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2B460A" w:rsidR="000957BE" w:rsidP="000957BE" w:rsidRDefault="000957BE" w14:paraId="3E655C63" w14:textId="252CAB44">
      <w:pPr>
        <w:pStyle w:val="Normal0"/>
        <w:keepNext/>
        <w:pBdr>
          <w:top w:val="nil"/>
          <w:left w:val="nil"/>
          <w:bottom w:val="nil"/>
          <w:right w:val="nil"/>
          <w:between w:val="nil"/>
        </w:pBdr>
        <w:spacing w:line="240" w:lineRule="auto"/>
        <w:jc w:val="center"/>
        <w:rPr>
          <w:b/>
          <w:color w:val="000000"/>
          <w:sz w:val="20"/>
          <w:szCs w:val="20"/>
        </w:rPr>
      </w:pPr>
      <w:r w:rsidRPr="002B460A">
        <w:rPr>
          <w:b/>
          <w:color w:val="000000"/>
          <w:sz w:val="20"/>
          <w:szCs w:val="20"/>
        </w:rPr>
        <w:t>Indicators of the Monitoring and Evaluation Plan</w:t>
      </w:r>
    </w:p>
    <w:tbl>
      <w:tblPr>
        <w:tblStyle w:val="Tablaconcuadrcula4-nfasis12"/>
        <w:tblW w:w="5000" w:type="pct"/>
        <w:tblLook w:val="0420" w:firstRow="1" w:lastRow="0" w:firstColumn="0" w:lastColumn="0" w:noHBand="0" w:noVBand="1"/>
      </w:tblPr>
      <w:tblGrid>
        <w:gridCol w:w="2016"/>
        <w:gridCol w:w="2212"/>
        <w:gridCol w:w="2189"/>
        <w:gridCol w:w="3502"/>
        <w:gridCol w:w="2043"/>
        <w:gridCol w:w="1860"/>
      </w:tblGrid>
      <w:tr w:rsidRPr="002B460A" w:rsidR="008721B7" w:rsidTr="1E6BD54B" w14:paraId="567EDD4D" w14:textId="1458FF46">
        <w:trPr>
          <w:cnfStyle w:val="100000000000" w:firstRow="1" w:lastRow="0" w:firstColumn="0" w:lastColumn="0" w:oddVBand="0" w:evenVBand="0" w:oddHBand="0" w:evenHBand="0" w:firstRowFirstColumn="0" w:firstRowLastColumn="0" w:lastRowFirstColumn="0" w:lastRowLastColumn="0"/>
          <w:trHeight w:val="170"/>
          <w:tblHeader/>
        </w:trPr>
        <w:tc>
          <w:tcPr>
            <w:cnfStyle w:val="000000000000" w:firstRow="0" w:lastRow="0" w:firstColumn="0" w:lastColumn="0" w:oddVBand="0" w:evenVBand="0" w:oddHBand="0" w:evenHBand="0" w:firstRowFirstColumn="0" w:firstRowLastColumn="0" w:lastRowFirstColumn="0" w:lastRowLastColumn="0"/>
            <w:tcW w:w="729" w:type="pct"/>
            <w:tcMar/>
          </w:tcPr>
          <w:p w:rsidRPr="002B460A" w:rsidR="000957BE" w:rsidP="008721B7" w:rsidRDefault="000957BE" w14:paraId="519624F2" w14:textId="77777777">
            <w:pPr>
              <w:pStyle w:val="DEUTextoobjeto"/>
              <w:jc w:val="center"/>
              <w:rPr>
                <w:color w:val="000000"/>
              </w:rPr>
            </w:pPr>
            <w:r w:rsidRPr="002B460A">
              <w:t>(A) Outputs and Activities as described in the Response Plan</w:t>
            </w:r>
          </w:p>
        </w:tc>
        <w:tc>
          <w:tcPr>
            <w:cnfStyle w:val="000000000000" w:firstRow="0" w:lastRow="0" w:firstColumn="0" w:lastColumn="0" w:oddVBand="0" w:evenVBand="0" w:oddHBand="0" w:evenHBand="0" w:firstRowFirstColumn="0" w:firstRowLastColumn="0" w:lastRowFirstColumn="0" w:lastRowLastColumn="0"/>
            <w:tcW w:w="800" w:type="pct"/>
            <w:tcMar/>
          </w:tcPr>
          <w:p w:rsidRPr="002B460A" w:rsidR="000957BE" w:rsidP="008721B7" w:rsidRDefault="000957BE" w14:paraId="08142FBC" w14:textId="77777777">
            <w:pPr>
              <w:pStyle w:val="DEUTextoobjeto"/>
              <w:jc w:val="center"/>
              <w:rPr>
                <w:color w:val="000000"/>
              </w:rPr>
            </w:pPr>
            <w:r w:rsidRPr="002B460A">
              <w:t>(B) Indicator</w:t>
            </w:r>
          </w:p>
        </w:tc>
        <w:tc>
          <w:tcPr>
            <w:cnfStyle w:val="000000000000" w:firstRow="0" w:lastRow="0" w:firstColumn="0" w:lastColumn="0" w:oddVBand="0" w:evenVBand="0" w:oddHBand="0" w:evenHBand="0" w:firstRowFirstColumn="0" w:firstRowLastColumn="0" w:lastRowFirstColumn="0" w:lastRowLastColumn="0"/>
            <w:tcW w:w="792" w:type="pct"/>
            <w:tcMar/>
          </w:tcPr>
          <w:p w:rsidRPr="002B460A" w:rsidR="000957BE" w:rsidP="008721B7" w:rsidRDefault="000957BE" w14:paraId="0977EE48" w14:textId="77777777">
            <w:pPr>
              <w:pStyle w:val="DEUTextoobjeto"/>
              <w:jc w:val="center"/>
              <w:rPr>
                <w:color w:val="000000"/>
              </w:rPr>
            </w:pPr>
            <w:r w:rsidRPr="002B460A">
              <w:t>(C) Expected results</w:t>
            </w:r>
          </w:p>
        </w:tc>
        <w:tc>
          <w:tcPr>
            <w:cnfStyle w:val="000000000000" w:firstRow="0" w:lastRow="0" w:firstColumn="0" w:lastColumn="0" w:oddVBand="0" w:evenVBand="0" w:oddHBand="0" w:evenHBand="0" w:firstRowFirstColumn="0" w:firstRowLastColumn="0" w:lastRowFirstColumn="0" w:lastRowLastColumn="0"/>
            <w:tcW w:w="1267" w:type="pct"/>
            <w:tcMar/>
          </w:tcPr>
          <w:p w:rsidRPr="002B460A" w:rsidR="000957BE" w:rsidP="008721B7" w:rsidRDefault="000957BE" w14:paraId="58FCEF5C" w14:textId="77777777">
            <w:pPr>
              <w:pStyle w:val="DEUTextoobjeto"/>
              <w:jc w:val="center"/>
              <w:rPr>
                <w:color w:val="000000"/>
              </w:rPr>
            </w:pPr>
            <w:r w:rsidRPr="002B460A">
              <w:t>(D) Method and frequency for data collection</w:t>
            </w:r>
          </w:p>
        </w:tc>
        <w:tc>
          <w:tcPr>
            <w:cnfStyle w:val="000000000000" w:firstRow="0" w:lastRow="0" w:firstColumn="0" w:lastColumn="0" w:oddVBand="0" w:evenVBand="0" w:oddHBand="0" w:evenHBand="0" w:firstRowFirstColumn="0" w:firstRowLastColumn="0" w:lastRowFirstColumn="0" w:lastRowLastColumn="0"/>
            <w:tcW w:w="739" w:type="pct"/>
            <w:tcMar/>
          </w:tcPr>
          <w:p w:rsidRPr="002B460A" w:rsidR="000957BE" w:rsidP="008721B7" w:rsidRDefault="000957BE" w14:paraId="7A7786E4" w14:textId="77777777">
            <w:pPr>
              <w:pStyle w:val="DEUTextoobjeto"/>
              <w:jc w:val="center"/>
              <w:rPr>
                <w:color w:val="000000"/>
              </w:rPr>
            </w:pPr>
            <w:r w:rsidRPr="002B460A">
              <w:t>(F) Comments</w:t>
            </w:r>
          </w:p>
        </w:tc>
        <w:tc>
          <w:tcPr>
            <w:cnfStyle w:val="000000000000" w:firstRow="0" w:lastRow="0" w:firstColumn="0" w:lastColumn="0" w:oddVBand="0" w:evenVBand="0" w:oddHBand="0" w:evenHBand="0" w:firstRowFirstColumn="0" w:firstRowLastColumn="0" w:lastRowFirstColumn="0" w:lastRowLastColumn="0"/>
            <w:tcW w:w="673" w:type="pct"/>
            <w:tcMar/>
          </w:tcPr>
          <w:p w:rsidRPr="002B460A" w:rsidR="000957BE" w:rsidP="008721B7" w:rsidRDefault="000957BE" w14:paraId="3545DEC5" w14:textId="3F1B1238">
            <w:pPr>
              <w:pStyle w:val="DEUTextoobjeto"/>
              <w:jc w:val="center"/>
            </w:pPr>
            <w:r w:rsidRPr="002B460A">
              <w:t>(</w:t>
            </w:r>
            <w:r w:rsidR="001A5631">
              <w:t>G</w:t>
            </w:r>
            <w:r w:rsidRPr="002B460A">
              <w:t xml:space="preserve">) </w:t>
            </w:r>
            <w:r w:rsidRPr="00891CB7" w:rsidR="00891CB7">
              <w:t>Final Result</w:t>
            </w:r>
            <w:r w:rsidR="00891CB7">
              <w:t xml:space="preserve"> / </w:t>
            </w:r>
            <w:r w:rsidRPr="00891CB7" w:rsidR="00891CB7">
              <w:t>Delivered Output</w:t>
            </w:r>
          </w:p>
        </w:tc>
      </w:tr>
      <w:tr w:rsidRPr="002B460A" w:rsidR="008721B7" w:rsidTr="1E6BD54B" w14:paraId="16AAF58A" w14:textId="54800A33">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vMerge w:val="restart"/>
            <w:tcMar/>
          </w:tcPr>
          <w:p w:rsidRPr="003C3978" w:rsidR="000957BE" w:rsidP="002B460A" w:rsidRDefault="000957BE" w14:paraId="5BFCB235" w14:textId="77777777">
            <w:pPr>
              <w:pStyle w:val="DEUTextoobjeto"/>
              <w:rPr>
                <w:b/>
                <w:bCs/>
              </w:rPr>
            </w:pPr>
            <w:r w:rsidRPr="003C3978">
              <w:rPr>
                <w:b/>
                <w:bCs/>
                <w:color w:val="000000"/>
              </w:rPr>
              <w:t>Output 1: Development of implementation planning and related communication documents</w:t>
            </w:r>
          </w:p>
        </w:tc>
        <w:tc>
          <w:tcPr>
            <w:cnfStyle w:val="000000000000" w:firstRow="0" w:lastRow="0" w:firstColumn="0" w:lastColumn="0" w:oddVBand="0" w:evenVBand="0" w:oddHBand="0" w:evenHBand="0" w:firstRowFirstColumn="0" w:firstRowLastColumn="0" w:lastRowFirstColumn="0" w:lastRowLastColumn="0"/>
            <w:tcW w:w="800" w:type="pct"/>
            <w:tcMar/>
          </w:tcPr>
          <w:p w:rsidRPr="002B460A" w:rsidR="000957BE" w:rsidP="002B460A" w:rsidRDefault="000957BE" w14:paraId="084D6FED" w14:textId="77777777">
            <w:pPr>
              <w:pStyle w:val="DEUTextoobjeto"/>
              <w:rPr>
                <w:i/>
              </w:rPr>
            </w:pPr>
            <w:r w:rsidRPr="002B460A">
              <w:rPr>
                <w:i/>
              </w:rPr>
              <w:t>Product presentation</w:t>
            </w:r>
          </w:p>
          <w:p w:rsidRPr="002B460A" w:rsidR="000957BE" w:rsidP="002B460A" w:rsidRDefault="000957BE" w14:paraId="1DCB9451" w14:textId="77777777">
            <w:pPr>
              <w:pStyle w:val="DEUTextoobjeto"/>
            </w:pPr>
          </w:p>
          <w:p w:rsidRPr="002B460A" w:rsidR="000957BE" w:rsidP="002B460A" w:rsidRDefault="000957BE" w14:paraId="2605AA44" w14:textId="77777777">
            <w:pPr>
              <w:pStyle w:val="DEUTextoobjeto"/>
            </w:pPr>
            <w:r w:rsidRPr="002B460A">
              <w:t xml:space="preserve">a) Number of deliverables produced </w:t>
            </w:r>
          </w:p>
          <w:p w:rsidRPr="002B460A" w:rsidR="000957BE" w:rsidP="002B460A" w:rsidRDefault="000957BE" w14:paraId="4261A714" w14:textId="77777777">
            <w:pPr>
              <w:pStyle w:val="DEUTextoobjeto"/>
              <w:rPr>
                <w:u w:val="single"/>
              </w:rPr>
            </w:pPr>
          </w:p>
          <w:p w:rsidRPr="003C3978" w:rsidR="000957BE" w:rsidP="002B460A" w:rsidRDefault="000957BE" w14:paraId="183394AF" w14:textId="3962D17C">
            <w:pPr>
              <w:pStyle w:val="DEUTextoobjeto"/>
              <w:rPr>
                <w:color w:val="000000"/>
              </w:rPr>
            </w:pPr>
            <w:r w:rsidRPr="002B460A">
              <w:rPr>
                <w:color w:val="000000"/>
              </w:rPr>
              <w:t>Number of tools and technical documents reinforced, revised, or developed</w:t>
            </w:r>
          </w:p>
        </w:tc>
        <w:tc>
          <w:tcPr>
            <w:cnfStyle w:val="000000000000" w:firstRow="0" w:lastRow="0" w:firstColumn="0" w:lastColumn="0" w:oddVBand="0" w:evenVBand="0" w:oddHBand="0" w:evenHBand="0" w:firstRowFirstColumn="0" w:firstRowLastColumn="0" w:lastRowFirstColumn="0" w:lastRowLastColumn="0"/>
            <w:tcW w:w="792" w:type="pct"/>
            <w:tcMar/>
          </w:tcPr>
          <w:p w:rsidRPr="002B460A" w:rsidR="000957BE" w:rsidP="002B460A" w:rsidRDefault="000957BE" w14:paraId="0DDBB879" w14:textId="77777777">
            <w:pPr>
              <w:pStyle w:val="DEUTextoobjeto"/>
            </w:pPr>
            <w:r w:rsidRPr="002B460A">
              <w:rPr>
                <w:u w:val="single"/>
              </w:rPr>
              <w:t>Total: 4   deliverables</w:t>
            </w:r>
          </w:p>
          <w:p w:rsidRPr="002B460A" w:rsidR="000957BE" w:rsidP="002B460A" w:rsidRDefault="000957BE" w14:paraId="4140A497" w14:textId="77777777">
            <w:pPr>
              <w:pStyle w:val="DEUTextoobjeto"/>
            </w:pPr>
          </w:p>
          <w:p w:rsidRPr="002B460A" w:rsidR="000957BE" w:rsidP="002B460A" w:rsidRDefault="000957BE" w14:paraId="67F71C41" w14:textId="77777777">
            <w:pPr>
              <w:pStyle w:val="DEUTextoobjeto"/>
              <w:rPr>
                <w:color w:val="000000"/>
              </w:rPr>
            </w:pPr>
            <w:r w:rsidRPr="002B460A">
              <w:rPr>
                <w:color w:val="000000"/>
              </w:rPr>
              <w:t xml:space="preserve">1 work plan </w:t>
            </w:r>
          </w:p>
          <w:p w:rsidRPr="002B460A" w:rsidR="000957BE" w:rsidP="002B460A" w:rsidRDefault="000957BE" w14:paraId="0E03DCEE" w14:textId="77777777">
            <w:pPr>
              <w:pStyle w:val="DEUTextoobjeto"/>
              <w:rPr>
                <w:color w:val="000000"/>
              </w:rPr>
            </w:pPr>
            <w:r w:rsidRPr="002B460A">
              <w:rPr>
                <w:color w:val="000000"/>
              </w:rPr>
              <w:t>1 monitoring and evaluation plan</w:t>
            </w:r>
          </w:p>
          <w:p w:rsidRPr="002B460A" w:rsidR="000957BE" w:rsidP="002B460A" w:rsidRDefault="000957BE" w14:paraId="453F5ED7" w14:textId="57E425B7">
            <w:pPr>
              <w:pStyle w:val="DEUTextoobjeto"/>
              <w:rPr>
                <w:color w:val="000000"/>
              </w:rPr>
            </w:pPr>
            <w:r w:rsidRPr="002B460A">
              <w:rPr>
                <w:color w:val="000000"/>
              </w:rPr>
              <w:t>1 Impact description</w:t>
            </w:r>
          </w:p>
          <w:p w:rsidRPr="003C3978" w:rsidR="000957BE" w:rsidP="002B460A" w:rsidRDefault="000957BE" w14:paraId="76E931CE" w14:textId="10DF0287">
            <w:pPr>
              <w:pStyle w:val="DEUTextoobjeto"/>
              <w:rPr>
                <w:color w:val="000000"/>
              </w:rPr>
            </w:pPr>
            <w:r w:rsidRPr="002B460A">
              <w:rPr>
                <w:color w:val="000000"/>
              </w:rPr>
              <w:t xml:space="preserve">1 closure and data collection report </w:t>
            </w:r>
          </w:p>
        </w:tc>
        <w:tc>
          <w:tcPr>
            <w:cnfStyle w:val="000000000000" w:firstRow="0" w:lastRow="0" w:firstColumn="0" w:lastColumn="0" w:oddVBand="0" w:evenVBand="0" w:oddHBand="0" w:evenHBand="0" w:firstRowFirstColumn="0" w:firstRowLastColumn="0" w:lastRowFirstColumn="0" w:lastRowLastColumn="0"/>
            <w:tcW w:w="1267" w:type="pct"/>
            <w:tcMar/>
          </w:tcPr>
          <w:p w:rsidRPr="002B460A" w:rsidR="000957BE" w:rsidP="002B460A" w:rsidRDefault="000957BE" w14:paraId="6B2895DB" w14:textId="77777777">
            <w:pPr>
              <w:pStyle w:val="DEUTextoobjeto"/>
            </w:pPr>
            <w:r w:rsidRPr="002B460A">
              <w:rPr>
                <w:i/>
              </w:rPr>
              <w:t>Methodology:</w:t>
            </w:r>
          </w:p>
          <w:p w:rsidRPr="002B460A" w:rsidR="000957BE" w:rsidP="002B460A" w:rsidRDefault="000957BE" w14:paraId="0F09F3AA" w14:textId="77777777">
            <w:pPr>
              <w:pStyle w:val="DEUTextoobjeto"/>
            </w:pPr>
            <w:r w:rsidRPr="002B460A">
              <w:t>Data will be collected from the activities in the ToR and more considered. The monitoring plan will be based on a risk management procedure as well as having measurable indicators and responsibilities. Local experts will hand in information regarding the achievement of commitments in the work plan. Also, regional consultants will be asked to make sure we do not lose any kind of information needed.</w:t>
            </w:r>
          </w:p>
        </w:tc>
        <w:tc>
          <w:tcPr>
            <w:cnfStyle w:val="000000000000" w:firstRow="0" w:lastRow="0" w:firstColumn="0" w:lastColumn="0" w:oddVBand="0" w:evenVBand="0" w:oddHBand="0" w:evenHBand="0" w:firstRowFirstColumn="0" w:firstRowLastColumn="0" w:lastRowFirstColumn="0" w:lastRowLastColumn="0"/>
            <w:tcW w:w="739" w:type="pct"/>
            <w:tcMar/>
          </w:tcPr>
          <w:p w:rsidRPr="002B460A" w:rsidR="000957BE" w:rsidP="002B460A" w:rsidRDefault="000957BE" w14:paraId="0BD5730A" w14:textId="77777777">
            <w:pPr>
              <w:pStyle w:val="DEUTextoobjeto"/>
            </w:pPr>
            <w:r w:rsidRPr="002B460A">
              <w:t xml:space="preserve"> CTCN templates documents will be used.</w:t>
            </w:r>
          </w:p>
        </w:tc>
        <w:tc>
          <w:tcPr>
            <w:cnfStyle w:val="000000000000" w:firstRow="0" w:lastRow="0" w:firstColumn="0" w:lastColumn="0" w:oddVBand="0" w:evenVBand="0" w:oddHBand="0" w:evenHBand="0" w:firstRowFirstColumn="0" w:firstRowLastColumn="0" w:lastRowFirstColumn="0" w:lastRowLastColumn="0"/>
            <w:tcW w:w="673" w:type="pct"/>
            <w:tcMar/>
          </w:tcPr>
          <w:p w:rsidRPr="00891CB7" w:rsidR="00891CB7" w:rsidP="00891CB7" w:rsidRDefault="00891CB7" w14:paraId="69433325" w14:textId="6D637B63">
            <w:pPr>
              <w:pStyle w:val="DEUTextoobjeto"/>
              <w:rPr>
                <w:u w:val="single"/>
              </w:rPr>
            </w:pPr>
            <w:r w:rsidRPr="00891CB7">
              <w:rPr>
                <w:u w:val="single"/>
              </w:rPr>
              <w:t xml:space="preserve">1 </w:t>
            </w:r>
            <w:r w:rsidRPr="00891CB7">
              <w:rPr>
                <w:u w:val="single"/>
              </w:rPr>
              <w:t>Final Work Plan</w:t>
            </w:r>
          </w:p>
          <w:p w:rsidRPr="00891CB7" w:rsidR="00891CB7" w:rsidP="00891CB7" w:rsidRDefault="00891CB7" w14:paraId="7EA0D01F" w14:textId="77777777">
            <w:pPr>
              <w:pStyle w:val="DEUTextoobjeto"/>
              <w:rPr>
                <w:color w:val="000000"/>
              </w:rPr>
            </w:pPr>
            <w:r w:rsidRPr="00891CB7">
              <w:rPr>
                <w:color w:val="000000"/>
              </w:rPr>
              <w:t>1 monitoring and evaluation plan</w:t>
            </w:r>
            <w:r w:rsidRPr="00891CB7">
              <w:rPr>
                <w:color w:val="000000"/>
              </w:rPr>
              <w:t xml:space="preserve">, </w:t>
            </w:r>
          </w:p>
          <w:p w:rsidRPr="00891CB7" w:rsidR="00891CB7" w:rsidP="00891CB7" w:rsidRDefault="00891CB7" w14:paraId="64E74741" w14:textId="4159AFCF">
            <w:pPr>
              <w:pStyle w:val="DEUTextoobjeto"/>
              <w:rPr>
                <w:color w:val="000000"/>
              </w:rPr>
            </w:pPr>
            <w:r w:rsidRPr="00891CB7">
              <w:rPr>
                <w:color w:val="000000"/>
              </w:rPr>
              <w:t xml:space="preserve">1 </w:t>
            </w:r>
            <w:r w:rsidRPr="00891CB7">
              <w:rPr>
                <w:color w:val="000000"/>
              </w:rPr>
              <w:t>i</w:t>
            </w:r>
            <w:r w:rsidRPr="00891CB7">
              <w:rPr>
                <w:color w:val="000000"/>
              </w:rPr>
              <w:t>mpact description</w:t>
            </w:r>
          </w:p>
          <w:p w:rsidRPr="00891CB7" w:rsidR="000957BE" w:rsidP="00891CB7" w:rsidRDefault="00891CB7" w14:paraId="4F14302D" w14:textId="7A5D35D6">
            <w:pPr>
              <w:pStyle w:val="DEUTextoobjeto"/>
            </w:pPr>
            <w:r w:rsidRPr="00891CB7">
              <w:rPr>
                <w:color w:val="000000"/>
              </w:rPr>
              <w:t>1 closure and data collection report</w:t>
            </w:r>
          </w:p>
        </w:tc>
      </w:tr>
      <w:tr w:rsidRPr="002B460A" w:rsidR="008721B7" w:rsidTr="1E6BD54B" w14:paraId="7795A1C7" w14:textId="54890C88">
        <w:trPr>
          <w:trHeight w:val="170"/>
        </w:trPr>
        <w:tc>
          <w:tcPr>
            <w:cnfStyle w:val="000000000000" w:firstRow="0" w:lastRow="0" w:firstColumn="0" w:lastColumn="0" w:oddVBand="0" w:evenVBand="0" w:oddHBand="0" w:evenHBand="0" w:firstRowFirstColumn="0" w:firstRowLastColumn="0" w:lastRowFirstColumn="0" w:lastRowLastColumn="0"/>
            <w:tcW w:w="729" w:type="pct"/>
            <w:vMerge/>
            <w:tcMar/>
          </w:tcPr>
          <w:p w:rsidRPr="002B460A" w:rsidR="000957BE" w:rsidP="002B460A" w:rsidRDefault="000957BE" w14:paraId="379A7DBC"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800" w:type="pct"/>
            <w:shd w:val="clear" w:color="auto" w:fill="C9E1F4" w:themeFill="accent1" w:themeFillTint="33"/>
            <w:tcMar/>
          </w:tcPr>
          <w:p w:rsidRPr="002B460A" w:rsidR="000957BE" w:rsidP="002B460A" w:rsidRDefault="000957BE" w14:paraId="3CD65D87" w14:textId="77777777">
            <w:pPr>
              <w:pStyle w:val="DEUTextoobjeto"/>
              <w:rPr>
                <w:i/>
              </w:rPr>
            </w:pPr>
            <w:r w:rsidRPr="002B460A">
              <w:rPr>
                <w:i/>
              </w:rPr>
              <w:t>Kick off meeting</w:t>
            </w:r>
          </w:p>
          <w:p w:rsidRPr="002B460A" w:rsidR="000957BE" w:rsidP="002B460A" w:rsidRDefault="000957BE" w14:paraId="06CEE1C8" w14:textId="77777777">
            <w:pPr>
              <w:pStyle w:val="DEUTextoobjeto"/>
            </w:pPr>
          </w:p>
          <w:p w:rsidRPr="002B460A" w:rsidR="000957BE" w:rsidP="002B460A" w:rsidRDefault="000957BE" w14:paraId="49B8720C" w14:textId="77777777">
            <w:pPr>
              <w:pStyle w:val="DEUTextoobjeto"/>
            </w:pPr>
            <w:r w:rsidRPr="002B460A">
              <w:t xml:space="preserve">a) Number of TA progress meetings with the ministers and regional consultants </w:t>
            </w:r>
          </w:p>
          <w:p w:rsidRPr="002B460A" w:rsidR="000957BE" w:rsidP="002B460A" w:rsidRDefault="000957BE" w14:paraId="43FC1FA2" w14:textId="77777777">
            <w:pPr>
              <w:pStyle w:val="DEUTextoobjeto"/>
            </w:pPr>
          </w:p>
          <w:p w:rsidRPr="003C3978" w:rsidR="000957BE" w:rsidP="002B460A" w:rsidRDefault="000957BE" w14:paraId="20692165" w14:textId="1F0B603C">
            <w:pPr>
              <w:pStyle w:val="DEUTextoobjeto"/>
            </w:pPr>
            <w:r w:rsidRPr="002B460A">
              <w:t>b) Number of other information materials strengthened, revised, or created</w:t>
            </w:r>
          </w:p>
        </w:tc>
        <w:tc>
          <w:tcPr>
            <w:cnfStyle w:val="000000000000" w:firstRow="0" w:lastRow="0" w:firstColumn="0" w:lastColumn="0" w:oddVBand="0" w:evenVBand="0" w:oddHBand="0" w:evenHBand="0" w:firstRowFirstColumn="0" w:firstRowLastColumn="0" w:lastRowFirstColumn="0" w:lastRowLastColumn="0"/>
            <w:tcW w:w="792" w:type="pct"/>
            <w:shd w:val="clear" w:color="auto" w:fill="C9E1F4" w:themeFill="accent1" w:themeFillTint="33"/>
            <w:tcMar/>
          </w:tcPr>
          <w:p w:rsidRPr="002B460A" w:rsidR="000957BE" w:rsidP="002B460A" w:rsidRDefault="000957BE" w14:paraId="7C32EE5D" w14:textId="77777777">
            <w:pPr>
              <w:pStyle w:val="DEUTextoobjeto"/>
              <w:rPr>
                <w:u w:val="single"/>
              </w:rPr>
            </w:pPr>
            <w:r w:rsidRPr="002B460A">
              <w:rPr>
                <w:u w:val="single"/>
              </w:rPr>
              <w:t>Total: 1 kick off meeting</w:t>
            </w:r>
          </w:p>
          <w:p w:rsidRPr="002B460A" w:rsidR="000957BE" w:rsidP="002B460A" w:rsidRDefault="000957BE" w14:paraId="48EF5B59" w14:textId="77777777">
            <w:pPr>
              <w:pStyle w:val="DEUTextoobjeto"/>
              <w:rPr>
                <w:u w:val="single"/>
              </w:rPr>
            </w:pPr>
          </w:p>
          <w:p w:rsidRPr="002B460A" w:rsidR="000957BE" w:rsidP="002B460A" w:rsidRDefault="000957BE" w14:paraId="21903F06" w14:textId="77777777">
            <w:pPr>
              <w:pStyle w:val="DEUTextoobjeto"/>
              <w:rPr>
                <w:color w:val="000000"/>
              </w:rPr>
            </w:pPr>
            <w:r w:rsidRPr="002B460A">
              <w:rPr>
                <w:color w:val="000000"/>
              </w:rPr>
              <w:t>1 progress meeting with the Ministry of Environment and Housing and Agriculture to agree on focal points, work plan, information provision, etc.</w:t>
            </w:r>
          </w:p>
          <w:p w:rsidRPr="002B460A" w:rsidR="000957BE" w:rsidP="002B460A" w:rsidRDefault="000957BE" w14:paraId="35CE8CEA" w14:textId="77777777">
            <w:pPr>
              <w:pStyle w:val="DEUTextoobjeto"/>
              <w:rPr>
                <w:color w:val="000000"/>
              </w:rPr>
            </w:pPr>
            <w:r w:rsidRPr="002B460A">
              <w:rPr>
                <w:color w:val="000000"/>
              </w:rPr>
              <w:t>1 information material created: Power point</w:t>
            </w:r>
          </w:p>
          <w:p w:rsidRPr="003C3978" w:rsidR="000957BE" w:rsidP="002B460A" w:rsidRDefault="000957BE" w14:paraId="2A24962C" w14:textId="11E746C4">
            <w:pPr>
              <w:pStyle w:val="DEUTextoobjeto"/>
              <w:rPr>
                <w:color w:val="000000"/>
              </w:rPr>
            </w:pPr>
            <w:r w:rsidRPr="002B460A">
              <w:rPr>
                <w:color w:val="000000"/>
              </w:rPr>
              <w:t>1 Minute of the meeting, including the participant list.</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C9E1F4" w:themeFill="accent1" w:themeFillTint="33"/>
            <w:tcMar/>
          </w:tcPr>
          <w:p w:rsidRPr="002B460A" w:rsidR="000957BE" w:rsidP="002B460A" w:rsidRDefault="000957BE" w14:paraId="58A1D380" w14:textId="77777777">
            <w:pPr>
              <w:pStyle w:val="DEUTextoobjeto"/>
              <w:rPr>
                <w:i/>
              </w:rPr>
            </w:pPr>
            <w:r w:rsidRPr="002B460A">
              <w:rPr>
                <w:i/>
              </w:rPr>
              <w:t xml:space="preserve">Method: </w:t>
            </w:r>
          </w:p>
          <w:p w:rsidRPr="002B460A" w:rsidR="000957BE" w:rsidP="002B460A" w:rsidRDefault="000957BE" w14:paraId="533BB435" w14:textId="77777777">
            <w:pPr>
              <w:pStyle w:val="DEUTextoobjeto"/>
            </w:pPr>
            <w:r w:rsidRPr="002B460A">
              <w:t>Communication of the agenda to the participants and PPT presentation preparation for the meeting</w:t>
            </w:r>
          </w:p>
          <w:p w:rsidRPr="002B460A" w:rsidR="000957BE" w:rsidP="002B460A" w:rsidRDefault="000957BE" w14:paraId="347D45DF" w14:textId="77777777">
            <w:pPr>
              <w:pStyle w:val="DEUTextoobjeto"/>
            </w:pPr>
            <w:r w:rsidRPr="002B460A">
              <w:t>Recording of minutes and attendance lists at all technical assistance meetings.</w:t>
            </w:r>
          </w:p>
          <w:p w:rsidRPr="002B460A" w:rsidR="000957BE" w:rsidP="002B460A" w:rsidRDefault="000957BE" w14:paraId="44EE5613" w14:textId="77777777">
            <w:pPr>
              <w:pStyle w:val="DEUTextoobjeto"/>
            </w:pPr>
          </w:p>
          <w:p w:rsidRPr="002B460A" w:rsidR="000957BE" w:rsidP="002B460A" w:rsidRDefault="000957BE" w14:paraId="0668FD7C" w14:textId="77777777">
            <w:pPr>
              <w:pStyle w:val="DEUTextoobjeto"/>
              <w:rPr>
                <w:i/>
              </w:rPr>
            </w:pPr>
            <w:r w:rsidRPr="002B460A">
              <w:rPr>
                <w:i/>
              </w:rPr>
              <w:t xml:space="preserve">Frequency: </w:t>
            </w:r>
          </w:p>
          <w:p w:rsidRPr="002B460A" w:rsidR="000957BE" w:rsidP="002B460A" w:rsidRDefault="000957BE" w14:paraId="04D124B7" w14:textId="77777777">
            <w:pPr>
              <w:pStyle w:val="DEUTextoobjeto"/>
              <w:rPr>
                <w:i/>
              </w:rPr>
            </w:pPr>
            <w:r w:rsidRPr="002B460A">
              <w:t>Every two weeks, except when there is a presentation meeting</w:t>
            </w:r>
          </w:p>
        </w:tc>
        <w:tc>
          <w:tcPr>
            <w:cnfStyle w:val="000000000000" w:firstRow="0" w:lastRow="0" w:firstColumn="0" w:lastColumn="0" w:oddVBand="0" w:evenVBand="0" w:oddHBand="0" w:evenHBand="0" w:firstRowFirstColumn="0" w:firstRowLastColumn="0" w:lastRowFirstColumn="0" w:lastRowLastColumn="0"/>
            <w:tcW w:w="739" w:type="pct"/>
            <w:shd w:val="clear" w:color="auto" w:fill="C9E1F4" w:themeFill="accent1" w:themeFillTint="33"/>
            <w:tcMar/>
          </w:tcPr>
          <w:p w:rsidRPr="002B460A" w:rsidR="000957BE" w:rsidP="002B460A" w:rsidRDefault="000957BE" w14:paraId="667A2977" w14:textId="77777777">
            <w:pPr>
              <w:pStyle w:val="DEUTextoobjeto"/>
            </w:pPr>
            <w:r w:rsidRPr="002B460A">
              <w:t>There is a minute format that must be completed at the end of each meeting with its respective attendance sheet.</w:t>
            </w:r>
          </w:p>
        </w:tc>
        <w:tc>
          <w:tcPr>
            <w:cnfStyle w:val="000000000000" w:firstRow="0" w:lastRow="0" w:firstColumn="0" w:lastColumn="0" w:oddVBand="0" w:evenVBand="0" w:oddHBand="0" w:evenHBand="0" w:firstRowFirstColumn="0" w:firstRowLastColumn="0" w:lastRowFirstColumn="0" w:lastRowLastColumn="0"/>
            <w:tcW w:w="673" w:type="pct"/>
            <w:shd w:val="clear" w:color="auto" w:fill="C9E1F4" w:themeFill="accent1" w:themeFillTint="33"/>
            <w:tcMar/>
          </w:tcPr>
          <w:p w:rsidRPr="00891CB7" w:rsidR="000957BE" w:rsidP="002B460A" w:rsidRDefault="00891CB7" w14:noSpellErr="1" w14:paraId="609E5350" w14:textId="416A6D46">
            <w:pPr>
              <w:pStyle w:val="DEUTextoobjeto"/>
            </w:pPr>
            <w:r w:rsidR="00891CB7">
              <w:rPr/>
              <w:t>1 kick off meeting</w:t>
            </w:r>
          </w:p>
          <w:p w:rsidRPr="00891CB7" w:rsidR="000957BE" w:rsidP="4869E848" w:rsidRDefault="00891CB7" w14:paraId="24AE6A68" w14:textId="6E57D1CF">
            <w:pPr>
              <w:pStyle w:val="DEUTextoobjeto"/>
              <w:rPr>
                <w:color w:val="000000"/>
              </w:rPr>
            </w:pPr>
            <w:r w:rsidRPr="4869E848" w:rsidR="485DF7F7">
              <w:rPr>
                <w:color w:val="000000"/>
              </w:rPr>
              <w:t>1</w:t>
            </w:r>
            <w:r w:rsidRPr="4869E848" w:rsidR="485DF7F7">
              <w:rPr>
                <w:color w:val="000000"/>
              </w:rPr>
              <w:t xml:space="preserve"> progress</w:t>
            </w:r>
            <w:r w:rsidRPr="4869E848" w:rsidR="485DF7F7">
              <w:rPr>
                <w:color w:val="000000"/>
              </w:rPr>
              <w:t xml:space="preserve"> meeting </w:t>
            </w:r>
          </w:p>
          <w:p w:rsidRPr="00891CB7" w:rsidR="000957BE" w:rsidP="4869E848" w:rsidRDefault="00891CB7" w14:noSpellErr="1" w14:paraId="3BB0042B" w14:textId="4F58B540">
            <w:pPr>
              <w:pStyle w:val="DEUTextoobjeto"/>
              <w:rPr>
                <w:color w:val="000000"/>
              </w:rPr>
            </w:pPr>
            <w:r w:rsidRPr="4869E848" w:rsidR="485DF7F7">
              <w:rPr>
                <w:color w:val="000000"/>
              </w:rPr>
              <w:t>1 information material created: Power point</w:t>
            </w:r>
          </w:p>
          <w:p w:rsidRPr="00891CB7" w:rsidR="000957BE" w:rsidP="4869E848" w:rsidRDefault="00891CB7" w14:noSpellErr="1" w14:paraId="43835105" w14:textId="520B968A">
            <w:pPr>
              <w:pStyle w:val="DEUTextoobjeto"/>
              <w:rPr>
                <w:color w:val="000000"/>
              </w:rPr>
            </w:pPr>
            <w:r w:rsidRPr="4869E848" w:rsidR="485DF7F7">
              <w:rPr>
                <w:color w:val="000000"/>
              </w:rPr>
              <w:t>1 Minute of the meeting, including the participant list.</w:t>
            </w:r>
          </w:p>
          <w:p w:rsidRPr="00891CB7" w:rsidR="000957BE" w:rsidP="002B460A" w:rsidRDefault="00891CB7" w14:paraId="28B2A39C" w14:textId="373F2B83">
            <w:pPr>
              <w:pStyle w:val="DEUTextoobjeto"/>
            </w:pPr>
          </w:p>
        </w:tc>
      </w:tr>
      <w:tr w:rsidRPr="002B460A" w:rsidR="008721B7" w:rsidTr="1E6BD54B" w14:paraId="79B01927" w14:textId="683B6838">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shd w:val="clear" w:color="auto" w:fill="auto"/>
            <w:tcMar/>
          </w:tcPr>
          <w:p w:rsidRPr="002B460A" w:rsidR="000957BE" w:rsidP="002B460A" w:rsidRDefault="000957BE" w14:paraId="426C508B" w14:textId="77777777">
            <w:pPr>
              <w:pStyle w:val="DEUTextoobjeto"/>
              <w:rPr>
                <w:color w:val="000000"/>
              </w:rPr>
            </w:pPr>
            <w:r w:rsidRPr="002B460A">
              <w:rPr>
                <w:color w:val="000000"/>
              </w:rPr>
              <w:t>Activity 1.1: A detailed work plan of all activities, deliveries, outputs, deadlines, and responsible persons/organizations,</w:t>
            </w:r>
          </w:p>
          <w:p w:rsidRPr="002B460A" w:rsidR="000957BE" w:rsidP="002B460A" w:rsidRDefault="000957BE" w14:paraId="505ACB12" w14:textId="77777777">
            <w:pPr>
              <w:pStyle w:val="DEUTextoobjeto"/>
              <w:rPr>
                <w:color w:val="000000"/>
              </w:rPr>
            </w:pPr>
            <w:r w:rsidRPr="002B460A">
              <w:rPr>
                <w:color w:val="000000"/>
              </w:rPr>
              <w:lastRenderedPageBreak/>
              <w:t>strategic steering &amp; operational control structure and detailed budget to implement the Response Plan. The detailed</w:t>
            </w:r>
          </w:p>
          <w:p w:rsidRPr="002B460A" w:rsidR="000957BE" w:rsidP="002B460A" w:rsidRDefault="000957BE" w14:paraId="462D64EE" w14:textId="77777777">
            <w:pPr>
              <w:pStyle w:val="DEUTextoobjeto"/>
              <w:rPr>
                <w:color w:val="000000"/>
              </w:rPr>
            </w:pPr>
            <w:r w:rsidRPr="002B460A">
              <w:rPr>
                <w:color w:val="000000"/>
              </w:rPr>
              <w:t>work plan and budget must be based directly on this Response Plan</w:t>
            </w: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0957BE" w:rsidP="002B460A" w:rsidRDefault="000957BE" w14:paraId="5685CDCF" w14:textId="77777777">
            <w:pPr>
              <w:pStyle w:val="DEUTextoobjeto"/>
              <w:rPr>
                <w:i/>
              </w:rPr>
            </w:pPr>
            <w:r w:rsidRPr="002B460A">
              <w:rPr>
                <w:i/>
              </w:rPr>
              <w:lastRenderedPageBreak/>
              <w:t xml:space="preserve"> Product presentation</w:t>
            </w:r>
          </w:p>
          <w:p w:rsidRPr="002B460A" w:rsidR="000957BE" w:rsidP="002B460A" w:rsidRDefault="000957BE" w14:paraId="663565C0" w14:textId="77777777">
            <w:pPr>
              <w:pStyle w:val="DEUTextoobjeto"/>
              <w:rPr>
                <w:i/>
              </w:rPr>
            </w:pPr>
          </w:p>
          <w:p w:rsidRPr="002B460A" w:rsidR="000957BE" w:rsidP="002B460A" w:rsidRDefault="000957BE" w14:paraId="298D51A4" w14:textId="77777777">
            <w:pPr>
              <w:pStyle w:val="DEUTextoobjeto"/>
            </w:pPr>
            <w:r w:rsidRPr="002B460A">
              <w:t>a) Number of deliverables produced</w:t>
            </w: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0957BE" w:rsidP="002B460A" w:rsidRDefault="000957BE" w14:paraId="2D81C0B8" w14:textId="77777777">
            <w:pPr>
              <w:pStyle w:val="DEUTextoobjeto"/>
              <w:rPr>
                <w:u w:val="single"/>
              </w:rPr>
            </w:pPr>
            <w:r w:rsidRPr="002B460A">
              <w:rPr>
                <w:u w:val="single"/>
              </w:rPr>
              <w:t>Total: 1 deliverable</w:t>
            </w:r>
          </w:p>
          <w:p w:rsidRPr="002B460A" w:rsidR="000957BE" w:rsidP="002B460A" w:rsidRDefault="000957BE" w14:paraId="65CB18E6" w14:textId="77777777">
            <w:pPr>
              <w:pStyle w:val="DEUTextoobjeto"/>
              <w:rPr>
                <w:u w:val="single"/>
              </w:rPr>
            </w:pPr>
          </w:p>
          <w:p w:rsidRPr="002B460A" w:rsidR="000957BE" w:rsidP="002B460A" w:rsidRDefault="000957BE" w14:paraId="3B872964" w14:textId="73312C0B">
            <w:pPr>
              <w:pStyle w:val="DEUTextoobjeto"/>
              <w:rPr>
                <w:color w:val="000000"/>
              </w:rPr>
            </w:pPr>
            <w:r w:rsidRPr="002B460A">
              <w:rPr>
                <w:color w:val="000000"/>
              </w:rPr>
              <w:t xml:space="preserve">1 work plan with the detailed budget, </w:t>
            </w:r>
            <w:r w:rsidRPr="002B460A" w:rsidR="002B460A">
              <w:rPr>
                <w:color w:val="000000"/>
              </w:rPr>
              <w:t xml:space="preserve">activities, </w:t>
            </w:r>
            <w:r w:rsidR="002B460A">
              <w:rPr>
                <w:color w:val="000000"/>
              </w:rPr>
              <w:t>schedules</w:t>
            </w:r>
            <w:r w:rsidRPr="002B460A">
              <w:rPr>
                <w:color w:val="000000"/>
              </w:rPr>
              <w:t xml:space="preserve">, sub-activities, hours of work and </w:t>
            </w:r>
            <w:r w:rsidRPr="002B460A" w:rsidR="002B460A">
              <w:rPr>
                <w:color w:val="000000"/>
              </w:rPr>
              <w:t>responsible</w:t>
            </w:r>
            <w:r w:rsidRPr="002B460A">
              <w:rPr>
                <w:color w:val="000000"/>
              </w:rPr>
              <w:t>.</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0957BE" w:rsidP="002B460A" w:rsidRDefault="000957BE" w14:paraId="4B4BA224" w14:textId="77777777">
            <w:pPr>
              <w:pStyle w:val="DEUTextoobjeto"/>
              <w:rPr>
                <w:i/>
              </w:rPr>
            </w:pPr>
            <w:r w:rsidRPr="002B460A">
              <w:t>Data will be collected at the beginning of the technical assistance. A collaboration model is proposed.</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0957BE" w:rsidP="002B460A" w:rsidRDefault="000957BE" w14:paraId="2F981D7D" w14:textId="77777777">
            <w:pPr>
              <w:pStyle w:val="DEUTextoobjeto"/>
            </w:pPr>
            <w:r w:rsidRPr="002B460A">
              <w:t xml:space="preserve"> CTCN templates documents will be used.</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Pr="002B460A" w:rsidR="000957BE" w:rsidP="002B460A" w:rsidRDefault="00891CB7" w14:paraId="4A1A104C" w14:textId="12C98D37">
            <w:pPr>
              <w:pStyle w:val="DEUTextoobjeto"/>
            </w:pPr>
            <w:r>
              <w:rPr>
                <w:color w:val="000000"/>
              </w:rPr>
              <w:t xml:space="preserve">1 </w:t>
            </w:r>
            <w:r w:rsidRPr="002B460A">
              <w:rPr>
                <w:color w:val="000000"/>
              </w:rPr>
              <w:t xml:space="preserve">work plan with the detailed budget, activities, </w:t>
            </w:r>
            <w:r>
              <w:rPr>
                <w:color w:val="000000"/>
              </w:rPr>
              <w:t>schedules</w:t>
            </w:r>
            <w:r w:rsidRPr="002B460A">
              <w:rPr>
                <w:color w:val="000000"/>
              </w:rPr>
              <w:t>, sub-activities, hours of work and responsible</w:t>
            </w:r>
          </w:p>
        </w:tc>
      </w:tr>
      <w:tr w:rsidRPr="002B460A" w:rsidR="008721B7" w:rsidTr="1E6BD54B" w14:paraId="39948BC2" w14:textId="64F01949">
        <w:trPr>
          <w:trHeight w:val="170"/>
        </w:trPr>
        <w:tc>
          <w:tcPr>
            <w:cnfStyle w:val="000000000000" w:firstRow="0" w:lastRow="0" w:firstColumn="0" w:lastColumn="0" w:oddVBand="0" w:evenVBand="0" w:oddHBand="0" w:evenHBand="0" w:firstRowFirstColumn="0" w:firstRowLastColumn="0" w:lastRowFirstColumn="0" w:lastRowLastColumn="0"/>
            <w:tcW w:w="729" w:type="pct"/>
            <w:tcMar/>
          </w:tcPr>
          <w:p w:rsidRPr="002B460A" w:rsidR="000957BE" w:rsidP="002B460A" w:rsidRDefault="000957BE" w14:paraId="73C1D7B7" w14:textId="77777777">
            <w:pPr>
              <w:pStyle w:val="DEUTextoobjeto"/>
              <w:rPr>
                <w:color w:val="000000"/>
              </w:rPr>
            </w:pPr>
            <w:r w:rsidRPr="002B460A">
              <w:rPr>
                <w:color w:val="000000"/>
              </w:rPr>
              <w:t>Activity 1.2: A monitoring and evaluation plan with specific, measurable, achievable, relevant, and time-bound</w:t>
            </w:r>
          </w:p>
          <w:p w:rsidRPr="002B460A" w:rsidR="000957BE" w:rsidP="002B460A" w:rsidRDefault="000957BE" w14:paraId="6E7D6CB5" w14:textId="2ACFA224">
            <w:pPr>
              <w:pStyle w:val="DEUTextoobjeto"/>
              <w:rPr>
                <w:color w:val="000000"/>
              </w:rPr>
            </w:pPr>
            <w:r w:rsidRPr="002B460A">
              <w:rPr>
                <w:color w:val="000000"/>
              </w:rPr>
              <w:t xml:space="preserve">indicators used to monitor and evaluate the timeliness and appropriateness of the </w:t>
            </w:r>
            <w:r w:rsidRPr="002B460A" w:rsidR="002B460A">
              <w:rPr>
                <w:color w:val="000000"/>
              </w:rPr>
              <w:t>implementation,</w:t>
            </w:r>
            <w:r w:rsidRPr="002B460A">
              <w:rPr>
                <w:color w:val="000000"/>
              </w:rPr>
              <w:t xml:space="preserve"> including the risk management mechanism. The monitoring and</w:t>
            </w:r>
          </w:p>
          <w:p w:rsidRPr="002B460A" w:rsidR="000957BE" w:rsidP="002B460A" w:rsidRDefault="000957BE" w14:paraId="5CC044E0" w14:textId="77777777">
            <w:pPr>
              <w:pStyle w:val="DEUTextoobjeto"/>
              <w:rPr>
                <w:color w:val="000000"/>
              </w:rPr>
            </w:pPr>
            <w:r w:rsidRPr="002B460A">
              <w:rPr>
                <w:color w:val="000000"/>
              </w:rPr>
              <w:t>evaluation plan should enable the implementer to complete the CTCN Closure and Data Collection Report at the end</w:t>
            </w:r>
          </w:p>
          <w:p w:rsidRPr="002B460A" w:rsidR="000957BE" w:rsidP="002B460A" w:rsidRDefault="000957BE" w14:paraId="571F3F95" w14:textId="77777777">
            <w:pPr>
              <w:pStyle w:val="DEUTextoobjeto"/>
              <w:rPr>
                <w:color w:val="000000"/>
              </w:rPr>
            </w:pPr>
            <w:r w:rsidRPr="002B460A">
              <w:rPr>
                <w:color w:val="000000"/>
              </w:rPr>
              <w:t>of the assignment. To be provided by the CTCN</w:t>
            </w:r>
          </w:p>
        </w:tc>
        <w:tc>
          <w:tcPr>
            <w:cnfStyle w:val="000000000000" w:firstRow="0" w:lastRow="0" w:firstColumn="0" w:lastColumn="0" w:oddVBand="0" w:evenVBand="0" w:oddHBand="0" w:evenHBand="0" w:firstRowFirstColumn="0" w:firstRowLastColumn="0" w:lastRowFirstColumn="0" w:lastRowLastColumn="0"/>
            <w:tcW w:w="800" w:type="pct"/>
            <w:tcMar/>
          </w:tcPr>
          <w:p w:rsidRPr="002B460A" w:rsidR="000957BE" w:rsidP="002B460A" w:rsidRDefault="000957BE" w14:paraId="64D71AC8" w14:textId="77777777">
            <w:pPr>
              <w:pStyle w:val="DEUTextoobjeto"/>
              <w:rPr>
                <w:i/>
              </w:rPr>
            </w:pPr>
            <w:r w:rsidRPr="002B460A">
              <w:rPr>
                <w:i/>
              </w:rPr>
              <w:t>Product presentation</w:t>
            </w:r>
          </w:p>
          <w:p w:rsidRPr="002B460A" w:rsidR="000957BE" w:rsidP="002B460A" w:rsidRDefault="000957BE" w14:paraId="2B2B5AD3" w14:textId="77777777">
            <w:pPr>
              <w:pStyle w:val="DEUTextoobjeto"/>
            </w:pPr>
          </w:p>
          <w:p w:rsidRPr="003C3978" w:rsidR="000957BE" w:rsidP="002B460A" w:rsidRDefault="000957BE" w14:paraId="20175B02" w14:textId="40E3736D">
            <w:pPr>
              <w:pStyle w:val="DEUTextoobjeto"/>
            </w:pPr>
            <w:r w:rsidRPr="002B460A">
              <w:t>a) Number of deliverables produced in this output</w:t>
            </w:r>
          </w:p>
        </w:tc>
        <w:tc>
          <w:tcPr>
            <w:cnfStyle w:val="000000000000" w:firstRow="0" w:lastRow="0" w:firstColumn="0" w:lastColumn="0" w:oddVBand="0" w:evenVBand="0" w:oddHBand="0" w:evenHBand="0" w:firstRowFirstColumn="0" w:firstRowLastColumn="0" w:lastRowFirstColumn="0" w:lastRowLastColumn="0"/>
            <w:tcW w:w="792" w:type="pct"/>
            <w:tcMar/>
          </w:tcPr>
          <w:p w:rsidRPr="002B460A" w:rsidR="000957BE" w:rsidP="002B460A" w:rsidRDefault="000957BE" w14:paraId="3B0B2681" w14:textId="77777777">
            <w:pPr>
              <w:pStyle w:val="DEUTextoobjeto"/>
            </w:pPr>
            <w:r w:rsidRPr="002B460A">
              <w:rPr>
                <w:u w:val="single"/>
              </w:rPr>
              <w:t>Total: 1 deliverable</w:t>
            </w:r>
          </w:p>
          <w:p w:rsidRPr="002B460A" w:rsidR="000957BE" w:rsidP="002B460A" w:rsidRDefault="000957BE" w14:paraId="35D10758" w14:textId="77777777">
            <w:pPr>
              <w:pStyle w:val="DEUTextoobjeto"/>
            </w:pPr>
          </w:p>
          <w:p w:rsidRPr="003C3978" w:rsidR="000957BE" w:rsidP="002B460A" w:rsidRDefault="000957BE" w14:paraId="1AD696AE" w14:textId="70928ACB">
            <w:pPr>
              <w:pStyle w:val="DEUTextoobjeto"/>
              <w:rPr>
                <w:color w:val="000000"/>
              </w:rPr>
            </w:pPr>
            <w:r w:rsidRPr="002B460A">
              <w:rPr>
                <w:color w:val="000000"/>
              </w:rPr>
              <w:t>1 monitoring and evaluation plan</w:t>
            </w:r>
          </w:p>
        </w:tc>
        <w:tc>
          <w:tcPr>
            <w:cnfStyle w:val="000000000000" w:firstRow="0" w:lastRow="0" w:firstColumn="0" w:lastColumn="0" w:oddVBand="0" w:evenVBand="0" w:oddHBand="0" w:evenHBand="0" w:firstRowFirstColumn="0" w:firstRowLastColumn="0" w:lastRowFirstColumn="0" w:lastRowLastColumn="0"/>
            <w:tcW w:w="1267" w:type="pct"/>
            <w:tcMar/>
          </w:tcPr>
          <w:p w:rsidRPr="002B460A" w:rsidR="000957BE" w:rsidP="002B460A" w:rsidRDefault="000957BE" w14:paraId="355F47E9" w14:textId="77777777">
            <w:pPr>
              <w:pStyle w:val="DEUTextoobjeto"/>
            </w:pPr>
            <w:r w:rsidRPr="002B460A">
              <w:rPr>
                <w:i/>
              </w:rPr>
              <w:t>Methodology:</w:t>
            </w:r>
          </w:p>
          <w:p w:rsidRPr="002B460A" w:rsidR="000957BE" w:rsidP="002B460A" w:rsidRDefault="000957BE" w14:paraId="2356800D" w14:textId="38444377">
            <w:pPr>
              <w:pStyle w:val="DEUTextoobjeto"/>
            </w:pPr>
            <w:r w:rsidRPr="002B460A">
              <w:t xml:space="preserve">Data will be collected at the beginning of the technical assistance. This will help to build the monitoring and evaluation plan’s matrix. The information needed will be the outputs and </w:t>
            </w:r>
            <w:r w:rsidRPr="002B460A" w:rsidR="002B460A">
              <w:t>activities</w:t>
            </w:r>
            <w:r w:rsidRPr="002B460A">
              <w:t xml:space="preserve"> described in the response plan, </w:t>
            </w:r>
            <w:r w:rsidRPr="002B460A" w:rsidR="002B460A">
              <w:t>measurable</w:t>
            </w:r>
            <w:r w:rsidRPr="002B460A">
              <w:t xml:space="preserve"> indicators, expected results, method and frequency of data collection, and comments. </w:t>
            </w:r>
          </w:p>
        </w:tc>
        <w:tc>
          <w:tcPr>
            <w:cnfStyle w:val="000000000000" w:firstRow="0" w:lastRow="0" w:firstColumn="0" w:lastColumn="0" w:oddVBand="0" w:evenVBand="0" w:oddHBand="0" w:evenHBand="0" w:firstRowFirstColumn="0" w:firstRowLastColumn="0" w:lastRowFirstColumn="0" w:lastRowLastColumn="0"/>
            <w:tcW w:w="739" w:type="pct"/>
            <w:tcMar/>
          </w:tcPr>
          <w:p w:rsidRPr="002B460A" w:rsidR="000957BE" w:rsidP="002B460A" w:rsidRDefault="000957BE" w14:paraId="487B345C" w14:textId="70CFE2CE">
            <w:pPr>
              <w:pStyle w:val="DEUTextoobjeto"/>
            </w:pPr>
            <w:r w:rsidRPr="002B460A">
              <w:t>CTCN templates documents will be used.</w:t>
            </w:r>
          </w:p>
        </w:tc>
        <w:tc>
          <w:tcPr>
            <w:cnfStyle w:val="000000000000" w:firstRow="0" w:lastRow="0" w:firstColumn="0" w:lastColumn="0" w:oddVBand="0" w:evenVBand="0" w:oddHBand="0" w:evenHBand="0" w:firstRowFirstColumn="0" w:firstRowLastColumn="0" w:lastRowFirstColumn="0" w:lastRowLastColumn="0"/>
            <w:tcW w:w="673" w:type="pct"/>
            <w:tcMar/>
          </w:tcPr>
          <w:p w:rsidRPr="002B460A" w:rsidR="000957BE" w:rsidP="002B460A" w:rsidRDefault="00891CB7" w14:paraId="6A06F203" w14:textId="1D244075">
            <w:pPr>
              <w:pStyle w:val="DEUTextoobjeto"/>
            </w:pPr>
            <w:r w:rsidRPr="002B460A">
              <w:rPr>
                <w:color w:val="000000"/>
              </w:rPr>
              <w:t>1 monitoring and evaluation plan</w:t>
            </w:r>
          </w:p>
        </w:tc>
      </w:tr>
      <w:tr w:rsidRPr="002B460A" w:rsidR="008721B7" w:rsidTr="1E6BD54B" w14:paraId="0403BADD" w14:textId="277F5DE5">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shd w:val="clear" w:color="auto" w:fill="auto"/>
            <w:tcMar/>
          </w:tcPr>
          <w:p w:rsidRPr="002B460A" w:rsidR="000957BE" w:rsidP="002B460A" w:rsidRDefault="000957BE" w14:paraId="12C25F41" w14:textId="77777777">
            <w:pPr>
              <w:pStyle w:val="DEUTextoobjeto"/>
              <w:rPr>
                <w:color w:val="000000"/>
              </w:rPr>
            </w:pPr>
            <w:r w:rsidRPr="002B460A">
              <w:rPr>
                <w:color w:val="000000"/>
              </w:rPr>
              <w:lastRenderedPageBreak/>
              <w:t>Activity 1.3: A two-page CTCN Impact Description formulated in the beginning of the technical assistance and</w:t>
            </w:r>
          </w:p>
          <w:p w:rsidRPr="002B460A" w:rsidR="000957BE" w:rsidP="002B460A" w:rsidRDefault="000957BE" w14:paraId="45CD08EB" w14:textId="77777777">
            <w:pPr>
              <w:pStyle w:val="DEUTextoobjeto"/>
              <w:rPr>
                <w:color w:val="000000"/>
              </w:rPr>
            </w:pPr>
            <w:r w:rsidRPr="002B460A">
              <w:rPr>
                <w:color w:val="000000"/>
              </w:rPr>
              <w:t>update/revised once the technical assistance is fully delivered (a template will be provided by the CTCN)</w:t>
            </w: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0957BE" w:rsidP="002B460A" w:rsidRDefault="000957BE" w14:paraId="65DC0413" w14:textId="77777777">
            <w:pPr>
              <w:pStyle w:val="DEUTextoobjeto"/>
              <w:rPr>
                <w:i/>
              </w:rPr>
            </w:pPr>
            <w:r w:rsidRPr="002B460A">
              <w:rPr>
                <w:i/>
              </w:rPr>
              <w:t>Product presentation</w:t>
            </w:r>
          </w:p>
          <w:p w:rsidRPr="002B460A" w:rsidR="000957BE" w:rsidP="002B460A" w:rsidRDefault="000957BE" w14:paraId="44952B89" w14:textId="77777777">
            <w:pPr>
              <w:pStyle w:val="DEUTextoobjeto"/>
            </w:pPr>
          </w:p>
          <w:p w:rsidRPr="003C3978" w:rsidR="000957BE" w:rsidP="002B460A" w:rsidRDefault="000957BE" w14:paraId="7BE6B70D" w14:textId="723CDA3D">
            <w:pPr>
              <w:pStyle w:val="DEUTextoobjeto"/>
            </w:pPr>
            <w:r w:rsidRPr="002B460A">
              <w:t>a) Number of deliverables produced in this output</w:t>
            </w: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0957BE" w:rsidP="002B460A" w:rsidRDefault="000957BE" w14:paraId="5D097A49" w14:textId="77777777">
            <w:pPr>
              <w:pStyle w:val="DEUTextoobjeto"/>
            </w:pPr>
            <w:r w:rsidRPr="002B460A">
              <w:rPr>
                <w:u w:val="single"/>
              </w:rPr>
              <w:t>Total: 2 deliverables</w:t>
            </w:r>
          </w:p>
          <w:p w:rsidRPr="002B460A" w:rsidR="000957BE" w:rsidP="002B460A" w:rsidRDefault="000957BE" w14:paraId="4FA5396E" w14:textId="77777777">
            <w:pPr>
              <w:pStyle w:val="DEUTextoobjeto"/>
            </w:pPr>
          </w:p>
          <w:p w:rsidRPr="002B460A" w:rsidR="000957BE" w:rsidP="002B460A" w:rsidRDefault="000957BE" w14:paraId="109914EB" w14:textId="77777777">
            <w:pPr>
              <w:pStyle w:val="DEUTextoobjeto"/>
              <w:rPr>
                <w:color w:val="000000"/>
              </w:rPr>
            </w:pPr>
            <w:r w:rsidRPr="002B460A">
              <w:rPr>
                <w:color w:val="000000"/>
              </w:rPr>
              <w:t>1 Impact description (Initial version)</w:t>
            </w:r>
          </w:p>
          <w:p w:rsidRPr="003C3978" w:rsidR="000957BE" w:rsidP="002B460A" w:rsidRDefault="000957BE" w14:paraId="120C3813" w14:textId="00FA76BE">
            <w:pPr>
              <w:pStyle w:val="DEUTextoobjeto"/>
              <w:rPr>
                <w:color w:val="000000"/>
              </w:rPr>
            </w:pPr>
            <w:r w:rsidRPr="002B460A">
              <w:rPr>
                <w:color w:val="000000"/>
              </w:rPr>
              <w:t>1 impact description (final version)</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0957BE" w:rsidP="002B460A" w:rsidRDefault="000957BE" w14:paraId="79CFE4F9" w14:textId="77777777">
            <w:pPr>
              <w:pStyle w:val="DEUTextoobjeto"/>
            </w:pPr>
            <w:r w:rsidRPr="002B460A">
              <w:rPr>
                <w:i/>
              </w:rPr>
              <w:t>Methodology:</w:t>
            </w:r>
          </w:p>
          <w:p w:rsidRPr="002B460A" w:rsidR="000957BE" w:rsidP="002B460A" w:rsidRDefault="000957BE" w14:paraId="37902DE0" w14:textId="77777777">
            <w:pPr>
              <w:pStyle w:val="DEUTextoobjeto"/>
            </w:pPr>
            <w:r w:rsidRPr="002B460A">
              <w:t>The information obtained as results from the activity 1.2 will be used as inputs to produce the impact description template.</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0957BE" w:rsidP="002B460A" w:rsidRDefault="000957BE" w14:paraId="313CC94F" w14:textId="23AA0555">
            <w:pPr>
              <w:pStyle w:val="DEUTextoobjeto"/>
            </w:pPr>
            <w:r w:rsidRPr="002B460A">
              <w:t>CTCN templates documents will be used.</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Pr="002B460A" w:rsidR="00891CB7" w:rsidP="00891CB7" w:rsidRDefault="00891CB7" w14:paraId="0116027D" w14:textId="69EC4D55">
            <w:pPr>
              <w:pStyle w:val="DEUTextoobjeto"/>
              <w:rPr>
                <w:color w:val="000000"/>
              </w:rPr>
            </w:pPr>
            <w:r w:rsidRPr="002B460A">
              <w:rPr>
                <w:color w:val="000000"/>
              </w:rPr>
              <w:t>1 Impact description (</w:t>
            </w:r>
            <w:r w:rsidR="001F55DA">
              <w:rPr>
                <w:color w:val="000000"/>
              </w:rPr>
              <w:t>i</w:t>
            </w:r>
            <w:r w:rsidRPr="002B460A">
              <w:rPr>
                <w:color w:val="000000"/>
              </w:rPr>
              <w:t>nitial version)</w:t>
            </w:r>
          </w:p>
          <w:p w:rsidRPr="002B460A" w:rsidR="000957BE" w:rsidP="00891CB7" w:rsidRDefault="00891CB7" w14:paraId="5C41D6E2" w14:textId="446A2CDB">
            <w:pPr>
              <w:pStyle w:val="DEUTextoobjeto"/>
            </w:pPr>
            <w:r w:rsidRPr="002B460A">
              <w:rPr>
                <w:color w:val="000000"/>
              </w:rPr>
              <w:t>1 impact description (final version)</w:t>
            </w:r>
          </w:p>
        </w:tc>
      </w:tr>
      <w:tr w:rsidRPr="002B460A" w:rsidR="008721B7" w:rsidTr="1E6BD54B" w14:paraId="1F353898" w14:textId="64DD7AE2">
        <w:trPr>
          <w:trHeight w:val="170"/>
        </w:trPr>
        <w:tc>
          <w:tcPr>
            <w:cnfStyle w:val="000000000000" w:firstRow="0" w:lastRow="0" w:firstColumn="0" w:lastColumn="0" w:oddVBand="0" w:evenVBand="0" w:oddHBand="0" w:evenHBand="0" w:firstRowFirstColumn="0" w:firstRowLastColumn="0" w:lastRowFirstColumn="0" w:lastRowLastColumn="0"/>
            <w:tcW w:w="729" w:type="pct"/>
            <w:tcMar/>
          </w:tcPr>
          <w:p w:rsidRPr="002B460A" w:rsidR="000957BE" w:rsidP="002B460A" w:rsidRDefault="000957BE" w14:paraId="73425676" w14:textId="0E3D632C">
            <w:pPr>
              <w:pStyle w:val="DEUTextoobjeto"/>
              <w:rPr>
                <w:color w:val="000000"/>
              </w:rPr>
            </w:pPr>
            <w:r w:rsidRPr="002B460A">
              <w:rPr>
                <w:color w:val="000000"/>
              </w:rPr>
              <w:t>Activity 1.4: A Closure and Data Collection Report completed at the end of the technical assistance. This report is</w:t>
            </w:r>
            <w:r w:rsidR="003C3978">
              <w:rPr>
                <w:color w:val="000000"/>
              </w:rPr>
              <w:t xml:space="preserve"> </w:t>
            </w:r>
            <w:r w:rsidRPr="002B460A">
              <w:rPr>
                <w:color w:val="000000"/>
              </w:rPr>
              <w:t>based on the indicators listed in the monitoring and evaluation plan (a template will be provided by the CTCN).</w:t>
            </w:r>
          </w:p>
        </w:tc>
        <w:tc>
          <w:tcPr>
            <w:cnfStyle w:val="000000000000" w:firstRow="0" w:lastRow="0" w:firstColumn="0" w:lastColumn="0" w:oddVBand="0" w:evenVBand="0" w:oddHBand="0" w:evenHBand="0" w:firstRowFirstColumn="0" w:firstRowLastColumn="0" w:lastRowFirstColumn="0" w:lastRowLastColumn="0"/>
            <w:tcW w:w="800" w:type="pct"/>
            <w:tcMar/>
          </w:tcPr>
          <w:p w:rsidRPr="002B460A" w:rsidR="000957BE" w:rsidP="002B460A" w:rsidRDefault="000957BE" w14:paraId="52FBD5B1" w14:textId="77777777">
            <w:pPr>
              <w:pStyle w:val="DEUTextoobjeto"/>
              <w:rPr>
                <w:i/>
              </w:rPr>
            </w:pPr>
            <w:r w:rsidRPr="002B460A">
              <w:rPr>
                <w:i/>
              </w:rPr>
              <w:t>Product presentation</w:t>
            </w:r>
          </w:p>
          <w:p w:rsidRPr="002B460A" w:rsidR="000957BE" w:rsidP="002B460A" w:rsidRDefault="000957BE" w14:paraId="2241C5A3" w14:textId="77777777">
            <w:pPr>
              <w:pStyle w:val="DEUTextoobjeto"/>
            </w:pPr>
          </w:p>
          <w:p w:rsidRPr="003C3978" w:rsidR="000957BE" w:rsidP="002B460A" w:rsidRDefault="000957BE" w14:paraId="06E8ED79" w14:textId="4C9B4B19">
            <w:pPr>
              <w:pStyle w:val="DEUTextoobjeto"/>
            </w:pPr>
            <w:r w:rsidRPr="002B460A">
              <w:t>a) Number of deliverables produced in this output</w:t>
            </w:r>
          </w:p>
        </w:tc>
        <w:tc>
          <w:tcPr>
            <w:cnfStyle w:val="000000000000" w:firstRow="0" w:lastRow="0" w:firstColumn="0" w:lastColumn="0" w:oddVBand="0" w:evenVBand="0" w:oddHBand="0" w:evenHBand="0" w:firstRowFirstColumn="0" w:firstRowLastColumn="0" w:lastRowFirstColumn="0" w:lastRowLastColumn="0"/>
            <w:tcW w:w="792" w:type="pct"/>
            <w:tcMar/>
          </w:tcPr>
          <w:p w:rsidRPr="002B460A" w:rsidR="000957BE" w:rsidP="002B460A" w:rsidRDefault="000957BE" w14:paraId="30EAF33B" w14:textId="77777777">
            <w:pPr>
              <w:pStyle w:val="DEUTextoobjeto"/>
            </w:pPr>
            <w:r w:rsidRPr="002B460A">
              <w:rPr>
                <w:u w:val="single"/>
              </w:rPr>
              <w:t>Total: 1 deliverable</w:t>
            </w:r>
          </w:p>
          <w:p w:rsidRPr="002B460A" w:rsidR="000957BE" w:rsidP="002B460A" w:rsidRDefault="000957BE" w14:paraId="4081E1B8" w14:textId="77777777">
            <w:pPr>
              <w:pStyle w:val="DEUTextoobjeto"/>
            </w:pPr>
          </w:p>
          <w:p w:rsidRPr="003C3978" w:rsidR="000957BE" w:rsidP="002B460A" w:rsidRDefault="000957BE" w14:paraId="619BA8BE" w14:textId="7C9CCC6B">
            <w:pPr>
              <w:pStyle w:val="DEUTextoobjeto"/>
              <w:rPr>
                <w:color w:val="000000"/>
              </w:rPr>
            </w:pPr>
            <w:r w:rsidRPr="002B460A">
              <w:rPr>
                <w:color w:val="000000"/>
              </w:rPr>
              <w:t>1 closure and data collection report (end of the technical assistance)</w:t>
            </w:r>
          </w:p>
        </w:tc>
        <w:tc>
          <w:tcPr>
            <w:cnfStyle w:val="000000000000" w:firstRow="0" w:lastRow="0" w:firstColumn="0" w:lastColumn="0" w:oddVBand="0" w:evenVBand="0" w:oddHBand="0" w:evenHBand="0" w:firstRowFirstColumn="0" w:firstRowLastColumn="0" w:lastRowFirstColumn="0" w:lastRowLastColumn="0"/>
            <w:tcW w:w="1267" w:type="pct"/>
            <w:tcMar/>
          </w:tcPr>
          <w:p w:rsidRPr="002B460A" w:rsidR="000957BE" w:rsidP="002B460A" w:rsidRDefault="000957BE" w14:paraId="2BA577F0" w14:textId="77777777">
            <w:pPr>
              <w:pStyle w:val="DEUTextoobjeto"/>
            </w:pPr>
            <w:r w:rsidRPr="002B460A">
              <w:rPr>
                <w:i/>
              </w:rPr>
              <w:t>Methodology:</w:t>
            </w:r>
          </w:p>
          <w:p w:rsidRPr="002B460A" w:rsidR="000957BE" w:rsidP="002B460A" w:rsidRDefault="000957BE" w14:paraId="05F6EFC8" w14:textId="77777777">
            <w:pPr>
              <w:pStyle w:val="DEUTextoobjeto"/>
            </w:pPr>
            <w:r w:rsidRPr="002B460A">
              <w:t>Data will be collected during the technical assistance and at the end of the technical assistance to complete deliverable 1.4.</w:t>
            </w:r>
          </w:p>
        </w:tc>
        <w:tc>
          <w:tcPr>
            <w:cnfStyle w:val="000000000000" w:firstRow="0" w:lastRow="0" w:firstColumn="0" w:lastColumn="0" w:oddVBand="0" w:evenVBand="0" w:oddHBand="0" w:evenHBand="0" w:firstRowFirstColumn="0" w:firstRowLastColumn="0" w:lastRowFirstColumn="0" w:lastRowLastColumn="0"/>
            <w:tcW w:w="739" w:type="pct"/>
            <w:tcMar/>
          </w:tcPr>
          <w:p w:rsidRPr="002B460A" w:rsidR="000957BE" w:rsidP="002B460A" w:rsidRDefault="000957BE" w14:paraId="6D598AF8" w14:textId="77777777">
            <w:pPr>
              <w:pStyle w:val="DEUTextoobjeto"/>
            </w:pPr>
            <w:r w:rsidRPr="002B460A">
              <w:t xml:space="preserve"> CTCN templates documents will be used.</w:t>
            </w:r>
          </w:p>
        </w:tc>
        <w:tc>
          <w:tcPr>
            <w:cnfStyle w:val="000000000000" w:firstRow="0" w:lastRow="0" w:firstColumn="0" w:lastColumn="0" w:oddVBand="0" w:evenVBand="0" w:oddHBand="0" w:evenHBand="0" w:firstRowFirstColumn="0" w:firstRowLastColumn="0" w:lastRowFirstColumn="0" w:lastRowLastColumn="0"/>
            <w:tcW w:w="673" w:type="pct"/>
            <w:tcMar/>
          </w:tcPr>
          <w:p w:rsidRPr="002B460A" w:rsidR="000957BE" w:rsidP="002B460A" w:rsidRDefault="001F55DA" w14:paraId="1FC027B0" w14:textId="20B1DBA8">
            <w:pPr>
              <w:pStyle w:val="DEUTextoobjeto"/>
            </w:pPr>
            <w:r w:rsidRPr="002B460A">
              <w:rPr>
                <w:color w:val="000000"/>
              </w:rPr>
              <w:t>1 closure and data collection report (end of the technical assistance)</w:t>
            </w:r>
          </w:p>
        </w:tc>
      </w:tr>
      <w:tr w:rsidRPr="002B460A" w:rsidR="008721B7" w:rsidTr="1E6BD54B" w14:paraId="0A84092B" w14:textId="29BF60E2">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vMerge w:val="restart"/>
            <w:tcMar/>
          </w:tcPr>
          <w:p w:rsidRPr="003C3978" w:rsidR="000957BE" w:rsidP="002B460A" w:rsidRDefault="000957BE" w14:paraId="57C8D34B" w14:textId="77777777">
            <w:pPr>
              <w:pStyle w:val="DEUTextoobjeto"/>
              <w:rPr>
                <w:b/>
                <w:bCs/>
                <w:color w:val="000000"/>
              </w:rPr>
            </w:pPr>
            <w:r w:rsidRPr="003C3978">
              <w:rPr>
                <w:b/>
                <w:bCs/>
                <w:color w:val="000000"/>
              </w:rPr>
              <w:t xml:space="preserve">Output 2: </w:t>
            </w:r>
          </w:p>
          <w:p w:rsidRPr="002B460A" w:rsidR="000957BE" w:rsidP="002B460A" w:rsidRDefault="000957BE" w14:paraId="4E5EC74D" w14:textId="77777777">
            <w:pPr>
              <w:pStyle w:val="DEUTextoobjeto"/>
              <w:rPr>
                <w:color w:val="000000"/>
              </w:rPr>
            </w:pPr>
            <w:r w:rsidRPr="003C3978">
              <w:rPr>
                <w:b/>
                <w:bCs/>
                <w:color w:val="000000"/>
              </w:rPr>
              <w:t>Analysis of key stakeholders and consultations</w:t>
            </w:r>
          </w:p>
        </w:tc>
        <w:tc>
          <w:tcPr>
            <w:cnfStyle w:val="000000000000" w:firstRow="0" w:lastRow="0" w:firstColumn="0" w:lastColumn="0" w:oddVBand="0" w:evenVBand="0" w:oddHBand="0" w:evenHBand="0" w:firstRowFirstColumn="0" w:firstRowLastColumn="0" w:lastRowFirstColumn="0" w:lastRowLastColumn="0"/>
            <w:tcW w:w="800" w:type="pct"/>
            <w:tcMar/>
          </w:tcPr>
          <w:p w:rsidRPr="002B460A" w:rsidR="000957BE" w:rsidP="002B460A" w:rsidRDefault="000957BE" w14:paraId="2510B3C2" w14:textId="77777777">
            <w:pPr>
              <w:pStyle w:val="DEUTextoobjeto"/>
              <w:rPr>
                <w:i/>
              </w:rPr>
            </w:pPr>
            <w:r w:rsidRPr="002B460A">
              <w:rPr>
                <w:i/>
              </w:rPr>
              <w:t>Product presentation</w:t>
            </w:r>
          </w:p>
          <w:p w:rsidRPr="002B460A" w:rsidR="000957BE" w:rsidP="002B460A" w:rsidRDefault="000957BE" w14:paraId="0CCCEAB4" w14:textId="77777777">
            <w:pPr>
              <w:pStyle w:val="DEUTextoobjeto"/>
            </w:pPr>
          </w:p>
          <w:p w:rsidRPr="002B460A" w:rsidR="000957BE" w:rsidP="002B460A" w:rsidRDefault="000957BE" w14:paraId="2C54AAF9" w14:textId="77777777">
            <w:pPr>
              <w:pStyle w:val="DEUTextoobjeto"/>
            </w:pPr>
            <w:r w:rsidRPr="002B460A">
              <w:t xml:space="preserve">a) Number of deliverables produced </w:t>
            </w:r>
          </w:p>
          <w:p w:rsidRPr="002B460A" w:rsidR="000957BE" w:rsidP="002B460A" w:rsidRDefault="000957BE" w14:paraId="472FD30C" w14:textId="77777777">
            <w:pPr>
              <w:pStyle w:val="DEUTextoobjeto"/>
            </w:pPr>
          </w:p>
          <w:p w:rsidRPr="002B460A" w:rsidR="000957BE" w:rsidP="002B460A" w:rsidRDefault="000957BE" w14:paraId="10C03CDE" w14:textId="77777777">
            <w:pPr>
              <w:pStyle w:val="DEUTextoobjeto"/>
            </w:pPr>
          </w:p>
          <w:p w:rsidRPr="002B460A" w:rsidR="000957BE" w:rsidP="002B460A" w:rsidRDefault="000957BE" w14:paraId="39EBCB65" w14:textId="77777777">
            <w:pPr>
              <w:pStyle w:val="DEUTextoobjeto"/>
            </w:pPr>
          </w:p>
          <w:p w:rsidRPr="002B460A" w:rsidR="000957BE" w:rsidP="002B460A" w:rsidRDefault="000957BE" w14:paraId="25E6A4C1" w14:textId="77777777">
            <w:pPr>
              <w:pStyle w:val="DEUTextoobjeto"/>
            </w:pPr>
          </w:p>
          <w:p w:rsidRPr="002B460A" w:rsidR="000957BE" w:rsidP="002B460A" w:rsidRDefault="000957BE" w14:paraId="1C4B4965" w14:textId="77777777">
            <w:pPr>
              <w:pStyle w:val="DEUTextoobjeto"/>
              <w:rPr>
                <w:color w:val="000000"/>
              </w:rPr>
            </w:pPr>
          </w:p>
        </w:tc>
        <w:tc>
          <w:tcPr>
            <w:cnfStyle w:val="000000000000" w:firstRow="0" w:lastRow="0" w:firstColumn="0" w:lastColumn="0" w:oddVBand="0" w:evenVBand="0" w:oddHBand="0" w:evenHBand="0" w:firstRowFirstColumn="0" w:firstRowLastColumn="0" w:lastRowFirstColumn="0" w:lastRowLastColumn="0"/>
            <w:tcW w:w="792" w:type="pct"/>
            <w:tcMar/>
          </w:tcPr>
          <w:p w:rsidRPr="002B460A" w:rsidR="000957BE" w:rsidP="002B460A" w:rsidRDefault="000957BE" w14:paraId="5CA9E79D" w14:textId="77777777">
            <w:pPr>
              <w:pStyle w:val="DEUTextoobjeto"/>
              <w:rPr>
                <w:u w:val="single"/>
              </w:rPr>
            </w:pPr>
            <w:r w:rsidRPr="002B460A">
              <w:rPr>
                <w:u w:val="single"/>
              </w:rPr>
              <w:t>Total: 2 deliverables</w:t>
            </w:r>
          </w:p>
          <w:p w:rsidRPr="002B460A" w:rsidR="000957BE" w:rsidP="002B460A" w:rsidRDefault="000957BE" w14:paraId="7D27608D" w14:textId="77777777">
            <w:pPr>
              <w:pStyle w:val="DEUTextoobjeto"/>
            </w:pPr>
          </w:p>
          <w:p w:rsidRPr="002B460A" w:rsidR="000957BE" w:rsidP="002B460A" w:rsidRDefault="000957BE" w14:paraId="6AAFFE5A" w14:textId="53E55B0C">
            <w:pPr>
              <w:pStyle w:val="DEUTextoobjeto"/>
              <w:rPr>
                <w:color w:val="000000"/>
              </w:rPr>
            </w:pPr>
            <w:r w:rsidRPr="002B460A">
              <w:rPr>
                <w:color w:val="000000"/>
              </w:rPr>
              <w:t xml:space="preserve">1 Inception meeting report and interviews summary, including the list of participants gender </w:t>
            </w:r>
            <w:r w:rsidRPr="002B460A" w:rsidR="002B460A">
              <w:rPr>
                <w:color w:val="000000"/>
              </w:rPr>
              <w:t>disaggregated</w:t>
            </w:r>
            <w:r w:rsidRPr="002B460A">
              <w:rPr>
                <w:color w:val="000000"/>
              </w:rPr>
              <w:t>-data, photos, and other relevant information.</w:t>
            </w:r>
          </w:p>
          <w:p w:rsidRPr="002B460A" w:rsidR="000957BE" w:rsidP="002B460A" w:rsidRDefault="000957BE" w14:paraId="7CBDA9B8" w14:textId="77777777">
            <w:pPr>
              <w:pStyle w:val="DEUTextoobjeto"/>
              <w:rPr>
                <w:color w:val="000000"/>
              </w:rPr>
            </w:pPr>
            <w:r w:rsidRPr="002B460A">
              <w:rPr>
                <w:color w:val="000000"/>
              </w:rPr>
              <w:t>1 conduct personal interview with stakeholders</w:t>
            </w:r>
          </w:p>
        </w:tc>
        <w:tc>
          <w:tcPr>
            <w:cnfStyle w:val="000000000000" w:firstRow="0" w:lastRow="0" w:firstColumn="0" w:lastColumn="0" w:oddVBand="0" w:evenVBand="0" w:oddHBand="0" w:evenHBand="0" w:firstRowFirstColumn="0" w:firstRowLastColumn="0" w:lastRowFirstColumn="0" w:lastRowLastColumn="0"/>
            <w:tcW w:w="1267" w:type="pct"/>
            <w:tcMar/>
          </w:tcPr>
          <w:p w:rsidRPr="002B460A" w:rsidR="000957BE" w:rsidP="002B460A" w:rsidRDefault="000957BE" w14:paraId="1324EEAF" w14:textId="77777777">
            <w:pPr>
              <w:pStyle w:val="DEUTextoobjeto"/>
              <w:rPr>
                <w:i/>
              </w:rPr>
            </w:pPr>
            <w:r w:rsidRPr="002B460A">
              <w:rPr>
                <w:i/>
              </w:rPr>
              <w:t xml:space="preserve">Method: </w:t>
            </w:r>
          </w:p>
          <w:p w:rsidRPr="002B460A" w:rsidR="000957BE" w:rsidP="002B460A" w:rsidRDefault="000957BE" w14:paraId="0AE5665A" w14:textId="77777777">
            <w:pPr>
              <w:pStyle w:val="DEUTextoobjeto"/>
            </w:pPr>
            <w:r w:rsidRPr="002B460A">
              <w:t xml:space="preserve">Prepare a preliminary mapping of stakeholders in order to prepare the best condition for the inception report. </w:t>
            </w:r>
          </w:p>
          <w:p w:rsidRPr="002B460A" w:rsidR="000957BE" w:rsidP="002B460A" w:rsidRDefault="000957BE" w14:paraId="1D9435B5" w14:textId="34CCB183">
            <w:pPr>
              <w:pStyle w:val="DEUTextoobjeto"/>
            </w:pPr>
            <w:r w:rsidRPr="002B460A">
              <w:t xml:space="preserve">Prepare the mapping of stakeholders for each category of interest. </w:t>
            </w:r>
            <w:r w:rsidRPr="002B460A" w:rsidR="002B460A">
              <w:t>Identify</w:t>
            </w:r>
            <w:r w:rsidRPr="002B460A">
              <w:t xml:space="preserve"> the institutions and organizations.</w:t>
            </w:r>
          </w:p>
          <w:p w:rsidRPr="002B460A" w:rsidR="000957BE" w:rsidP="002B460A" w:rsidRDefault="000957BE" w14:paraId="59DD1E45" w14:textId="77777777">
            <w:pPr>
              <w:pStyle w:val="DEUTextoobjeto"/>
            </w:pPr>
            <w:r w:rsidRPr="002B460A">
              <w:t>Interviews done with the stakeholders from the preliminary work.</w:t>
            </w:r>
          </w:p>
          <w:p w:rsidRPr="002B460A" w:rsidR="000957BE" w:rsidP="002B460A" w:rsidRDefault="000957BE" w14:paraId="12DF1BC7" w14:textId="77777777">
            <w:pPr>
              <w:pStyle w:val="DEUTextoobjeto"/>
              <w:rPr>
                <w:i/>
              </w:rPr>
            </w:pPr>
            <w:r w:rsidRPr="002B460A">
              <w:rPr>
                <w:i/>
              </w:rPr>
              <w:t>Frequency:</w:t>
            </w:r>
          </w:p>
          <w:p w:rsidRPr="002B460A" w:rsidR="000957BE" w:rsidP="002B460A" w:rsidRDefault="000957BE" w14:paraId="14396B8D" w14:textId="77777777">
            <w:pPr>
              <w:pStyle w:val="DEUTextoobjeto"/>
            </w:pPr>
            <w:r w:rsidRPr="002B460A">
              <w:t xml:space="preserve">At the end of product </w:t>
            </w:r>
          </w:p>
          <w:p w:rsidRPr="002B460A" w:rsidR="000957BE" w:rsidP="002B460A" w:rsidRDefault="000957BE" w14:paraId="79DFB3EC" w14:textId="77777777">
            <w:pPr>
              <w:pStyle w:val="DEUTextoobjeto"/>
              <w:rPr>
                <w:i/>
                <w:color w:val="000000"/>
              </w:rPr>
            </w:pPr>
          </w:p>
        </w:tc>
        <w:tc>
          <w:tcPr>
            <w:cnfStyle w:val="000000000000" w:firstRow="0" w:lastRow="0" w:firstColumn="0" w:lastColumn="0" w:oddVBand="0" w:evenVBand="0" w:oddHBand="0" w:evenHBand="0" w:firstRowFirstColumn="0" w:firstRowLastColumn="0" w:lastRowFirstColumn="0" w:lastRowLastColumn="0"/>
            <w:tcW w:w="739" w:type="pct"/>
            <w:tcMar/>
          </w:tcPr>
          <w:p w:rsidRPr="002B460A" w:rsidR="000957BE" w:rsidP="002B460A" w:rsidRDefault="000957BE" w14:paraId="16064B50" w14:textId="77777777">
            <w:pPr>
              <w:pStyle w:val="DEUTextoobjeto"/>
              <w:rPr>
                <w:color w:val="000000"/>
              </w:rPr>
            </w:pPr>
            <w:r w:rsidRPr="002B460A">
              <w:t>The CTCN review will be considered to coordinate the presentation of the product to the customer. There is a minute’s format that must be completed at the end of each meeting with their respective attendance sheet.</w:t>
            </w:r>
          </w:p>
        </w:tc>
        <w:tc>
          <w:tcPr>
            <w:cnfStyle w:val="000000000000" w:firstRow="0" w:lastRow="0" w:firstColumn="0" w:lastColumn="0" w:oddVBand="0" w:evenVBand="0" w:oddHBand="0" w:evenHBand="0" w:firstRowFirstColumn="0" w:firstRowLastColumn="0" w:lastRowFirstColumn="0" w:lastRowLastColumn="0"/>
            <w:tcW w:w="673" w:type="pct"/>
            <w:tcMar/>
          </w:tcPr>
          <w:p w:rsidR="00820FE5" w:rsidP="002B460A" w:rsidRDefault="00820FE5" w14:paraId="5ED07ED0" w14:textId="631EBD3C">
            <w:pPr>
              <w:pStyle w:val="DEUTextoobjeto"/>
              <w:rPr>
                <w:color w:val="000000"/>
              </w:rPr>
            </w:pPr>
            <w:r>
              <w:rPr>
                <w:color w:val="000000"/>
              </w:rPr>
              <w:t>1 report of a</w:t>
            </w:r>
            <w:r w:rsidRPr="00820FE5">
              <w:rPr>
                <w:color w:val="000000"/>
              </w:rPr>
              <w:t>nalysis of Key Stakeholders and consultations</w:t>
            </w:r>
          </w:p>
          <w:p w:rsidR="000957BE" w:rsidP="002B460A" w:rsidRDefault="001F55DA" w14:paraId="646478E3" w14:textId="68534D7C">
            <w:pPr>
              <w:pStyle w:val="DEUTextoobjeto"/>
            </w:pPr>
            <w:r w:rsidRPr="1E6BD54B" w:rsidR="001F55DA">
              <w:rPr>
                <w:color w:val="000000"/>
              </w:rPr>
              <w:t>1 Inception meeting report and interviews summary</w:t>
            </w:r>
          </w:p>
          <w:p w:rsidR="1E6BD54B" w:rsidP="1E6BD54B" w:rsidRDefault="1E6BD54B" w14:paraId="26017909" w14:textId="7034E88F">
            <w:pPr>
              <w:pStyle w:val="DEUTextoobjeto"/>
              <w:rPr>
                <w:color w:val="000000"/>
              </w:rPr>
            </w:pPr>
          </w:p>
          <w:p w:rsidRPr="002B460A" w:rsidR="001F55DA" w:rsidP="1E6BD54B" w:rsidRDefault="001F55DA" w14:paraId="2DF47EB1" w14:textId="7DB29BDE">
            <w:pPr>
              <w:pStyle w:val="DEUTextoobjeto"/>
              <w:rPr>
                <w:color w:val="000000"/>
              </w:rPr>
            </w:pPr>
          </w:p>
        </w:tc>
      </w:tr>
      <w:tr w:rsidRPr="002B460A" w:rsidR="008721B7" w:rsidTr="1E6BD54B" w14:paraId="6F0F92A3" w14:textId="17AD15CF">
        <w:trPr>
          <w:trHeight w:val="170"/>
        </w:trPr>
        <w:tc>
          <w:tcPr>
            <w:cnfStyle w:val="000000000000" w:firstRow="0" w:lastRow="0" w:firstColumn="0" w:lastColumn="0" w:oddVBand="0" w:evenVBand="0" w:oddHBand="0" w:evenHBand="0" w:firstRowFirstColumn="0" w:firstRowLastColumn="0" w:lastRowFirstColumn="0" w:lastRowLastColumn="0"/>
            <w:tcW w:w="729" w:type="pct"/>
            <w:vMerge/>
            <w:tcMar/>
          </w:tcPr>
          <w:p w:rsidRPr="002B460A" w:rsidR="000957BE" w:rsidP="002B460A" w:rsidRDefault="000957BE" w14:paraId="06606694" w14:textId="77777777">
            <w:pPr>
              <w:pStyle w:val="DEUTextoobjeto"/>
              <w:rPr>
                <w:color w:val="000000"/>
              </w:rPr>
            </w:pPr>
          </w:p>
        </w:tc>
        <w:tc>
          <w:tcPr>
            <w:cnfStyle w:val="000000000000" w:firstRow="0" w:lastRow="0" w:firstColumn="0" w:lastColumn="0" w:oddVBand="0" w:evenVBand="0" w:oddHBand="0" w:evenHBand="0" w:firstRowFirstColumn="0" w:firstRowLastColumn="0" w:lastRowFirstColumn="0" w:lastRowLastColumn="0"/>
            <w:tcW w:w="800" w:type="pct"/>
            <w:shd w:val="clear" w:color="auto" w:fill="C9E1F4" w:themeFill="accent1" w:themeFillTint="33"/>
            <w:tcMar/>
          </w:tcPr>
          <w:p w:rsidRPr="002B460A" w:rsidR="000957BE" w:rsidP="002B460A" w:rsidRDefault="000957BE" w14:paraId="3B4BF8D5" w14:textId="77777777">
            <w:pPr>
              <w:pStyle w:val="DEUTextoobjeto"/>
              <w:rPr>
                <w:i/>
              </w:rPr>
            </w:pPr>
            <w:r w:rsidRPr="002B460A">
              <w:rPr>
                <w:i/>
              </w:rPr>
              <w:t>Progress meetings</w:t>
            </w:r>
          </w:p>
          <w:p w:rsidRPr="002B460A" w:rsidR="000957BE" w:rsidP="002B460A" w:rsidRDefault="000957BE" w14:paraId="6C95DEA4" w14:textId="77777777">
            <w:pPr>
              <w:pStyle w:val="DEUTextoobjeto"/>
            </w:pPr>
          </w:p>
          <w:p w:rsidRPr="002B460A" w:rsidR="000957BE" w:rsidP="002B460A" w:rsidRDefault="000957BE" w14:paraId="4C8B1C8F" w14:textId="77777777">
            <w:pPr>
              <w:pStyle w:val="DEUTextoobjeto"/>
            </w:pPr>
            <w:r w:rsidRPr="002B460A">
              <w:t>a) Number of TA progress meetings with the NDE and Focal point</w:t>
            </w:r>
          </w:p>
          <w:p w:rsidRPr="002B460A" w:rsidR="000957BE" w:rsidP="002B460A" w:rsidRDefault="000957BE" w14:paraId="0FD371D8" w14:textId="77777777">
            <w:pPr>
              <w:pStyle w:val="DEUTextoobjeto"/>
            </w:pPr>
          </w:p>
          <w:p w:rsidRPr="002B460A" w:rsidR="000957BE" w:rsidP="002B460A" w:rsidRDefault="000957BE" w14:paraId="3DC3216B" w14:textId="77777777">
            <w:pPr>
              <w:pStyle w:val="DEUTextoobjeto"/>
            </w:pPr>
            <w:r w:rsidRPr="002B460A">
              <w:t>b) Number of other information materials strengthened, revised, or created</w:t>
            </w:r>
          </w:p>
          <w:p w:rsidRPr="002B460A" w:rsidR="000957BE" w:rsidP="002B460A" w:rsidRDefault="000957BE" w14:paraId="01E5D752"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792" w:type="pct"/>
            <w:shd w:val="clear" w:color="auto" w:fill="C9E1F4" w:themeFill="accent1" w:themeFillTint="33"/>
            <w:tcMar/>
          </w:tcPr>
          <w:p w:rsidRPr="002B460A" w:rsidR="000957BE" w:rsidP="002B460A" w:rsidRDefault="000957BE" w14:paraId="69822945" w14:textId="77777777">
            <w:pPr>
              <w:pStyle w:val="DEUTextoobjeto"/>
              <w:rPr>
                <w:u w:val="single"/>
              </w:rPr>
            </w:pPr>
            <w:r w:rsidRPr="002B460A">
              <w:rPr>
                <w:u w:val="single"/>
              </w:rPr>
              <w:t>Total: 2 progress meeting</w:t>
            </w:r>
          </w:p>
          <w:p w:rsidRPr="002B460A" w:rsidR="000957BE" w:rsidP="002B460A" w:rsidRDefault="000957BE" w14:paraId="41763D05" w14:textId="77777777">
            <w:pPr>
              <w:pStyle w:val="DEUTextoobjeto"/>
              <w:rPr>
                <w:u w:val="single"/>
              </w:rPr>
            </w:pPr>
          </w:p>
          <w:p w:rsidRPr="002B460A" w:rsidR="000957BE" w:rsidP="002B460A" w:rsidRDefault="000957BE" w14:paraId="700FCA72" w14:textId="77777777">
            <w:pPr>
              <w:pStyle w:val="DEUTextoobjeto"/>
              <w:rPr>
                <w:color w:val="000000"/>
              </w:rPr>
            </w:pPr>
            <w:r w:rsidRPr="002B460A">
              <w:rPr>
                <w:color w:val="000000"/>
              </w:rPr>
              <w:t>progress meeting with the NDE and Focal point and CTCN to present preliminary result and get feedback</w:t>
            </w:r>
          </w:p>
          <w:p w:rsidRPr="002B460A" w:rsidR="000957BE" w:rsidP="002B460A" w:rsidRDefault="000957BE" w14:paraId="28D66B41" w14:textId="77777777">
            <w:pPr>
              <w:pStyle w:val="DEUTextoobjeto"/>
              <w:rPr>
                <w:color w:val="000000"/>
              </w:rPr>
            </w:pPr>
            <w:r w:rsidRPr="002B460A">
              <w:rPr>
                <w:color w:val="000000"/>
              </w:rPr>
              <w:t>information materials created: Power point (1 per progress meeting)</w:t>
            </w:r>
          </w:p>
          <w:p w:rsidRPr="002B460A" w:rsidR="000957BE" w:rsidP="002B460A" w:rsidRDefault="000957BE" w14:paraId="44DD6F8F" w14:textId="77777777">
            <w:pPr>
              <w:pStyle w:val="DEUTextoobjeto"/>
              <w:rPr>
                <w:color w:val="000000"/>
              </w:rPr>
            </w:pPr>
            <w:r w:rsidRPr="002B460A">
              <w:rPr>
                <w:color w:val="000000"/>
              </w:rPr>
              <w:t>2 Minute of the meeting, including the participant list.</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C9E1F4" w:themeFill="accent1" w:themeFillTint="33"/>
            <w:tcMar/>
          </w:tcPr>
          <w:p w:rsidRPr="002B460A" w:rsidR="000957BE" w:rsidP="002B460A" w:rsidRDefault="000957BE" w14:paraId="7E0D9DB5" w14:textId="77777777">
            <w:pPr>
              <w:pStyle w:val="DEUTextoobjeto"/>
              <w:rPr>
                <w:i/>
              </w:rPr>
            </w:pPr>
            <w:r w:rsidRPr="002B460A">
              <w:rPr>
                <w:i/>
              </w:rPr>
              <w:t xml:space="preserve">Method: </w:t>
            </w:r>
          </w:p>
          <w:p w:rsidRPr="002B460A" w:rsidR="000957BE" w:rsidP="002B460A" w:rsidRDefault="000957BE" w14:paraId="6B682402" w14:textId="77777777">
            <w:pPr>
              <w:pStyle w:val="DEUTextoobjeto"/>
            </w:pPr>
            <w:r w:rsidRPr="002B460A">
              <w:t>Communication of the agenda to the participants and Ppt presentation preparation for the meeting</w:t>
            </w:r>
          </w:p>
          <w:p w:rsidRPr="002B460A" w:rsidR="000957BE" w:rsidP="002B460A" w:rsidRDefault="000957BE" w14:paraId="153A594A" w14:textId="77777777">
            <w:pPr>
              <w:pStyle w:val="DEUTextoobjeto"/>
            </w:pPr>
            <w:r w:rsidRPr="002B460A">
              <w:t>Recording of minutes and attendance lists at all technical assistance meetings.</w:t>
            </w:r>
          </w:p>
          <w:p w:rsidRPr="002B460A" w:rsidR="000957BE" w:rsidP="002B460A" w:rsidRDefault="000957BE" w14:paraId="7A802965" w14:textId="77777777">
            <w:pPr>
              <w:pStyle w:val="DEUTextoobjeto"/>
            </w:pPr>
          </w:p>
          <w:p w:rsidRPr="002B460A" w:rsidR="000957BE" w:rsidP="002B460A" w:rsidRDefault="000957BE" w14:paraId="21C10CC4" w14:textId="77777777">
            <w:pPr>
              <w:pStyle w:val="DEUTextoobjeto"/>
              <w:rPr>
                <w:i/>
              </w:rPr>
            </w:pPr>
            <w:r w:rsidRPr="002B460A">
              <w:rPr>
                <w:i/>
              </w:rPr>
              <w:t xml:space="preserve">Frequency: </w:t>
            </w:r>
          </w:p>
          <w:p w:rsidRPr="002B460A" w:rsidR="000957BE" w:rsidP="002B460A" w:rsidRDefault="000957BE" w14:paraId="06138576" w14:textId="77777777">
            <w:pPr>
              <w:pStyle w:val="DEUTextoobjeto"/>
              <w:rPr>
                <w:color w:val="000000"/>
              </w:rPr>
            </w:pPr>
            <w:r w:rsidRPr="002B460A">
              <w:t>Every two weeks, except when there is a presentation meeting</w:t>
            </w:r>
          </w:p>
        </w:tc>
        <w:tc>
          <w:tcPr>
            <w:cnfStyle w:val="000000000000" w:firstRow="0" w:lastRow="0" w:firstColumn="0" w:lastColumn="0" w:oddVBand="0" w:evenVBand="0" w:oddHBand="0" w:evenHBand="0" w:firstRowFirstColumn="0" w:firstRowLastColumn="0" w:lastRowFirstColumn="0" w:lastRowLastColumn="0"/>
            <w:tcW w:w="739" w:type="pct"/>
            <w:shd w:val="clear" w:color="auto" w:fill="C9E1F4" w:themeFill="accent1" w:themeFillTint="33"/>
            <w:tcMar/>
          </w:tcPr>
          <w:p w:rsidRPr="002B460A" w:rsidR="000957BE" w:rsidP="002B460A" w:rsidRDefault="000957BE" w14:paraId="35F3B392" w14:textId="77777777">
            <w:pPr>
              <w:pStyle w:val="DEUTextoobjeto"/>
            </w:pPr>
            <w:r w:rsidRPr="002B460A">
              <w:t>There is a minute format which must be completed at the end of each meeting with its respective attendance sheet.</w:t>
            </w:r>
          </w:p>
          <w:p w:rsidRPr="002B460A" w:rsidR="000957BE" w:rsidP="002B460A" w:rsidRDefault="000957BE" w14:paraId="613CA840" w14:textId="77777777">
            <w:pPr>
              <w:pStyle w:val="DEUTextoobjeto"/>
            </w:pPr>
            <w:r w:rsidRPr="002B460A">
              <w:t>Agenda of these meetings will be established according to need, with the purpose of validating approaches, presenting, and gathering feedback on progress, coordination, etc.</w:t>
            </w:r>
          </w:p>
        </w:tc>
        <w:tc>
          <w:tcPr>
            <w:cnfStyle w:val="000000000000" w:firstRow="0" w:lastRow="0" w:firstColumn="0" w:lastColumn="0" w:oddVBand="0" w:evenVBand="0" w:oddHBand="0" w:evenHBand="0" w:firstRowFirstColumn="0" w:firstRowLastColumn="0" w:lastRowFirstColumn="0" w:lastRowLastColumn="0"/>
            <w:tcW w:w="673" w:type="pct"/>
            <w:shd w:val="clear" w:color="auto" w:fill="C9E1F4" w:themeFill="accent1" w:themeFillTint="33"/>
            <w:tcMar/>
          </w:tcPr>
          <w:p w:rsidRPr="001F55DA" w:rsidR="000957BE" w:rsidP="002B460A" w:rsidRDefault="001F55DA" w14:paraId="06A1980F" w14:textId="59BF99AF">
            <w:pPr>
              <w:pStyle w:val="DEUTextoobjeto"/>
            </w:pPr>
            <w:r w:rsidR="0F316500">
              <w:rPr/>
              <w:t>2</w:t>
            </w:r>
            <w:r w:rsidR="001F55DA">
              <w:rPr/>
              <w:t xml:space="preserve"> progress meeting</w:t>
            </w:r>
          </w:p>
          <w:p w:rsidRPr="001F55DA" w:rsidR="000957BE" w:rsidP="002B460A" w:rsidRDefault="001F55DA" w14:paraId="68D4B801" w14:textId="07E52E3F">
            <w:pPr>
              <w:pStyle w:val="DEUTextoobjeto"/>
            </w:pPr>
            <w:r w:rsidR="31D0A3F7">
              <w:rPr/>
              <w:t>2</w:t>
            </w:r>
            <w:r w:rsidR="0FDDE78D">
              <w:rPr/>
              <w:t xml:space="preserve"> power point</w:t>
            </w:r>
          </w:p>
          <w:p w:rsidRPr="001F55DA" w:rsidR="000957BE" w:rsidP="002B460A" w:rsidRDefault="001F55DA" w14:paraId="662A60F1" w14:textId="6D32FAC8">
            <w:pPr>
              <w:pStyle w:val="DEUTextoobjeto"/>
            </w:pPr>
            <w:r w:rsidR="31D0A3F7">
              <w:rPr/>
              <w:t>2</w:t>
            </w:r>
            <w:r w:rsidR="0FDDE78D">
              <w:rPr/>
              <w:t xml:space="preserve"> minutes of the meeting</w:t>
            </w:r>
          </w:p>
        </w:tc>
      </w:tr>
      <w:tr w:rsidRPr="002B460A" w:rsidR="008721B7" w:rsidTr="1E6BD54B" w14:paraId="232BD617" w14:textId="02D5E6FB">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vMerge/>
            <w:tcMar/>
          </w:tcPr>
          <w:p w:rsidRPr="002B460A" w:rsidR="000957BE" w:rsidP="002B460A" w:rsidRDefault="000957BE" w14:paraId="43796CED"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800" w:type="pct"/>
            <w:tcMar/>
          </w:tcPr>
          <w:p w:rsidRPr="002B460A" w:rsidR="000957BE" w:rsidP="002B460A" w:rsidRDefault="000957BE" w14:paraId="2454A7BA" w14:textId="77777777">
            <w:pPr>
              <w:pStyle w:val="DEUTextoobjeto"/>
              <w:rPr>
                <w:i/>
              </w:rPr>
            </w:pPr>
            <w:r w:rsidRPr="002B460A">
              <w:rPr>
                <w:i/>
              </w:rPr>
              <w:t>Surveys</w:t>
            </w:r>
          </w:p>
          <w:p w:rsidRPr="002B460A" w:rsidR="000957BE" w:rsidP="002B460A" w:rsidRDefault="000957BE" w14:paraId="5EB34610" w14:textId="77777777">
            <w:pPr>
              <w:pStyle w:val="DEUTextoobjeto"/>
              <w:rPr>
                <w:i/>
              </w:rPr>
            </w:pPr>
          </w:p>
          <w:p w:rsidRPr="002B460A" w:rsidR="000957BE" w:rsidP="002B460A" w:rsidRDefault="000957BE" w14:paraId="1E93B632" w14:textId="77777777">
            <w:pPr>
              <w:pStyle w:val="DEUTextoobjeto"/>
            </w:pPr>
            <w:r w:rsidRPr="002B460A">
              <w:t>a) Number of other information materials strengthened, revised, or created</w:t>
            </w:r>
          </w:p>
          <w:p w:rsidRPr="002B460A" w:rsidR="000957BE" w:rsidP="002B460A" w:rsidRDefault="000957BE" w14:paraId="23C16299" w14:textId="77777777">
            <w:pPr>
              <w:pStyle w:val="DEUTextoobjeto"/>
              <w:rPr>
                <w:i/>
              </w:rPr>
            </w:pPr>
            <w:r w:rsidRPr="002B460A">
              <w:t>b) Number of stakeholders filling the surveys</w:t>
            </w:r>
          </w:p>
        </w:tc>
        <w:tc>
          <w:tcPr>
            <w:cnfStyle w:val="000000000000" w:firstRow="0" w:lastRow="0" w:firstColumn="0" w:lastColumn="0" w:oddVBand="0" w:evenVBand="0" w:oddHBand="0" w:evenHBand="0" w:firstRowFirstColumn="0" w:firstRowLastColumn="0" w:lastRowFirstColumn="0" w:lastRowLastColumn="0"/>
            <w:tcW w:w="792" w:type="pct"/>
            <w:tcMar/>
          </w:tcPr>
          <w:p w:rsidRPr="002B460A" w:rsidR="000957BE" w:rsidP="002B460A" w:rsidRDefault="000957BE" w14:paraId="4CF05788" w14:textId="77777777">
            <w:pPr>
              <w:pStyle w:val="DEUTextoobjeto"/>
              <w:rPr>
                <w:u w:val="single"/>
              </w:rPr>
            </w:pPr>
            <w:r w:rsidRPr="002B460A">
              <w:rPr>
                <w:u w:val="single"/>
              </w:rPr>
              <w:t>Total: at least 10 surveys</w:t>
            </w:r>
          </w:p>
          <w:p w:rsidRPr="002B460A" w:rsidR="000957BE" w:rsidP="002B460A" w:rsidRDefault="000957BE" w14:paraId="3B5ACEFA" w14:textId="77777777">
            <w:pPr>
              <w:pStyle w:val="DEUTextoobjeto"/>
            </w:pPr>
          </w:p>
          <w:p w:rsidRPr="002B460A" w:rsidR="000957BE" w:rsidP="002B460A" w:rsidRDefault="000957BE" w14:paraId="25C32D1B" w14:textId="77777777">
            <w:pPr>
              <w:pStyle w:val="DEUTextoobjeto"/>
              <w:rPr>
                <w:color w:val="000000"/>
              </w:rPr>
            </w:pPr>
            <w:r w:rsidRPr="002B460A">
              <w:rPr>
                <w:color w:val="000000"/>
              </w:rPr>
              <w:t>1 google form prepared</w:t>
            </w:r>
          </w:p>
          <w:p w:rsidRPr="002B460A" w:rsidR="000957BE" w:rsidP="002B460A" w:rsidRDefault="000957BE" w14:paraId="4BA627F2" w14:textId="77777777">
            <w:pPr>
              <w:pStyle w:val="DEUTextoobjeto"/>
              <w:rPr>
                <w:color w:val="000000"/>
              </w:rPr>
            </w:pPr>
            <w:r w:rsidRPr="002B460A">
              <w:rPr>
                <w:color w:val="000000"/>
              </w:rPr>
              <w:t>At least 10 stakeholder characterization sheets completed</w:t>
            </w:r>
          </w:p>
          <w:p w:rsidRPr="002B460A" w:rsidR="000957BE" w:rsidP="002B460A" w:rsidRDefault="000957BE" w14:paraId="40573F2A" w14:textId="77777777">
            <w:pPr>
              <w:pStyle w:val="DEUTextoobjeto"/>
              <w:rPr>
                <w:color w:val="000000"/>
              </w:rPr>
            </w:pPr>
            <w:r w:rsidRPr="002B460A">
              <w:rPr>
                <w:color w:val="000000"/>
              </w:rPr>
              <w:t>At least 10 stakeholders participating</w:t>
            </w:r>
          </w:p>
        </w:tc>
        <w:tc>
          <w:tcPr>
            <w:cnfStyle w:val="000000000000" w:firstRow="0" w:lastRow="0" w:firstColumn="0" w:lastColumn="0" w:oddVBand="0" w:evenVBand="0" w:oddHBand="0" w:evenHBand="0" w:firstRowFirstColumn="0" w:firstRowLastColumn="0" w:lastRowFirstColumn="0" w:lastRowLastColumn="0"/>
            <w:tcW w:w="1267" w:type="pct"/>
            <w:tcMar/>
          </w:tcPr>
          <w:p w:rsidRPr="002B460A" w:rsidR="000957BE" w:rsidP="002B460A" w:rsidRDefault="000957BE" w14:paraId="6E1EF656" w14:textId="77777777">
            <w:pPr>
              <w:pStyle w:val="DEUTextoobjeto"/>
              <w:rPr>
                <w:i/>
              </w:rPr>
            </w:pPr>
            <w:r w:rsidRPr="002B460A">
              <w:rPr>
                <w:i/>
              </w:rPr>
              <w:t>Methodology:</w:t>
            </w:r>
          </w:p>
          <w:p w:rsidRPr="002B460A" w:rsidR="000957BE" w:rsidP="002B460A" w:rsidRDefault="000957BE" w14:paraId="34DD3768" w14:textId="77777777">
            <w:pPr>
              <w:pStyle w:val="DEUTextoobjeto"/>
            </w:pPr>
            <w:r w:rsidRPr="002B460A">
              <w:t>In advance preparation of google forms and validation of stakeholders list with the counterpart.</w:t>
            </w:r>
          </w:p>
          <w:p w:rsidRPr="002B460A" w:rsidR="000957BE" w:rsidP="002B460A" w:rsidRDefault="000957BE" w14:paraId="25A3557E" w14:textId="31804113">
            <w:pPr>
              <w:pStyle w:val="DEUTextoobjeto"/>
            </w:pPr>
            <w:r w:rsidRPr="002B460A">
              <w:t xml:space="preserve">Establish contact with </w:t>
            </w:r>
            <w:r w:rsidRPr="002B460A" w:rsidR="003C3978">
              <w:t>stakeholder’s</w:t>
            </w:r>
            <w:r w:rsidRPr="002B460A">
              <w:t xml:space="preserve"> </w:t>
            </w:r>
            <w:r w:rsidRPr="002B460A" w:rsidR="002B460A">
              <w:t>trough and</w:t>
            </w:r>
            <w:r w:rsidRPr="002B460A">
              <w:t xml:space="preserve"> ask them to fill a form in order to collect information regarding mitigation actions and adaptation needs.</w:t>
            </w:r>
          </w:p>
          <w:p w:rsidRPr="002B460A" w:rsidR="000957BE" w:rsidP="002B460A" w:rsidRDefault="000957BE" w14:paraId="06138BE8" w14:textId="77777777">
            <w:pPr>
              <w:pStyle w:val="DEUTextoobjeto"/>
            </w:pPr>
            <w:r w:rsidRPr="002B460A">
              <w:t>Systematization of gathered information.</w:t>
            </w:r>
          </w:p>
          <w:p w:rsidRPr="002B460A" w:rsidR="000957BE" w:rsidP="002B460A" w:rsidRDefault="000957BE" w14:paraId="36EB018C" w14:textId="77777777">
            <w:pPr>
              <w:pStyle w:val="DEUTextoobjeto"/>
              <w:rPr>
                <w:i/>
              </w:rPr>
            </w:pPr>
          </w:p>
          <w:p w:rsidRPr="002B460A" w:rsidR="000957BE" w:rsidP="002B460A" w:rsidRDefault="000957BE" w14:paraId="70A72F86" w14:textId="77777777">
            <w:pPr>
              <w:pStyle w:val="DEUTextoobjeto"/>
              <w:rPr>
                <w:i/>
              </w:rPr>
            </w:pPr>
            <w:r w:rsidRPr="002B460A">
              <w:rPr>
                <w:i/>
              </w:rPr>
              <w:t>Frequency:</w:t>
            </w:r>
          </w:p>
          <w:p w:rsidRPr="002B460A" w:rsidR="000957BE" w:rsidP="002B460A" w:rsidRDefault="000957BE" w14:paraId="58D71573" w14:textId="77777777">
            <w:pPr>
              <w:pStyle w:val="DEUTextoobjeto"/>
              <w:rPr>
                <w:i/>
              </w:rPr>
            </w:pPr>
            <w:r w:rsidRPr="002B460A">
              <w:t>During development of activity 2.2</w:t>
            </w:r>
          </w:p>
        </w:tc>
        <w:tc>
          <w:tcPr>
            <w:cnfStyle w:val="000000000000" w:firstRow="0" w:lastRow="0" w:firstColumn="0" w:lastColumn="0" w:oddVBand="0" w:evenVBand="0" w:oddHBand="0" w:evenHBand="0" w:firstRowFirstColumn="0" w:firstRowLastColumn="0" w:lastRowFirstColumn="0" w:lastRowLastColumn="0"/>
            <w:tcW w:w="739" w:type="pct"/>
            <w:tcMar/>
          </w:tcPr>
          <w:p w:rsidRPr="002B460A" w:rsidR="000957BE" w:rsidP="002B460A" w:rsidRDefault="000957BE" w14:paraId="4E5EBAA9" w14:textId="77777777">
            <w:pPr>
              <w:pStyle w:val="DEUTextoobjeto"/>
            </w:pPr>
            <w:r w:rsidRPr="002B460A">
              <w:t>Information collected will serve to complement information gathered on criteria for sectors prioritization and challenges for the contribution of the private sector to NDC implementation</w:t>
            </w:r>
          </w:p>
        </w:tc>
        <w:tc>
          <w:tcPr>
            <w:cnfStyle w:val="000000000000" w:firstRow="0" w:lastRow="0" w:firstColumn="0" w:lastColumn="0" w:oddVBand="0" w:evenVBand="0" w:oddHBand="0" w:evenHBand="0" w:firstRowFirstColumn="0" w:firstRowLastColumn="0" w:lastRowFirstColumn="0" w:lastRowLastColumn="0"/>
            <w:tcW w:w="673" w:type="pct"/>
            <w:tcMar/>
          </w:tcPr>
          <w:p w:rsidRPr="001F55DA" w:rsidR="001F55DA" w:rsidP="002B460A" w:rsidRDefault="00820FE5" w14:paraId="16F1879F" w14:textId="720244C3">
            <w:pPr>
              <w:pStyle w:val="DEUTextoobjeto"/>
              <w:rPr>
                <w:color w:val="000000"/>
              </w:rPr>
            </w:pPr>
            <w:r>
              <w:rPr>
                <w:color w:val="000000"/>
              </w:rPr>
              <w:t>3</w:t>
            </w:r>
            <w:r w:rsidRPr="002B460A" w:rsidR="001F55DA">
              <w:rPr>
                <w:color w:val="000000"/>
              </w:rPr>
              <w:t xml:space="preserve"> </w:t>
            </w:r>
            <w:r w:rsidRPr="00820FE5">
              <w:rPr>
                <w:color w:val="000000"/>
              </w:rPr>
              <w:t xml:space="preserve">questionnaires </w:t>
            </w:r>
            <w:r w:rsidRPr="002B460A" w:rsidR="001F55DA">
              <w:rPr>
                <w:color w:val="000000"/>
              </w:rPr>
              <w:t>prepared</w:t>
            </w:r>
            <w:r>
              <w:rPr>
                <w:color w:val="000000"/>
              </w:rPr>
              <w:t xml:space="preserve"> (for farmers,</w:t>
            </w:r>
            <w:r w:rsidR="00C60E77">
              <w:rPr>
                <w:color w:val="000000"/>
              </w:rPr>
              <w:t xml:space="preserve"> </w:t>
            </w:r>
            <w:r w:rsidRPr="00C60E77" w:rsidR="00C60E77">
              <w:rPr>
                <w:color w:val="000000"/>
              </w:rPr>
              <w:t>for Stakeholders</w:t>
            </w:r>
            <w:r w:rsidR="00C60E77">
              <w:rPr>
                <w:color w:val="000000"/>
              </w:rPr>
              <w:t xml:space="preserve"> and </w:t>
            </w:r>
            <w:r w:rsidRPr="00C60E77" w:rsidR="00C60E77">
              <w:rPr>
                <w:color w:val="000000"/>
              </w:rPr>
              <w:t>for Gladstone Market Centre Vendors</w:t>
            </w:r>
            <w:r w:rsidR="00C60E77">
              <w:rPr>
                <w:color w:val="000000"/>
              </w:rPr>
              <w:t>)</w:t>
            </w:r>
          </w:p>
          <w:p w:rsidR="000957BE" w:rsidP="002B460A" w:rsidRDefault="00A7604C" w14:paraId="162884ED" w14:textId="235F3370">
            <w:pPr>
              <w:pStyle w:val="DEUTextoobjeto"/>
            </w:pPr>
            <w:r>
              <w:t>64</w:t>
            </w:r>
            <w:r w:rsidR="00C60E77">
              <w:t xml:space="preserve"> i</w:t>
            </w:r>
            <w:r w:rsidRPr="00820FE5" w:rsidR="00820FE5">
              <w:t>n-person interviews</w:t>
            </w:r>
            <w:r w:rsidR="00C60E77">
              <w:t xml:space="preserve"> </w:t>
            </w:r>
            <w:r w:rsidR="00820FE5">
              <w:t>(</w:t>
            </w:r>
            <w:r w:rsidRPr="00820FE5" w:rsidR="00820FE5">
              <w:t>only 19</w:t>
            </w:r>
            <w:r w:rsidR="00820FE5">
              <w:t xml:space="preserve"> </w:t>
            </w:r>
            <w:r w:rsidRPr="00820FE5" w:rsidR="00820FE5">
              <w:t>were considered</w:t>
            </w:r>
            <w:r w:rsidR="00820FE5">
              <w:t>)</w:t>
            </w:r>
          </w:p>
          <w:p w:rsidRPr="002B460A" w:rsidR="001F55DA" w:rsidP="002B460A" w:rsidRDefault="00A7604C" w14:paraId="630ACE19" w14:textId="17F02747">
            <w:pPr>
              <w:pStyle w:val="DEUTextoobjeto"/>
            </w:pPr>
            <w:r>
              <w:rPr>
                <w:color w:val="000000"/>
              </w:rPr>
              <w:t>64</w:t>
            </w:r>
            <w:r w:rsidRPr="002B460A" w:rsidR="001F55DA">
              <w:rPr>
                <w:color w:val="000000"/>
              </w:rPr>
              <w:t xml:space="preserve"> stakeholders participating</w:t>
            </w:r>
          </w:p>
        </w:tc>
      </w:tr>
      <w:tr w:rsidRPr="002B460A" w:rsidR="008721B7" w:rsidTr="1E6BD54B" w14:paraId="35CA931D" w14:textId="309187A7">
        <w:trPr>
          <w:trHeight w:val="170"/>
        </w:trPr>
        <w:tc>
          <w:tcPr>
            <w:cnfStyle w:val="000000000000" w:firstRow="0" w:lastRow="0" w:firstColumn="0" w:lastColumn="0" w:oddVBand="0" w:evenVBand="0" w:oddHBand="0" w:evenHBand="0" w:firstRowFirstColumn="0" w:firstRowLastColumn="0" w:lastRowFirstColumn="0" w:lastRowLastColumn="0"/>
            <w:tcW w:w="729" w:type="pct"/>
            <w:vMerge/>
            <w:tcMar/>
          </w:tcPr>
          <w:p w:rsidRPr="002B460A" w:rsidR="000957BE" w:rsidP="002B460A" w:rsidRDefault="000957BE" w14:paraId="63C0EB06"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800" w:type="pct"/>
            <w:shd w:val="clear" w:color="auto" w:fill="C9E1F4" w:themeFill="accent1" w:themeFillTint="33"/>
            <w:tcMar/>
          </w:tcPr>
          <w:p w:rsidRPr="002B460A" w:rsidR="000957BE" w:rsidP="002B460A" w:rsidRDefault="000957BE" w14:paraId="7B0527A2" w14:textId="77777777">
            <w:pPr>
              <w:pStyle w:val="DEUTextoobjeto"/>
              <w:rPr>
                <w:i/>
              </w:rPr>
            </w:pPr>
            <w:r w:rsidRPr="002B460A">
              <w:rPr>
                <w:i/>
              </w:rPr>
              <w:t>Workshop</w:t>
            </w:r>
          </w:p>
          <w:p w:rsidRPr="002B460A" w:rsidR="000957BE" w:rsidP="002B460A" w:rsidRDefault="000957BE" w14:paraId="0FCE659E" w14:textId="77777777">
            <w:pPr>
              <w:pStyle w:val="DEUTextoobjeto"/>
            </w:pPr>
          </w:p>
          <w:p w:rsidRPr="002B460A" w:rsidR="000957BE" w:rsidP="002B460A" w:rsidRDefault="000957BE" w14:paraId="7C1D2A4C" w14:textId="77777777">
            <w:pPr>
              <w:pStyle w:val="DEUTextoobjeto"/>
            </w:pPr>
            <w:r w:rsidRPr="002B460A">
              <w:t>a) Total number of events organized by proponents and implementing partners</w:t>
            </w:r>
          </w:p>
          <w:p w:rsidRPr="002B460A" w:rsidR="000957BE" w:rsidP="002B460A" w:rsidRDefault="000957BE" w14:paraId="05ECA5E4" w14:textId="77777777">
            <w:pPr>
              <w:pStyle w:val="DEUTextoobjeto"/>
            </w:pPr>
          </w:p>
          <w:p w:rsidRPr="002B460A" w:rsidR="000957BE" w:rsidP="002B460A" w:rsidRDefault="000957BE" w14:paraId="62A4CE1A" w14:textId="77777777">
            <w:pPr>
              <w:pStyle w:val="DEUTextoobjeto"/>
            </w:pPr>
            <w:r w:rsidRPr="002B460A">
              <w:t xml:space="preserve">b) Number of participants in events organized by proponents and implementing partners </w:t>
            </w:r>
          </w:p>
          <w:p w:rsidRPr="002B460A" w:rsidR="000957BE" w:rsidP="002B460A" w:rsidRDefault="000957BE" w14:paraId="6783B713" w14:textId="77777777">
            <w:pPr>
              <w:pStyle w:val="DEUTextoobjeto"/>
            </w:pPr>
            <w:r w:rsidRPr="002B460A">
              <w:t>Percentage of men and women</w:t>
            </w:r>
          </w:p>
          <w:p w:rsidRPr="002B460A" w:rsidR="000957BE" w:rsidP="002B460A" w:rsidRDefault="000957BE" w14:paraId="431348DE" w14:textId="77777777">
            <w:pPr>
              <w:pStyle w:val="DEUTextoobjeto"/>
            </w:pPr>
          </w:p>
          <w:p w:rsidRPr="002B460A" w:rsidR="000957BE" w:rsidP="002B460A" w:rsidRDefault="000957BE" w14:paraId="55DF34E1" w14:textId="77777777">
            <w:pPr>
              <w:pStyle w:val="DEUTextoobjeto"/>
              <w:rPr>
                <w:color w:val="000000"/>
              </w:rPr>
            </w:pPr>
            <w:r w:rsidRPr="002B460A">
              <w:rPr>
                <w:color w:val="000000"/>
              </w:rPr>
              <w:t>c) Number of other information materials strengthened, revised, or created</w:t>
            </w:r>
          </w:p>
          <w:p w:rsidRPr="002B460A" w:rsidR="000957BE" w:rsidP="002B460A" w:rsidRDefault="000957BE" w14:paraId="6EFC7979" w14:textId="77777777">
            <w:pPr>
              <w:pStyle w:val="DEUTextoobjeto"/>
              <w:rPr>
                <w:color w:val="000000"/>
              </w:rPr>
            </w:pPr>
          </w:p>
          <w:p w:rsidRPr="002B460A" w:rsidR="000957BE" w:rsidP="002B460A" w:rsidRDefault="000957BE" w14:paraId="66CCF9B6" w14:textId="77777777">
            <w:pPr>
              <w:pStyle w:val="DEUTextoobjeto"/>
              <w:rPr>
                <w:color w:val="000000"/>
              </w:rPr>
            </w:pPr>
            <w:r w:rsidRPr="002B460A">
              <w:rPr>
                <w:color w:val="000000"/>
              </w:rPr>
              <w:t>d) Number of communication materials, including news releases, newsletters, articles, presentations, social media postings, etc.</w:t>
            </w:r>
          </w:p>
          <w:p w:rsidRPr="002B460A" w:rsidR="000957BE" w:rsidP="002B460A" w:rsidRDefault="000957BE" w14:paraId="6094A48A" w14:textId="77777777">
            <w:pPr>
              <w:pStyle w:val="DEUTextoobjeto"/>
              <w:rPr>
                <w:i/>
              </w:rPr>
            </w:pPr>
          </w:p>
        </w:tc>
        <w:tc>
          <w:tcPr>
            <w:cnfStyle w:val="000000000000" w:firstRow="0" w:lastRow="0" w:firstColumn="0" w:lastColumn="0" w:oddVBand="0" w:evenVBand="0" w:oddHBand="0" w:evenHBand="0" w:firstRowFirstColumn="0" w:firstRowLastColumn="0" w:lastRowFirstColumn="0" w:lastRowLastColumn="0"/>
            <w:tcW w:w="792" w:type="pct"/>
            <w:shd w:val="clear" w:color="auto" w:fill="C9E1F4" w:themeFill="accent1" w:themeFillTint="33"/>
            <w:tcMar/>
          </w:tcPr>
          <w:p w:rsidRPr="002B460A" w:rsidR="000957BE" w:rsidP="002B460A" w:rsidRDefault="000957BE" w14:paraId="417931C7" w14:textId="77777777">
            <w:pPr>
              <w:pStyle w:val="DEUTextoobjeto"/>
            </w:pPr>
            <w:r w:rsidRPr="002B460A">
              <w:rPr>
                <w:u w:val="single"/>
              </w:rPr>
              <w:lastRenderedPageBreak/>
              <w:t xml:space="preserve">1 workshop carried out </w:t>
            </w:r>
            <w:r w:rsidRPr="002B460A">
              <w:rPr>
                <w:u w:val="single"/>
              </w:rPr>
              <w:br/>
            </w:r>
          </w:p>
          <w:p w:rsidRPr="002B460A" w:rsidR="000957BE" w:rsidP="002B460A" w:rsidRDefault="000957BE" w14:paraId="61776B7E" w14:textId="77777777">
            <w:pPr>
              <w:pStyle w:val="DEUTextoobjeto"/>
              <w:rPr>
                <w:color w:val="000000"/>
              </w:rPr>
            </w:pPr>
            <w:r w:rsidRPr="002B460A">
              <w:rPr>
                <w:color w:val="000000"/>
              </w:rPr>
              <w:t xml:space="preserve">1 workshop for stakeholders, participants from the private sector, </w:t>
            </w:r>
            <w:r w:rsidRPr="002B460A">
              <w:rPr>
                <w:color w:val="000000"/>
              </w:rPr>
              <w:lastRenderedPageBreak/>
              <w:t xml:space="preserve">NGOs, academia, banks, etc. </w:t>
            </w:r>
          </w:p>
          <w:p w:rsidRPr="002B460A" w:rsidR="000957BE" w:rsidP="002B460A" w:rsidRDefault="000957BE" w14:paraId="3D63B690" w14:textId="77777777">
            <w:pPr>
              <w:pStyle w:val="DEUTextoobjeto"/>
              <w:rPr>
                <w:color w:val="000000"/>
              </w:rPr>
            </w:pPr>
            <w:r w:rsidRPr="002B460A">
              <w:rPr>
                <w:color w:val="000000"/>
              </w:rPr>
              <w:t>Approximately 50% women 50% men</w:t>
            </w:r>
          </w:p>
          <w:p w:rsidRPr="002B460A" w:rsidR="000957BE" w:rsidP="002B460A" w:rsidRDefault="000957BE" w14:paraId="355F7A78" w14:textId="77777777">
            <w:pPr>
              <w:pStyle w:val="DEUTextoobjeto"/>
              <w:rPr>
                <w:color w:val="000000"/>
              </w:rPr>
            </w:pPr>
            <w:r w:rsidRPr="002B460A">
              <w:rPr>
                <w:color w:val="000000"/>
              </w:rPr>
              <w:t>1 workshop results report</w:t>
            </w:r>
          </w:p>
          <w:p w:rsidRPr="002B460A" w:rsidR="000957BE" w:rsidP="002B460A" w:rsidRDefault="000957BE" w14:paraId="2AEA245D" w14:textId="77777777">
            <w:pPr>
              <w:pStyle w:val="DEUTextoobjeto"/>
              <w:rPr>
                <w:color w:val="000000"/>
              </w:rPr>
            </w:pPr>
            <w:r w:rsidRPr="002B460A">
              <w:rPr>
                <w:color w:val="000000"/>
              </w:rPr>
              <w:t>1 Minute from the workshop including attendance list</w:t>
            </w:r>
          </w:p>
          <w:p w:rsidRPr="002B460A" w:rsidR="000957BE" w:rsidP="002B460A" w:rsidRDefault="000957BE" w14:paraId="7381C44C" w14:textId="77777777">
            <w:pPr>
              <w:pStyle w:val="DEUTextoobjeto"/>
              <w:rPr>
                <w:color w:val="000000"/>
              </w:rPr>
            </w:pPr>
            <w:r w:rsidRPr="002B460A">
              <w:rPr>
                <w:color w:val="000000"/>
              </w:rPr>
              <w:t>1 communication material for workshop (ppt)</w:t>
            </w:r>
          </w:p>
          <w:p w:rsidRPr="002B460A" w:rsidR="000957BE" w:rsidP="002B460A" w:rsidRDefault="000957BE" w14:paraId="54548082" w14:textId="77777777">
            <w:pPr>
              <w:pStyle w:val="DEUTextoobjeto"/>
              <w:rPr>
                <w:color w:val="000000"/>
                <w:u w:val="single"/>
              </w:rPr>
            </w:pPr>
            <w:r w:rsidRPr="002B460A">
              <w:rPr>
                <w:color w:val="000000"/>
              </w:rPr>
              <w:t>1 communication material (flyer) for workshop dissemination</w:t>
            </w:r>
            <w:r w:rsidRPr="002B460A">
              <w:rPr>
                <w:color w:val="000000"/>
                <w:u w:val="single"/>
              </w:rPr>
              <w:t xml:space="preserve"> </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C9E1F4" w:themeFill="accent1" w:themeFillTint="33"/>
            <w:tcMar/>
          </w:tcPr>
          <w:p w:rsidRPr="002B460A" w:rsidR="000957BE" w:rsidP="002B460A" w:rsidRDefault="000957BE" w14:paraId="48D2E074" w14:textId="77777777">
            <w:pPr>
              <w:pStyle w:val="DEUTextoobjeto"/>
              <w:rPr>
                <w:i/>
              </w:rPr>
            </w:pPr>
            <w:r w:rsidRPr="002B460A">
              <w:rPr>
                <w:i/>
              </w:rPr>
              <w:lastRenderedPageBreak/>
              <w:t xml:space="preserve">Method: </w:t>
            </w:r>
          </w:p>
          <w:p w:rsidRPr="002B460A" w:rsidR="000957BE" w:rsidP="002B460A" w:rsidRDefault="000957BE" w14:paraId="5CF9AB30" w14:textId="77777777">
            <w:pPr>
              <w:pStyle w:val="DEUTextoobjeto"/>
            </w:pPr>
            <w:r w:rsidRPr="002B460A">
              <w:t xml:space="preserve">In advance preparation of the workshop presentation, dynamics, and activities and its validation with the NDE, as well as its </w:t>
            </w:r>
            <w:r w:rsidRPr="002B460A">
              <w:lastRenderedPageBreak/>
              <w:t>dissemination to reach the greatest number of relevant attendees</w:t>
            </w:r>
          </w:p>
          <w:p w:rsidRPr="002B460A" w:rsidR="000957BE" w:rsidP="002B460A" w:rsidRDefault="000957BE" w14:paraId="71294399" w14:textId="77777777">
            <w:pPr>
              <w:pStyle w:val="DEUTextoobjeto"/>
            </w:pPr>
            <w:r w:rsidRPr="002B460A">
              <w:t>Filling of an attendance list including gender information.</w:t>
            </w:r>
          </w:p>
          <w:p w:rsidRPr="002B460A" w:rsidR="000957BE" w:rsidP="002B460A" w:rsidRDefault="000957BE" w14:paraId="57134BC0" w14:textId="77777777">
            <w:pPr>
              <w:pStyle w:val="DEUTextoobjeto"/>
            </w:pPr>
            <w:r w:rsidRPr="002B460A">
              <w:t>Analysis of the questions asked and answered, and of the activities carried out.</w:t>
            </w:r>
          </w:p>
          <w:p w:rsidRPr="002B460A" w:rsidR="000957BE" w:rsidP="002B460A" w:rsidRDefault="000957BE" w14:paraId="1A4DF8AB" w14:textId="77777777">
            <w:pPr>
              <w:pStyle w:val="DEUTextoobjeto"/>
              <w:rPr>
                <w:i/>
              </w:rPr>
            </w:pPr>
            <w:r w:rsidRPr="002B460A">
              <w:rPr>
                <w:i/>
              </w:rPr>
              <w:t xml:space="preserve">Frequency: </w:t>
            </w:r>
          </w:p>
          <w:p w:rsidRPr="002B460A" w:rsidR="000957BE" w:rsidP="002B460A" w:rsidRDefault="000957BE" w14:paraId="3C496B86" w14:textId="77777777">
            <w:pPr>
              <w:pStyle w:val="DEUTextoobjeto"/>
              <w:rPr>
                <w:i/>
              </w:rPr>
            </w:pPr>
            <w:r w:rsidRPr="002B460A">
              <w:t>One workshop during activity 6.2</w:t>
            </w:r>
          </w:p>
        </w:tc>
        <w:tc>
          <w:tcPr>
            <w:cnfStyle w:val="000000000000" w:firstRow="0" w:lastRow="0" w:firstColumn="0" w:lastColumn="0" w:oddVBand="0" w:evenVBand="0" w:oddHBand="0" w:evenHBand="0" w:firstRowFirstColumn="0" w:firstRowLastColumn="0" w:lastRowFirstColumn="0" w:lastRowLastColumn="0"/>
            <w:tcW w:w="739" w:type="pct"/>
            <w:shd w:val="clear" w:color="auto" w:fill="C9E1F4" w:themeFill="accent1" w:themeFillTint="33"/>
            <w:tcMar/>
          </w:tcPr>
          <w:p w:rsidRPr="002B460A" w:rsidR="000957BE" w:rsidP="002B460A" w:rsidRDefault="000957BE" w14:paraId="67AEBE62" w14:textId="77777777">
            <w:pPr>
              <w:pStyle w:val="DEUTextoobjeto"/>
            </w:pPr>
            <w:r w:rsidRPr="002B460A">
              <w:lastRenderedPageBreak/>
              <w:t xml:space="preserve">This workshop is intended for the validation of gaps prioritization and proposed solutions to </w:t>
            </w:r>
            <w:r w:rsidRPr="002B460A">
              <w:lastRenderedPageBreak/>
              <w:t>bridge them, as well as collection of input and feedback in this regard.</w:t>
            </w:r>
          </w:p>
        </w:tc>
        <w:tc>
          <w:tcPr>
            <w:cnfStyle w:val="000000000000" w:firstRow="0" w:lastRow="0" w:firstColumn="0" w:lastColumn="0" w:oddVBand="0" w:evenVBand="0" w:oddHBand="0" w:evenHBand="0" w:firstRowFirstColumn="0" w:firstRowLastColumn="0" w:lastRowFirstColumn="0" w:lastRowLastColumn="0"/>
            <w:tcW w:w="673" w:type="pct"/>
            <w:shd w:val="clear" w:color="auto" w:fill="C9E1F4" w:themeFill="accent1" w:themeFillTint="33"/>
            <w:tcMar/>
          </w:tcPr>
          <w:p w:rsidRPr="002B460A" w:rsidR="000957BE" w:rsidP="1E6BD54B" w:rsidRDefault="001F55DA" w14:paraId="5A0DD1BB" w14:textId="10358F14">
            <w:pPr>
              <w:pStyle w:val="DEUTextoobjeto"/>
              <w:suppressLineNumbers w:val="0"/>
              <w:bidi w:val="0"/>
              <w:spacing w:before="0" w:beforeAutospacing="off" w:after="0" w:afterAutospacing="off" w:line="276" w:lineRule="auto"/>
              <w:ind w:left="0" w:right="0"/>
              <w:jc w:val="both"/>
            </w:pPr>
            <w:r w:rsidR="06207214">
              <w:rPr/>
              <w:t>-</w:t>
            </w:r>
          </w:p>
        </w:tc>
      </w:tr>
      <w:tr w:rsidRPr="002B460A" w:rsidR="008721B7" w:rsidTr="1E6BD54B" w14:paraId="6D4DC51E" w14:textId="5F33D863">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vMerge w:val="restart"/>
            <w:shd w:val="clear" w:color="auto" w:fill="auto"/>
            <w:tcMar/>
          </w:tcPr>
          <w:p w:rsidRPr="002B460A" w:rsidR="000957BE" w:rsidP="002B460A" w:rsidRDefault="000957BE" w14:paraId="377A8D63" w14:textId="77777777">
            <w:pPr>
              <w:pStyle w:val="DEUTextoobjeto"/>
              <w:rPr>
                <w:color w:val="000000"/>
              </w:rPr>
            </w:pPr>
          </w:p>
          <w:p w:rsidRPr="002B460A" w:rsidR="000957BE" w:rsidP="002B460A" w:rsidRDefault="000957BE" w14:paraId="738EDE3C" w14:textId="77777777">
            <w:pPr>
              <w:pStyle w:val="DEUTextoobjeto"/>
              <w:rPr>
                <w:color w:val="000000"/>
              </w:rPr>
            </w:pPr>
            <w:r w:rsidRPr="002B460A">
              <w:rPr>
                <w:color w:val="000000"/>
              </w:rPr>
              <w:t xml:space="preserve">Activity 2.1: </w:t>
            </w:r>
          </w:p>
          <w:p w:rsidRPr="002B460A" w:rsidR="000957BE" w:rsidP="002B460A" w:rsidRDefault="000957BE" w14:paraId="4AF0AABE" w14:textId="0E593EFB">
            <w:pPr>
              <w:pStyle w:val="DEUTextoobjeto"/>
              <w:rPr>
                <w:color w:val="000000"/>
              </w:rPr>
            </w:pPr>
            <w:r w:rsidRPr="002B460A">
              <w:t xml:space="preserve">Inception meeting report and interviews summary, including the list of participants gender </w:t>
            </w:r>
            <w:r w:rsidRPr="002B460A" w:rsidR="00535C6C">
              <w:t>disaggregated</w:t>
            </w:r>
            <w:r w:rsidRPr="002B460A">
              <w:t>-data, photos, and other relevant information</w:t>
            </w: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0957BE" w:rsidP="002B460A" w:rsidRDefault="000957BE" w14:paraId="0DD31A1C" w14:textId="77777777">
            <w:pPr>
              <w:pStyle w:val="DEUTextoobjeto"/>
              <w:rPr>
                <w:i/>
              </w:rPr>
            </w:pPr>
            <w:r w:rsidRPr="002B460A">
              <w:rPr>
                <w:i/>
              </w:rPr>
              <w:t>Progress meetings</w:t>
            </w:r>
          </w:p>
          <w:p w:rsidRPr="002B460A" w:rsidR="000957BE" w:rsidP="002B460A" w:rsidRDefault="000957BE" w14:paraId="769D6AE7" w14:textId="77777777">
            <w:pPr>
              <w:pStyle w:val="DEUTextoobjeto"/>
            </w:pPr>
          </w:p>
          <w:p w:rsidRPr="002B460A" w:rsidR="000957BE" w:rsidP="002B460A" w:rsidRDefault="000957BE" w14:paraId="101B0BBE" w14:textId="77777777">
            <w:pPr>
              <w:pStyle w:val="DEUTextoobjeto"/>
            </w:pPr>
            <w:r w:rsidRPr="002B460A">
              <w:t>a) Number of TA progress meetings with the NDE, Focal point and DEUMAN</w:t>
            </w:r>
          </w:p>
          <w:p w:rsidRPr="002B460A" w:rsidR="000957BE" w:rsidP="002B460A" w:rsidRDefault="000957BE" w14:paraId="789E3A2F" w14:textId="77777777">
            <w:pPr>
              <w:pStyle w:val="DEUTextoobjeto"/>
            </w:pPr>
          </w:p>
          <w:p w:rsidRPr="002B460A" w:rsidR="000957BE" w:rsidP="002B460A" w:rsidRDefault="000957BE" w14:paraId="692B05D2" w14:textId="77777777">
            <w:pPr>
              <w:pStyle w:val="DEUTextoobjeto"/>
            </w:pPr>
            <w:r w:rsidRPr="002B460A">
              <w:t>b) Number of other information materials strengthened, revised, or created</w:t>
            </w:r>
          </w:p>
          <w:p w:rsidRPr="002B460A" w:rsidR="000957BE" w:rsidP="002B460A" w:rsidRDefault="000957BE" w14:paraId="328B4718"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0957BE" w:rsidP="002B460A" w:rsidRDefault="000957BE" w14:paraId="24333C96" w14:textId="77777777">
            <w:pPr>
              <w:pStyle w:val="DEUTextoobjeto"/>
              <w:rPr>
                <w:u w:val="single"/>
              </w:rPr>
            </w:pPr>
            <w:r w:rsidRPr="002B460A">
              <w:rPr>
                <w:u w:val="single"/>
              </w:rPr>
              <w:t>Total: 1 progress meeting</w:t>
            </w:r>
          </w:p>
          <w:p w:rsidRPr="002B460A" w:rsidR="000957BE" w:rsidP="002B460A" w:rsidRDefault="000957BE" w14:paraId="5CA80A4D" w14:textId="77777777">
            <w:pPr>
              <w:pStyle w:val="DEUTextoobjeto"/>
              <w:rPr>
                <w:u w:val="single"/>
              </w:rPr>
            </w:pPr>
          </w:p>
          <w:p w:rsidRPr="002B460A" w:rsidR="000957BE" w:rsidP="002B460A" w:rsidRDefault="000957BE" w14:paraId="35A01493" w14:textId="77777777">
            <w:pPr>
              <w:pStyle w:val="DEUTextoobjeto"/>
              <w:rPr>
                <w:color w:val="000000"/>
              </w:rPr>
            </w:pPr>
            <w:r w:rsidRPr="002B460A">
              <w:rPr>
                <w:color w:val="000000"/>
              </w:rPr>
              <w:t>1 progress meeting with the NDE and Focal point to present preliminary result and get feedback</w:t>
            </w:r>
          </w:p>
          <w:p w:rsidRPr="002B460A" w:rsidR="000957BE" w:rsidP="002B460A" w:rsidRDefault="000957BE" w14:paraId="594214C2" w14:textId="77777777">
            <w:pPr>
              <w:pStyle w:val="DEUTextoobjeto"/>
              <w:rPr>
                <w:color w:val="000000"/>
              </w:rPr>
            </w:pPr>
            <w:r w:rsidRPr="002B460A">
              <w:rPr>
                <w:color w:val="000000"/>
              </w:rPr>
              <w:t>1 information materials created: Power point (1 per progress meeting)</w:t>
            </w:r>
          </w:p>
          <w:p w:rsidRPr="002B460A" w:rsidR="000957BE" w:rsidP="002B460A" w:rsidRDefault="000957BE" w14:paraId="572329A5" w14:textId="77777777">
            <w:pPr>
              <w:pStyle w:val="DEUTextoobjeto"/>
              <w:rPr>
                <w:color w:val="000000"/>
              </w:rPr>
            </w:pPr>
            <w:r w:rsidRPr="002B460A">
              <w:rPr>
                <w:color w:val="000000"/>
              </w:rPr>
              <w:t>1 Minute of the meeting, including the participant list.</w:t>
            </w:r>
          </w:p>
          <w:p w:rsidRPr="002B460A" w:rsidR="000957BE" w:rsidP="002B460A" w:rsidRDefault="000957BE" w14:paraId="7B01909B"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0957BE" w:rsidP="002B460A" w:rsidRDefault="000957BE" w14:paraId="06157935" w14:textId="77777777">
            <w:pPr>
              <w:pStyle w:val="DEUTextoobjeto"/>
              <w:rPr>
                <w:i/>
              </w:rPr>
            </w:pPr>
            <w:r w:rsidRPr="002B460A">
              <w:rPr>
                <w:i/>
              </w:rPr>
              <w:lastRenderedPageBreak/>
              <w:t xml:space="preserve">Method: </w:t>
            </w:r>
          </w:p>
          <w:p w:rsidRPr="002B460A" w:rsidR="000957BE" w:rsidP="002B460A" w:rsidRDefault="000957BE" w14:paraId="00D79324" w14:textId="77777777">
            <w:pPr>
              <w:pStyle w:val="DEUTextoobjeto"/>
            </w:pPr>
            <w:r w:rsidRPr="002B460A">
              <w:t>Communication of the agenda to the participants and Ppt presentation preparation for the meeting</w:t>
            </w:r>
          </w:p>
          <w:p w:rsidRPr="002B460A" w:rsidR="000957BE" w:rsidP="002B460A" w:rsidRDefault="000957BE" w14:paraId="693477FC" w14:textId="77777777">
            <w:pPr>
              <w:pStyle w:val="DEUTextoobjeto"/>
            </w:pPr>
            <w:r w:rsidRPr="002B460A">
              <w:t>Recording of minutes and attendance lists at all technical assistance meetings.</w:t>
            </w:r>
          </w:p>
          <w:p w:rsidRPr="002B460A" w:rsidR="000957BE" w:rsidP="002B460A" w:rsidRDefault="000957BE" w14:paraId="1CEBE953" w14:textId="77777777">
            <w:pPr>
              <w:pStyle w:val="DEUTextoobjeto"/>
            </w:pPr>
          </w:p>
          <w:p w:rsidRPr="002B460A" w:rsidR="000957BE" w:rsidP="002B460A" w:rsidRDefault="000957BE" w14:paraId="2162CDE0" w14:textId="77777777">
            <w:pPr>
              <w:pStyle w:val="DEUTextoobjeto"/>
              <w:rPr>
                <w:i/>
              </w:rPr>
            </w:pPr>
            <w:r w:rsidRPr="002B460A">
              <w:rPr>
                <w:i/>
              </w:rPr>
              <w:t xml:space="preserve">Frequency: </w:t>
            </w:r>
          </w:p>
          <w:p w:rsidRPr="002B460A" w:rsidR="000957BE" w:rsidP="002B460A" w:rsidRDefault="000957BE" w14:paraId="6680D11B" w14:textId="77777777">
            <w:pPr>
              <w:pStyle w:val="DEUTextoobjeto"/>
              <w:rPr>
                <w:i/>
              </w:rPr>
            </w:pPr>
            <w:r w:rsidRPr="002B460A">
              <w:t>Every two weeks, except when there is a presentation meeting</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0957BE" w:rsidP="002B460A" w:rsidRDefault="000957BE" w14:paraId="76E2E4A1" w14:textId="77777777">
            <w:pPr>
              <w:pStyle w:val="DEUTextoobjeto"/>
            </w:pPr>
            <w:r w:rsidRPr="002B460A">
              <w:t>There is a minute format which must be completed at the end of each meeting with its respective attendance sheet.</w:t>
            </w:r>
          </w:p>
          <w:p w:rsidRPr="002B460A" w:rsidR="000957BE" w:rsidP="002B460A" w:rsidRDefault="000957BE" w14:paraId="7969DCEF" w14:textId="77777777">
            <w:pPr>
              <w:pStyle w:val="DEUTextoobjeto"/>
            </w:pPr>
            <w:r w:rsidRPr="002B460A">
              <w:t xml:space="preserve">Agenda of these meetings will be established according to need, with the purpose of validating approaches, presenting, and </w:t>
            </w:r>
            <w:r w:rsidRPr="002B460A">
              <w:lastRenderedPageBreak/>
              <w:t>gathering feedback on progress, coordination, etc.</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000957BE" w:rsidP="002B460A" w:rsidRDefault="001F55DA" w14:paraId="48E6E557" w14:textId="78F7514F">
            <w:pPr>
              <w:pStyle w:val="DEUTextoobjeto"/>
              <w:rPr>
                <w:color w:val="000000"/>
              </w:rPr>
            </w:pPr>
            <w:r w:rsidRPr="1E6BD54B" w:rsidR="7BD2B812">
              <w:rPr>
                <w:color w:val="000000"/>
              </w:rPr>
              <w:t>2</w:t>
            </w:r>
            <w:r w:rsidRPr="1E6BD54B" w:rsidR="001F55DA">
              <w:rPr>
                <w:color w:val="000000"/>
              </w:rPr>
              <w:t xml:space="preserve"> progress meeting with the NDE and Focal point to present preliminary result and get feedback</w:t>
            </w:r>
          </w:p>
          <w:p w:rsidRPr="002B460A" w:rsidR="001F55DA" w:rsidP="001F55DA" w:rsidRDefault="001F55DA" w14:paraId="5CF91ABD" w14:textId="0942B567">
            <w:pPr>
              <w:pStyle w:val="DEUTextoobjeto"/>
              <w:rPr>
                <w:color w:val="000000"/>
              </w:rPr>
            </w:pPr>
            <w:r w:rsidRPr="1E6BD54B" w:rsidR="3CDD3556">
              <w:rPr>
                <w:color w:val="000000"/>
              </w:rPr>
              <w:t>2</w:t>
            </w:r>
            <w:r w:rsidRPr="1E6BD54B" w:rsidR="001F55DA">
              <w:rPr>
                <w:color w:val="000000"/>
              </w:rPr>
              <w:t xml:space="preserve"> information </w:t>
            </w:r>
            <w:r w:rsidRPr="1E6BD54B" w:rsidR="722AC299">
              <w:rPr>
                <w:color w:val="000000"/>
              </w:rPr>
              <w:t>m</w:t>
            </w:r>
            <w:r w:rsidRPr="1E6BD54B" w:rsidR="001F55DA">
              <w:rPr>
                <w:color w:val="000000"/>
              </w:rPr>
              <w:t>aterials created: Power point (1 per progress meeting)</w:t>
            </w:r>
          </w:p>
          <w:p w:rsidRPr="001F55DA" w:rsidR="001F55DA" w:rsidP="002B460A" w:rsidRDefault="001F55DA" w14:paraId="6301258E" w14:textId="414AE736">
            <w:pPr>
              <w:pStyle w:val="DEUTextoobjeto"/>
              <w:rPr>
                <w:color w:val="000000"/>
              </w:rPr>
            </w:pPr>
            <w:r w:rsidRPr="1E6BD54B" w:rsidR="31049698">
              <w:rPr>
                <w:color w:val="000000"/>
              </w:rPr>
              <w:t>2</w:t>
            </w:r>
            <w:r w:rsidRPr="1E6BD54B" w:rsidR="001F55DA">
              <w:rPr>
                <w:color w:val="000000"/>
              </w:rPr>
              <w:t xml:space="preserve"> </w:t>
            </w:r>
            <w:r w:rsidRPr="1E6BD54B" w:rsidR="2B7FF86A">
              <w:rPr>
                <w:color w:val="000000"/>
              </w:rPr>
              <w:t>minute of the meeting</w:t>
            </w:r>
          </w:p>
        </w:tc>
      </w:tr>
      <w:tr w:rsidRPr="002B460A" w:rsidR="008721B7" w:rsidTr="1E6BD54B" w14:paraId="67A57214" w14:textId="3E0A9F63">
        <w:trPr>
          <w:trHeight w:val="170"/>
        </w:trPr>
        <w:tc>
          <w:tcPr>
            <w:cnfStyle w:val="000000000000" w:firstRow="0" w:lastRow="0" w:firstColumn="0" w:lastColumn="0" w:oddVBand="0" w:evenVBand="0" w:oddHBand="0" w:evenHBand="0" w:firstRowFirstColumn="0" w:firstRowLastColumn="0" w:lastRowFirstColumn="0" w:lastRowLastColumn="0"/>
            <w:tcW w:w="729" w:type="pct"/>
            <w:vMerge/>
            <w:tcMar/>
          </w:tcPr>
          <w:p w:rsidRPr="002B460A" w:rsidR="000957BE" w:rsidP="002B460A" w:rsidRDefault="000957BE" w14:paraId="5B8FF952"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800" w:type="pct"/>
            <w:tcMar/>
          </w:tcPr>
          <w:p w:rsidRPr="002B460A" w:rsidR="000957BE" w:rsidP="002B460A" w:rsidRDefault="000957BE" w14:paraId="3D5CAE82" w14:textId="77777777">
            <w:pPr>
              <w:pStyle w:val="DEUTextoobjeto"/>
              <w:rPr>
                <w:i/>
              </w:rPr>
            </w:pPr>
            <w:r w:rsidRPr="002B460A">
              <w:rPr>
                <w:i/>
              </w:rPr>
              <w:t>Product development</w:t>
            </w:r>
          </w:p>
          <w:p w:rsidRPr="002B460A" w:rsidR="000957BE" w:rsidP="002B460A" w:rsidRDefault="000957BE" w14:paraId="279F8466" w14:textId="77777777">
            <w:pPr>
              <w:pStyle w:val="DEUTextoobjeto"/>
              <w:rPr>
                <w:i/>
              </w:rPr>
            </w:pPr>
          </w:p>
          <w:p w:rsidRPr="002B460A" w:rsidR="000957BE" w:rsidP="002B460A" w:rsidRDefault="000957BE" w14:paraId="2DA7085C" w14:textId="77777777">
            <w:pPr>
              <w:pStyle w:val="DEUTextoobjeto"/>
            </w:pPr>
            <w:r w:rsidRPr="002B460A">
              <w:t>a) Number of tools and technical documents strengthened, revised, or developed</w:t>
            </w:r>
          </w:p>
          <w:p w:rsidRPr="002B460A" w:rsidR="000957BE" w:rsidP="002B460A" w:rsidRDefault="000957BE" w14:paraId="7BF879F3" w14:textId="77777777">
            <w:pPr>
              <w:pStyle w:val="DEUTextoobjeto"/>
            </w:pPr>
          </w:p>
          <w:p w:rsidRPr="002B460A" w:rsidR="000957BE" w:rsidP="002B460A" w:rsidRDefault="000957BE" w14:paraId="066B58E4" w14:textId="77777777">
            <w:pPr>
              <w:pStyle w:val="DEUTextoobjeto"/>
            </w:pPr>
            <w:r w:rsidRPr="002B460A">
              <w:t>b) Number of other information materials strengthened, revised, or created</w:t>
            </w:r>
          </w:p>
          <w:p w:rsidRPr="002B460A" w:rsidR="000957BE" w:rsidP="002B460A" w:rsidRDefault="000957BE" w14:paraId="5F3DCECF" w14:textId="77777777">
            <w:pPr>
              <w:pStyle w:val="DEUTextoobjeto"/>
              <w:rPr>
                <w:i/>
              </w:rPr>
            </w:pPr>
          </w:p>
        </w:tc>
        <w:tc>
          <w:tcPr>
            <w:cnfStyle w:val="000000000000" w:firstRow="0" w:lastRow="0" w:firstColumn="0" w:lastColumn="0" w:oddVBand="0" w:evenVBand="0" w:oddHBand="0" w:evenHBand="0" w:firstRowFirstColumn="0" w:firstRowLastColumn="0" w:lastRowFirstColumn="0" w:lastRowLastColumn="0"/>
            <w:tcW w:w="792" w:type="pct"/>
            <w:tcMar/>
          </w:tcPr>
          <w:p w:rsidRPr="002B460A" w:rsidR="000957BE" w:rsidP="002B460A" w:rsidRDefault="000957BE" w14:paraId="1B4A090D" w14:textId="77777777">
            <w:pPr>
              <w:pStyle w:val="DEUTextoobjeto"/>
              <w:rPr>
                <w:color w:val="000000"/>
              </w:rPr>
            </w:pPr>
            <w:r w:rsidRPr="002B460A">
              <w:rPr>
                <w:color w:val="000000"/>
              </w:rPr>
              <w:t>12 documents reviewed</w:t>
            </w:r>
          </w:p>
          <w:p w:rsidRPr="002B460A" w:rsidR="000957BE" w:rsidP="002B460A" w:rsidRDefault="000957BE" w14:paraId="024A06DA" w14:textId="77777777">
            <w:pPr>
              <w:pStyle w:val="DEUTextoobjeto"/>
            </w:pPr>
          </w:p>
          <w:p w:rsidRPr="002B460A" w:rsidR="000957BE" w:rsidP="002B460A" w:rsidRDefault="000957BE" w14:paraId="6CF5857A" w14:textId="77777777">
            <w:pPr>
              <w:pStyle w:val="DEUTextoobjeto"/>
              <w:rPr>
                <w:color w:val="000000"/>
              </w:rPr>
            </w:pPr>
            <w:r w:rsidRPr="002B460A">
              <w:rPr>
                <w:color w:val="000000"/>
              </w:rPr>
              <w:t>1 matrix on characterization of actors</w:t>
            </w:r>
          </w:p>
          <w:p w:rsidRPr="002B460A" w:rsidR="000957BE" w:rsidP="002B460A" w:rsidRDefault="000957BE" w14:paraId="220E8093" w14:textId="77777777">
            <w:pPr>
              <w:pStyle w:val="DEUTextoobjeto"/>
              <w:rPr>
                <w:u w:val="single"/>
              </w:rPr>
            </w:pPr>
          </w:p>
        </w:tc>
        <w:tc>
          <w:tcPr>
            <w:cnfStyle w:val="000000000000" w:firstRow="0" w:lastRow="0" w:firstColumn="0" w:lastColumn="0" w:oddVBand="0" w:evenVBand="0" w:oddHBand="0" w:evenHBand="0" w:firstRowFirstColumn="0" w:firstRowLastColumn="0" w:lastRowFirstColumn="0" w:lastRowLastColumn="0"/>
            <w:tcW w:w="1267" w:type="pct"/>
            <w:tcMar/>
          </w:tcPr>
          <w:p w:rsidRPr="002B460A" w:rsidR="000957BE" w:rsidP="002B460A" w:rsidRDefault="000957BE" w14:paraId="157A9FAA" w14:textId="77777777">
            <w:pPr>
              <w:pStyle w:val="DEUTextoobjeto"/>
              <w:rPr>
                <w:i/>
              </w:rPr>
            </w:pPr>
            <w:r w:rsidRPr="002B460A">
              <w:rPr>
                <w:i/>
              </w:rPr>
              <w:t>Method:</w:t>
            </w:r>
          </w:p>
          <w:p w:rsidRPr="002B460A" w:rsidR="000957BE" w:rsidP="002B460A" w:rsidRDefault="000957BE" w14:paraId="1C4BFE06" w14:textId="77777777">
            <w:pPr>
              <w:pStyle w:val="DEUTextoobjeto"/>
            </w:pPr>
            <w:r w:rsidRPr="002B460A">
              <w:t>Perform research and information systematization and analysis activities</w:t>
            </w:r>
          </w:p>
          <w:p w:rsidRPr="002B460A" w:rsidR="000957BE" w:rsidP="002B460A" w:rsidRDefault="000957BE" w14:paraId="2A5CE7AD" w14:textId="4F6F5DB5">
            <w:pPr>
              <w:pStyle w:val="DEUTextoobjeto"/>
              <w:rPr>
                <w:i/>
              </w:rPr>
            </w:pPr>
            <w:r w:rsidRPr="002B460A">
              <w:t xml:space="preserve">Characterization, classification and </w:t>
            </w:r>
            <w:r w:rsidRPr="002B460A" w:rsidR="00535C6C">
              <w:t>prioritization</w:t>
            </w:r>
            <w:r w:rsidRPr="002B460A">
              <w:t xml:space="preserve"> of actors. </w:t>
            </w:r>
          </w:p>
        </w:tc>
        <w:tc>
          <w:tcPr>
            <w:cnfStyle w:val="000000000000" w:firstRow="0" w:lastRow="0" w:firstColumn="0" w:lastColumn="0" w:oddVBand="0" w:evenVBand="0" w:oddHBand="0" w:evenHBand="0" w:firstRowFirstColumn="0" w:firstRowLastColumn="0" w:lastRowFirstColumn="0" w:lastRowLastColumn="0"/>
            <w:tcW w:w="739" w:type="pct"/>
            <w:tcMar/>
          </w:tcPr>
          <w:p w:rsidRPr="002B460A" w:rsidR="000957BE" w:rsidP="002B460A" w:rsidRDefault="000957BE" w14:paraId="493093DD" w14:textId="77777777">
            <w:pPr>
              <w:pStyle w:val="DEUTextoobjeto"/>
            </w:pPr>
            <w:r w:rsidRPr="002B460A">
              <w:t>This will serve as an input of the final product and will be presented in progress meetings.</w:t>
            </w:r>
          </w:p>
        </w:tc>
        <w:tc>
          <w:tcPr>
            <w:cnfStyle w:val="000000000000" w:firstRow="0" w:lastRow="0" w:firstColumn="0" w:lastColumn="0" w:oddVBand="0" w:evenVBand="0" w:oddHBand="0" w:evenHBand="0" w:firstRowFirstColumn="0" w:firstRowLastColumn="0" w:lastRowFirstColumn="0" w:lastRowLastColumn="0"/>
            <w:tcW w:w="673" w:type="pct"/>
            <w:tcMar/>
          </w:tcPr>
          <w:p w:rsidRPr="002B460A" w:rsidR="001F55DA" w:rsidP="001F55DA" w:rsidRDefault="001F55DA" w14:paraId="74018EAF" w14:textId="77777777">
            <w:pPr>
              <w:pStyle w:val="DEUTextoobjeto"/>
              <w:rPr>
                <w:color w:val="000000"/>
              </w:rPr>
            </w:pPr>
            <w:r w:rsidRPr="002B460A">
              <w:rPr>
                <w:color w:val="000000"/>
              </w:rPr>
              <w:t>12 documents reviewed</w:t>
            </w:r>
          </w:p>
          <w:p w:rsidRPr="002B460A" w:rsidR="001F55DA" w:rsidP="001F55DA" w:rsidRDefault="001F55DA" w14:paraId="73D2C65F" w14:textId="77777777">
            <w:pPr>
              <w:pStyle w:val="DEUTextoobjeto"/>
              <w:rPr>
                <w:color w:val="000000"/>
              </w:rPr>
            </w:pPr>
            <w:r w:rsidRPr="002B460A">
              <w:rPr>
                <w:color w:val="000000"/>
              </w:rPr>
              <w:t>1 matrix on characterization of actors</w:t>
            </w:r>
          </w:p>
          <w:p w:rsidRPr="002B460A" w:rsidR="000957BE" w:rsidP="002B460A" w:rsidRDefault="000957BE" w14:paraId="38917AE6" w14:textId="77777777">
            <w:pPr>
              <w:pStyle w:val="DEUTextoobjeto"/>
            </w:pPr>
          </w:p>
        </w:tc>
      </w:tr>
      <w:tr w:rsidRPr="002B460A" w:rsidR="008721B7" w:rsidTr="1E6BD54B" w14:paraId="43FF513A" w14:textId="40248C8A">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vMerge/>
            <w:tcMar/>
          </w:tcPr>
          <w:p w:rsidRPr="002B460A" w:rsidR="000957BE" w:rsidP="002B460A" w:rsidRDefault="000957BE" w14:paraId="51165F94"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0957BE" w:rsidP="002B460A" w:rsidRDefault="000957BE" w14:paraId="625D8356" w14:textId="77777777">
            <w:pPr>
              <w:pStyle w:val="DEUTextoobjeto"/>
              <w:rPr>
                <w:i/>
              </w:rPr>
            </w:pPr>
            <w:r w:rsidRPr="002B460A">
              <w:rPr>
                <w:i/>
              </w:rPr>
              <w:t>Workshop</w:t>
            </w:r>
          </w:p>
          <w:p w:rsidRPr="002B460A" w:rsidR="000957BE" w:rsidP="002B460A" w:rsidRDefault="000957BE" w14:paraId="38845A87" w14:textId="77777777">
            <w:pPr>
              <w:pStyle w:val="DEUTextoobjeto"/>
            </w:pPr>
          </w:p>
          <w:p w:rsidRPr="002B460A" w:rsidR="000957BE" w:rsidP="002B460A" w:rsidRDefault="000957BE" w14:paraId="4891B02E" w14:textId="77777777">
            <w:pPr>
              <w:pStyle w:val="DEUTextoobjeto"/>
            </w:pPr>
            <w:r w:rsidRPr="002B460A">
              <w:t>a) Total number of events organized by proponents and implementing partners</w:t>
            </w:r>
          </w:p>
          <w:p w:rsidRPr="002B460A" w:rsidR="000957BE" w:rsidP="002B460A" w:rsidRDefault="000957BE" w14:paraId="1820A4F6" w14:textId="77777777">
            <w:pPr>
              <w:pStyle w:val="DEUTextoobjeto"/>
            </w:pPr>
          </w:p>
          <w:p w:rsidRPr="002B460A" w:rsidR="000957BE" w:rsidP="002B460A" w:rsidRDefault="000957BE" w14:paraId="37653973" w14:textId="77777777">
            <w:pPr>
              <w:pStyle w:val="DEUTextoobjeto"/>
            </w:pPr>
            <w:r w:rsidRPr="002B460A">
              <w:t xml:space="preserve">b) Number of participants in events organized by proponents and implementing partners </w:t>
            </w:r>
          </w:p>
          <w:p w:rsidRPr="002B460A" w:rsidR="000957BE" w:rsidP="002B460A" w:rsidRDefault="000957BE" w14:paraId="4159C094" w14:textId="77777777">
            <w:pPr>
              <w:pStyle w:val="DEUTextoobjeto"/>
            </w:pPr>
            <w:r w:rsidRPr="002B460A">
              <w:t>Percentage of men and women</w:t>
            </w:r>
          </w:p>
          <w:p w:rsidRPr="002B460A" w:rsidR="000957BE" w:rsidP="002B460A" w:rsidRDefault="000957BE" w14:paraId="2B3DB267" w14:textId="77777777">
            <w:pPr>
              <w:pStyle w:val="DEUTextoobjeto"/>
            </w:pPr>
          </w:p>
          <w:p w:rsidRPr="002B460A" w:rsidR="000957BE" w:rsidP="002B460A" w:rsidRDefault="000957BE" w14:paraId="78F1DB94" w14:textId="77777777">
            <w:pPr>
              <w:pStyle w:val="DEUTextoobjeto"/>
              <w:rPr>
                <w:color w:val="000000"/>
              </w:rPr>
            </w:pPr>
            <w:r w:rsidRPr="002B460A">
              <w:rPr>
                <w:color w:val="000000"/>
              </w:rPr>
              <w:t>c) Number of other information materials strengthened, revised, or created</w:t>
            </w:r>
          </w:p>
          <w:p w:rsidRPr="002B460A" w:rsidR="000957BE" w:rsidP="002B460A" w:rsidRDefault="000957BE" w14:paraId="7181A583" w14:textId="77777777">
            <w:pPr>
              <w:pStyle w:val="DEUTextoobjeto"/>
              <w:rPr>
                <w:color w:val="000000"/>
              </w:rPr>
            </w:pPr>
          </w:p>
          <w:p w:rsidRPr="002B460A" w:rsidR="000957BE" w:rsidP="002B460A" w:rsidRDefault="000957BE" w14:paraId="15B79066" w14:textId="77777777">
            <w:pPr>
              <w:pStyle w:val="DEUTextoobjeto"/>
              <w:rPr>
                <w:color w:val="000000"/>
              </w:rPr>
            </w:pPr>
            <w:r w:rsidRPr="002B460A">
              <w:rPr>
                <w:color w:val="000000"/>
              </w:rPr>
              <w:t>d) Number of communication materials, including news releases, newsletters, articles, presentations, social media postings, etc.</w:t>
            </w:r>
          </w:p>
          <w:p w:rsidRPr="002B460A" w:rsidR="000957BE" w:rsidP="002B460A" w:rsidRDefault="000957BE" w14:paraId="3E2B4BA2" w14:textId="77777777">
            <w:pPr>
              <w:pStyle w:val="DEUTextoobjeto"/>
              <w:rPr>
                <w:i/>
              </w:rPr>
            </w:pP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0957BE" w:rsidP="002B460A" w:rsidRDefault="000957BE" w14:paraId="1E0150A2" w14:textId="77777777">
            <w:pPr>
              <w:pStyle w:val="DEUTextoobjeto"/>
            </w:pPr>
            <w:r w:rsidRPr="002B460A">
              <w:rPr>
                <w:u w:val="single"/>
              </w:rPr>
              <w:lastRenderedPageBreak/>
              <w:t xml:space="preserve">1 workshop carried out </w:t>
            </w:r>
            <w:r w:rsidRPr="002B460A">
              <w:rPr>
                <w:u w:val="single"/>
              </w:rPr>
              <w:br/>
            </w:r>
          </w:p>
          <w:p w:rsidRPr="002B460A" w:rsidR="000957BE" w:rsidP="002B460A" w:rsidRDefault="000957BE" w14:paraId="337F14F8" w14:textId="77777777">
            <w:pPr>
              <w:pStyle w:val="DEUTextoobjeto"/>
              <w:rPr>
                <w:color w:val="000000"/>
              </w:rPr>
            </w:pPr>
            <w:r w:rsidRPr="002B460A">
              <w:rPr>
                <w:color w:val="000000"/>
              </w:rPr>
              <w:t>1 workshop for stakeholders</w:t>
            </w:r>
          </w:p>
          <w:p w:rsidRPr="002B460A" w:rsidR="000957BE" w:rsidP="002B460A" w:rsidRDefault="000957BE" w14:paraId="2D5437D3" w14:textId="77777777">
            <w:pPr>
              <w:pStyle w:val="DEUTextoobjeto"/>
              <w:rPr>
                <w:color w:val="000000"/>
              </w:rPr>
            </w:pPr>
            <w:r w:rsidRPr="002B460A">
              <w:rPr>
                <w:color w:val="000000"/>
              </w:rPr>
              <w:t xml:space="preserve">At least 15 participants from the street side vendors </w:t>
            </w:r>
          </w:p>
          <w:p w:rsidRPr="002B460A" w:rsidR="000957BE" w:rsidP="002B460A" w:rsidRDefault="000957BE" w14:paraId="12EE694E" w14:textId="77777777">
            <w:pPr>
              <w:pStyle w:val="DEUTextoobjeto"/>
              <w:rPr>
                <w:color w:val="000000"/>
              </w:rPr>
            </w:pPr>
            <w:r w:rsidRPr="002B460A">
              <w:rPr>
                <w:color w:val="000000"/>
              </w:rPr>
              <w:t>1 workshop results report</w:t>
            </w:r>
          </w:p>
          <w:p w:rsidRPr="002B460A" w:rsidR="000957BE" w:rsidP="002B460A" w:rsidRDefault="000957BE" w14:paraId="5F4A8C08" w14:textId="77777777">
            <w:pPr>
              <w:pStyle w:val="DEUTextoobjeto"/>
              <w:rPr>
                <w:color w:val="000000"/>
              </w:rPr>
            </w:pPr>
            <w:r w:rsidRPr="002B460A">
              <w:rPr>
                <w:color w:val="000000"/>
              </w:rPr>
              <w:t>1 Minute from the workshop including attendance list</w:t>
            </w:r>
          </w:p>
          <w:p w:rsidRPr="002B460A" w:rsidR="000957BE" w:rsidP="002B460A" w:rsidRDefault="000957BE" w14:paraId="49EAFFAC" w14:textId="77777777">
            <w:pPr>
              <w:pStyle w:val="DEUTextoobjeto"/>
              <w:rPr>
                <w:color w:val="000000"/>
              </w:rPr>
            </w:pPr>
            <w:r w:rsidRPr="002B460A">
              <w:rPr>
                <w:color w:val="000000"/>
              </w:rPr>
              <w:t>1 communication material for workshop (ppt)</w:t>
            </w:r>
          </w:p>
          <w:p w:rsidRPr="002B460A" w:rsidR="000957BE" w:rsidP="002B460A" w:rsidRDefault="000957BE" w14:paraId="575F517C" w14:textId="77777777">
            <w:pPr>
              <w:pStyle w:val="DEUTextoobjeto"/>
              <w:rPr>
                <w:color w:val="000000"/>
              </w:rPr>
            </w:pPr>
            <w:r w:rsidRPr="002B460A">
              <w:rPr>
                <w:color w:val="000000"/>
              </w:rPr>
              <w:t>1 communication material (flyer) for workshop dissemination</w:t>
            </w:r>
            <w:r w:rsidRPr="002B460A">
              <w:rPr>
                <w:color w:val="000000"/>
                <w:u w:val="single"/>
              </w:rPr>
              <w:t xml:space="preserve"> </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0957BE" w:rsidP="002B460A" w:rsidRDefault="000957BE" w14:paraId="7EC5E061" w14:textId="77777777">
            <w:pPr>
              <w:pStyle w:val="DEUTextoobjeto"/>
              <w:rPr>
                <w:i/>
              </w:rPr>
            </w:pPr>
            <w:r w:rsidRPr="002B460A">
              <w:rPr>
                <w:i/>
              </w:rPr>
              <w:t xml:space="preserve">Method: </w:t>
            </w:r>
          </w:p>
          <w:p w:rsidRPr="002B460A" w:rsidR="000957BE" w:rsidP="002B460A" w:rsidRDefault="000957BE" w14:paraId="083DDD62" w14:textId="77777777">
            <w:pPr>
              <w:pStyle w:val="DEUTextoobjeto"/>
            </w:pPr>
            <w:r w:rsidRPr="002B460A">
              <w:t>In advance preparation of the workshop presentation, dynamics, and activities and its validation with the NDE, as well as its dissemination to reach the greatest number of relevant attendees</w:t>
            </w:r>
          </w:p>
          <w:p w:rsidRPr="002B460A" w:rsidR="000957BE" w:rsidP="002B460A" w:rsidRDefault="000957BE" w14:paraId="48629AB2" w14:textId="77777777">
            <w:pPr>
              <w:pStyle w:val="DEUTextoobjeto"/>
            </w:pPr>
            <w:r w:rsidRPr="002B460A">
              <w:t>Filling of an attendance list including gender information.</w:t>
            </w:r>
          </w:p>
          <w:p w:rsidRPr="002B460A" w:rsidR="000957BE" w:rsidP="002B460A" w:rsidRDefault="000957BE" w14:paraId="09D56AF2" w14:textId="77777777">
            <w:pPr>
              <w:pStyle w:val="DEUTextoobjeto"/>
            </w:pPr>
            <w:r w:rsidRPr="002B460A">
              <w:t>Analysis of the questions asked and answered, and of the activities carried out.</w:t>
            </w:r>
          </w:p>
          <w:p w:rsidRPr="002B460A" w:rsidR="000957BE" w:rsidP="002B460A" w:rsidRDefault="000957BE" w14:paraId="5B7475F1" w14:textId="77777777">
            <w:pPr>
              <w:pStyle w:val="DEUTextoobjeto"/>
              <w:rPr>
                <w:i/>
              </w:rPr>
            </w:pPr>
            <w:r w:rsidRPr="002B460A">
              <w:rPr>
                <w:i/>
              </w:rPr>
              <w:t xml:space="preserve">Frequency: </w:t>
            </w:r>
          </w:p>
          <w:p w:rsidRPr="002B460A" w:rsidR="000957BE" w:rsidP="002B460A" w:rsidRDefault="000957BE" w14:paraId="1DDD88F4" w14:textId="77777777">
            <w:pPr>
              <w:pStyle w:val="DEUTextoobjeto"/>
              <w:rPr>
                <w:i/>
              </w:rPr>
            </w:pPr>
            <w:r w:rsidRPr="002B460A">
              <w:t>One workshop during activity 2.1</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0957BE" w:rsidP="002B460A" w:rsidRDefault="000957BE" w14:paraId="56DBA96B" w14:textId="77777777">
            <w:pPr>
              <w:pStyle w:val="DEUTextoobjeto"/>
            </w:pPr>
            <w:r w:rsidRPr="002B460A">
              <w:t>This workshop is intended for the validation of gaps prioritization and proposed solutions to bridge them, as well as collection of input and feedback in this regard.</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Pr="002B460A" w:rsidR="000957BE" w:rsidP="1E6BD54B" w:rsidRDefault="001F55DA" w14:paraId="1C575C17" w14:textId="53B95488">
            <w:pPr>
              <w:pStyle w:val="DEUTextoobjeto"/>
              <w:suppressLineNumbers w:val="0"/>
              <w:bidi w:val="0"/>
              <w:spacing w:before="0" w:beforeAutospacing="off" w:after="0" w:afterAutospacing="off" w:line="276" w:lineRule="auto"/>
              <w:ind w:left="0" w:right="0"/>
              <w:jc w:val="both"/>
            </w:pPr>
            <w:r w:rsidR="3E9D6CD6">
              <w:rPr/>
              <w:t>1 inception meeting carried out</w:t>
            </w:r>
          </w:p>
          <w:p w:rsidRPr="002B460A" w:rsidR="000957BE" w:rsidP="1E6BD54B" w:rsidRDefault="001F55DA" w14:paraId="2A5CC01B" w14:textId="2D51F4DC">
            <w:pPr>
              <w:pStyle w:val="DEUTextoobjeto"/>
              <w:suppressLineNumbers w:val="0"/>
              <w:bidi w:val="0"/>
              <w:spacing w:before="0" w:beforeAutospacing="off" w:after="0" w:afterAutospacing="off" w:line="276" w:lineRule="auto"/>
              <w:ind w:left="0" w:right="0"/>
              <w:jc w:val="both"/>
            </w:pPr>
            <w:r w:rsidR="3E9D6CD6">
              <w:rPr/>
              <w:t>9 participants</w:t>
            </w:r>
          </w:p>
          <w:p w:rsidRPr="002B460A" w:rsidR="000957BE" w:rsidP="1E6BD54B" w:rsidRDefault="001F55DA" w14:paraId="43EF29C3" w14:textId="68BED99A">
            <w:pPr>
              <w:pStyle w:val="DEUTextoobjeto"/>
              <w:suppressLineNumbers w:val="0"/>
              <w:bidi w:val="0"/>
              <w:spacing w:before="0" w:beforeAutospacing="off" w:after="0" w:afterAutospacing="off" w:line="276" w:lineRule="auto"/>
              <w:ind w:left="0" w:right="0"/>
              <w:jc w:val="both"/>
            </w:pPr>
            <w:r w:rsidR="3E9D6CD6">
              <w:rPr/>
              <w:t>33% man</w:t>
            </w:r>
          </w:p>
          <w:p w:rsidRPr="002B460A" w:rsidR="000957BE" w:rsidP="1E6BD54B" w:rsidRDefault="001F55DA" w14:paraId="6C0C7B9A" w14:textId="2651F8F0">
            <w:pPr>
              <w:pStyle w:val="DEUTextoobjeto"/>
              <w:suppressLineNumbers w:val="0"/>
              <w:bidi w:val="0"/>
              <w:spacing w:before="0" w:beforeAutospacing="off" w:after="0" w:afterAutospacing="off" w:line="276" w:lineRule="auto"/>
              <w:ind w:left="0" w:right="0"/>
              <w:jc w:val="both"/>
            </w:pPr>
            <w:r w:rsidR="3E9D6CD6">
              <w:rPr/>
              <w:t>73% woman</w:t>
            </w:r>
          </w:p>
          <w:p w:rsidRPr="002B460A" w:rsidR="000957BE" w:rsidP="1E6BD54B" w:rsidRDefault="001F55DA" w14:paraId="4B5F4103" w14:textId="5907335D">
            <w:pPr>
              <w:pStyle w:val="DEUTextoobjeto"/>
              <w:suppressLineNumbers w:val="0"/>
              <w:bidi w:val="0"/>
              <w:spacing w:before="0" w:beforeAutospacing="off" w:after="0" w:afterAutospacing="off" w:line="276" w:lineRule="auto"/>
              <w:ind w:left="0" w:right="0"/>
              <w:jc w:val="both"/>
            </w:pPr>
            <w:r w:rsidR="3E9D6CD6">
              <w:rPr/>
              <w:t>1 workshop results report</w:t>
            </w:r>
          </w:p>
          <w:p w:rsidRPr="002B460A" w:rsidR="000957BE" w:rsidP="1E6BD54B" w:rsidRDefault="001F55DA" w14:paraId="71987220" w14:textId="10798971">
            <w:pPr>
              <w:pStyle w:val="DEUTextoobjeto"/>
              <w:suppressLineNumbers w:val="0"/>
              <w:bidi w:val="0"/>
              <w:spacing w:before="0" w:beforeAutospacing="off" w:after="0" w:afterAutospacing="off" w:line="276" w:lineRule="auto"/>
              <w:ind w:left="0" w:right="0"/>
              <w:jc w:val="both"/>
            </w:pPr>
            <w:r w:rsidR="3E9D6CD6">
              <w:rPr/>
              <w:t>1 ppt</w:t>
            </w:r>
          </w:p>
          <w:p w:rsidRPr="002B460A" w:rsidR="000957BE" w:rsidP="002B460A" w:rsidRDefault="001F55DA" w14:paraId="553072CF" w14:textId="0D753D8A">
            <w:pPr>
              <w:pStyle w:val="DEUTextoobjeto"/>
            </w:pPr>
          </w:p>
        </w:tc>
      </w:tr>
      <w:tr w:rsidRPr="002B460A" w:rsidR="001F55DA" w:rsidTr="1E6BD54B" w14:paraId="55DE867D" w14:textId="3EB13F86">
        <w:trPr>
          <w:trHeight w:val="170"/>
        </w:trPr>
        <w:tc>
          <w:tcPr>
            <w:cnfStyle w:val="000000000000" w:firstRow="0" w:lastRow="0" w:firstColumn="0" w:lastColumn="0" w:oddVBand="0" w:evenVBand="0" w:oddHBand="0" w:evenHBand="0" w:firstRowFirstColumn="0" w:firstRowLastColumn="0" w:lastRowFirstColumn="0" w:lastRowLastColumn="0"/>
            <w:tcW w:w="729" w:type="pct"/>
            <w:vMerge w:val="restart"/>
            <w:tcMar/>
          </w:tcPr>
          <w:p w:rsidRPr="002B460A" w:rsidR="001F55DA" w:rsidP="001F55DA" w:rsidRDefault="001F55DA" w14:paraId="34DBF25E" w14:textId="77777777">
            <w:pPr>
              <w:pStyle w:val="DEUTextoobjeto"/>
            </w:pPr>
            <w:r w:rsidRPr="002B460A">
              <w:rPr>
                <w:color w:val="000000"/>
              </w:rPr>
              <w:t xml:space="preserve">Activity 2.2: </w:t>
            </w:r>
            <w:r w:rsidRPr="002B460A">
              <w:t>conduct personal interview with stakeholders</w:t>
            </w:r>
          </w:p>
          <w:p w:rsidRPr="002B460A" w:rsidR="001F55DA" w:rsidP="001F55DA" w:rsidRDefault="001F55DA" w14:paraId="74EDC0E2"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800" w:type="pct"/>
            <w:tcMar/>
          </w:tcPr>
          <w:p w:rsidRPr="002B460A" w:rsidR="001F55DA" w:rsidP="001F55DA" w:rsidRDefault="001F55DA" w14:paraId="600D9BE8" w14:textId="77777777">
            <w:pPr>
              <w:pStyle w:val="DEUTextoobjeto"/>
              <w:rPr>
                <w:i/>
              </w:rPr>
            </w:pPr>
            <w:r w:rsidRPr="002B460A">
              <w:rPr>
                <w:i/>
              </w:rPr>
              <w:t>Product development</w:t>
            </w:r>
          </w:p>
          <w:p w:rsidRPr="002B460A" w:rsidR="001F55DA" w:rsidP="001F55DA" w:rsidRDefault="001F55DA" w14:paraId="0522EC3A" w14:textId="77777777">
            <w:pPr>
              <w:pStyle w:val="DEUTextoobjeto"/>
              <w:rPr>
                <w:i/>
              </w:rPr>
            </w:pPr>
          </w:p>
          <w:p w:rsidR="001F55DA" w:rsidP="001F55DA" w:rsidRDefault="001F55DA" w14:paraId="0124A688" w14:textId="204D33DF">
            <w:pPr>
              <w:pStyle w:val="DEUTextoobjeto"/>
            </w:pPr>
            <w:r w:rsidRPr="002B460A">
              <w:t>a) Number of tools and technical documents strengthened, revised, or developed</w:t>
            </w:r>
          </w:p>
          <w:p w:rsidRPr="002B460A" w:rsidR="001F55DA" w:rsidP="001F55DA" w:rsidRDefault="001F55DA" w14:paraId="3CD78FBA" w14:textId="77777777">
            <w:pPr>
              <w:pStyle w:val="DEUTextoobjeto"/>
            </w:pPr>
          </w:p>
          <w:p w:rsidRPr="003C3978" w:rsidR="001F55DA" w:rsidP="001F55DA" w:rsidRDefault="001F55DA" w14:paraId="2B154595" w14:textId="50B6DAAB">
            <w:pPr>
              <w:pStyle w:val="DEUTextoobjeto"/>
            </w:pPr>
            <w:r w:rsidRPr="002B460A">
              <w:t>b) Number of other information materials strengthened, revised, or created</w:t>
            </w:r>
          </w:p>
        </w:tc>
        <w:tc>
          <w:tcPr>
            <w:cnfStyle w:val="000000000000" w:firstRow="0" w:lastRow="0" w:firstColumn="0" w:lastColumn="0" w:oddVBand="0" w:evenVBand="0" w:oddHBand="0" w:evenHBand="0" w:firstRowFirstColumn="0" w:firstRowLastColumn="0" w:lastRowFirstColumn="0" w:lastRowLastColumn="0"/>
            <w:tcW w:w="792" w:type="pct"/>
            <w:tcMar/>
          </w:tcPr>
          <w:p w:rsidRPr="002B460A" w:rsidR="001F55DA" w:rsidP="001F55DA" w:rsidRDefault="001F55DA" w14:paraId="6A1B2770" w14:textId="6386B28F">
            <w:pPr>
              <w:pStyle w:val="DEUTextoobjeto"/>
              <w:rPr>
                <w:color w:val="000000"/>
              </w:rPr>
            </w:pPr>
            <w:r w:rsidRPr="002B460A">
              <w:rPr>
                <w:color w:val="000000"/>
              </w:rPr>
              <w:t>1 matrix on the possible stakeholder prioritization</w:t>
            </w:r>
          </w:p>
          <w:p w:rsidRPr="002B460A" w:rsidR="001F55DA" w:rsidP="001F55DA" w:rsidRDefault="001F55DA" w14:paraId="2EC4EA60" w14:textId="77777777">
            <w:pPr>
              <w:pStyle w:val="DEUTextoobjeto"/>
            </w:pPr>
          </w:p>
          <w:p w:rsidRPr="002B460A" w:rsidR="001F55DA" w:rsidP="001F55DA" w:rsidRDefault="001F55DA" w14:paraId="536033EC" w14:textId="77777777">
            <w:pPr>
              <w:pStyle w:val="DEUTextoobjeto"/>
              <w:rPr>
                <w:color w:val="000000"/>
              </w:rPr>
            </w:pPr>
            <w:r w:rsidRPr="002B460A">
              <w:rPr>
                <w:color w:val="000000"/>
              </w:rPr>
              <w:t>12 documents revised</w:t>
            </w:r>
          </w:p>
          <w:p w:rsidRPr="002B460A" w:rsidR="001F55DA" w:rsidP="001F55DA" w:rsidRDefault="001F55DA" w14:paraId="30A0554E" w14:textId="77777777">
            <w:pPr>
              <w:pStyle w:val="DEUTextoobjeto"/>
              <w:rPr>
                <w:u w:val="single"/>
              </w:rPr>
            </w:pPr>
          </w:p>
        </w:tc>
        <w:tc>
          <w:tcPr>
            <w:cnfStyle w:val="000000000000" w:firstRow="0" w:lastRow="0" w:firstColumn="0" w:lastColumn="0" w:oddVBand="0" w:evenVBand="0" w:oddHBand="0" w:evenHBand="0" w:firstRowFirstColumn="0" w:firstRowLastColumn="0" w:lastRowFirstColumn="0" w:lastRowLastColumn="0"/>
            <w:tcW w:w="1267" w:type="pct"/>
            <w:tcMar/>
          </w:tcPr>
          <w:p w:rsidRPr="002B460A" w:rsidR="001F55DA" w:rsidP="001F55DA" w:rsidRDefault="001F55DA" w14:paraId="11F54FFB" w14:textId="77777777">
            <w:pPr>
              <w:pStyle w:val="DEUTextoobjeto"/>
              <w:rPr>
                <w:i/>
              </w:rPr>
            </w:pPr>
          </w:p>
          <w:p w:rsidRPr="002B460A" w:rsidR="001F55DA" w:rsidP="001F55DA" w:rsidRDefault="001F55DA" w14:paraId="0B09FDF8" w14:textId="77777777">
            <w:pPr>
              <w:pStyle w:val="DEUTextoobjeto"/>
              <w:rPr>
                <w:i/>
              </w:rPr>
            </w:pPr>
            <w:r w:rsidRPr="002B460A">
              <w:rPr>
                <w:i/>
              </w:rPr>
              <w:t>Method:</w:t>
            </w:r>
          </w:p>
          <w:p w:rsidRPr="002B460A" w:rsidR="001F55DA" w:rsidP="001F55DA" w:rsidRDefault="001F55DA" w14:paraId="1960C5E6" w14:textId="77777777">
            <w:pPr>
              <w:pStyle w:val="DEUTextoobjeto"/>
              <w:rPr>
                <w:i/>
              </w:rPr>
            </w:pPr>
            <w:r w:rsidRPr="002B460A">
              <w:t xml:space="preserve">Perform research and information systematization and analysis activities. </w:t>
            </w:r>
          </w:p>
        </w:tc>
        <w:tc>
          <w:tcPr>
            <w:cnfStyle w:val="000000000000" w:firstRow="0" w:lastRow="0" w:firstColumn="0" w:lastColumn="0" w:oddVBand="0" w:evenVBand="0" w:oddHBand="0" w:evenHBand="0" w:firstRowFirstColumn="0" w:firstRowLastColumn="0" w:lastRowFirstColumn="0" w:lastRowLastColumn="0"/>
            <w:tcW w:w="739" w:type="pct"/>
            <w:tcMar/>
          </w:tcPr>
          <w:p w:rsidRPr="002B460A" w:rsidR="001F55DA" w:rsidP="001F55DA" w:rsidRDefault="001F55DA" w14:paraId="3094C1E0" w14:textId="77777777">
            <w:pPr>
              <w:pStyle w:val="DEUTextoobjeto"/>
            </w:pPr>
            <w:r w:rsidRPr="002B460A">
              <w:t>This will serve as an input of the final product and will be presented in progress meetings.</w:t>
            </w:r>
          </w:p>
        </w:tc>
        <w:tc>
          <w:tcPr>
            <w:cnfStyle w:val="000000000000" w:firstRow="0" w:lastRow="0" w:firstColumn="0" w:lastColumn="0" w:oddVBand="0" w:evenVBand="0" w:oddHBand="0" w:evenHBand="0" w:firstRowFirstColumn="0" w:firstRowLastColumn="0" w:lastRowFirstColumn="0" w:lastRowLastColumn="0"/>
            <w:tcW w:w="673" w:type="pct"/>
            <w:tcMar/>
          </w:tcPr>
          <w:p w:rsidRPr="002B460A" w:rsidR="001F55DA" w:rsidP="001F55DA" w:rsidRDefault="001F55DA" w14:paraId="5F8A499E" w14:textId="77777777">
            <w:pPr>
              <w:pStyle w:val="DEUTextoobjeto"/>
              <w:rPr>
                <w:color w:val="000000"/>
              </w:rPr>
            </w:pPr>
            <w:r w:rsidRPr="002B460A">
              <w:rPr>
                <w:color w:val="000000"/>
              </w:rPr>
              <w:t>1 matrix on the possible stakeholder prioritization</w:t>
            </w:r>
          </w:p>
          <w:p w:rsidRPr="002B460A" w:rsidR="001F55DA" w:rsidP="001F55DA" w:rsidRDefault="001F55DA" w14:paraId="573708CA" w14:textId="77777777">
            <w:pPr>
              <w:pStyle w:val="DEUTextoobjeto"/>
            </w:pPr>
          </w:p>
          <w:p w:rsidRPr="002B460A" w:rsidR="001F55DA" w:rsidP="001F55DA" w:rsidRDefault="001F55DA" w14:paraId="755917C7" w14:textId="77777777">
            <w:pPr>
              <w:pStyle w:val="DEUTextoobjeto"/>
              <w:rPr>
                <w:color w:val="000000"/>
              </w:rPr>
            </w:pPr>
            <w:r w:rsidRPr="002B460A">
              <w:rPr>
                <w:color w:val="000000"/>
              </w:rPr>
              <w:t>12 documents revised</w:t>
            </w:r>
          </w:p>
          <w:p w:rsidRPr="002B460A" w:rsidR="001F55DA" w:rsidP="001F55DA" w:rsidRDefault="001F55DA" w14:paraId="30DEC6BB" w14:textId="77777777">
            <w:pPr>
              <w:pStyle w:val="DEUTextoobjeto"/>
            </w:pPr>
          </w:p>
        </w:tc>
      </w:tr>
      <w:tr w:rsidRPr="002B460A" w:rsidR="001F55DA" w:rsidTr="1E6BD54B" w14:paraId="23413AEA" w14:textId="6D7ABF9C">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vMerge/>
            <w:tcMar/>
          </w:tcPr>
          <w:p w:rsidRPr="002B460A" w:rsidR="001F55DA" w:rsidP="001F55DA" w:rsidRDefault="001F55DA" w14:paraId="54DA5AA0"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1F55DA" w:rsidP="001F55DA" w:rsidRDefault="001F55DA" w14:paraId="57D39792" w14:textId="77777777">
            <w:pPr>
              <w:pStyle w:val="DEUTextoobjeto"/>
              <w:rPr>
                <w:i/>
              </w:rPr>
            </w:pPr>
            <w:r w:rsidRPr="002B460A">
              <w:rPr>
                <w:i/>
              </w:rPr>
              <w:t>Progress meetings</w:t>
            </w:r>
          </w:p>
          <w:p w:rsidRPr="002B460A" w:rsidR="001F55DA" w:rsidP="001F55DA" w:rsidRDefault="001F55DA" w14:paraId="6B6AA802" w14:textId="77777777">
            <w:pPr>
              <w:pStyle w:val="DEUTextoobjeto"/>
            </w:pPr>
          </w:p>
          <w:p w:rsidRPr="002B460A" w:rsidR="001F55DA" w:rsidP="001F55DA" w:rsidRDefault="001F55DA" w14:paraId="75BC4B1C" w14:textId="77777777">
            <w:pPr>
              <w:pStyle w:val="DEUTextoobjeto"/>
            </w:pPr>
            <w:r w:rsidRPr="002B460A">
              <w:t>a) Number of TA progress meetings with NDE and the Ministry of Environment and Housing and Agriculture</w:t>
            </w:r>
          </w:p>
          <w:p w:rsidRPr="002B460A" w:rsidR="001F55DA" w:rsidP="001F55DA" w:rsidRDefault="001F55DA" w14:paraId="539A7113" w14:textId="77777777">
            <w:pPr>
              <w:pStyle w:val="DEUTextoobjeto"/>
            </w:pPr>
          </w:p>
          <w:p w:rsidRPr="002B460A" w:rsidR="001F55DA" w:rsidP="001F55DA" w:rsidRDefault="001F55DA" w14:paraId="66F0C223" w14:textId="77777777">
            <w:pPr>
              <w:pStyle w:val="DEUTextoobjeto"/>
            </w:pPr>
            <w:r w:rsidRPr="002B460A">
              <w:t>b) Number of other information materials strengthened, revised, or created</w:t>
            </w:r>
          </w:p>
          <w:p w:rsidRPr="002B460A" w:rsidR="001F55DA" w:rsidP="001F55DA" w:rsidRDefault="001F55DA" w14:paraId="3D54A98F" w14:textId="77777777">
            <w:pPr>
              <w:pStyle w:val="DEUTextoobjeto"/>
              <w:rPr>
                <w:i/>
              </w:rPr>
            </w:pP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1F55DA" w:rsidP="001F55DA" w:rsidRDefault="001F55DA" w14:paraId="73F99B8D" w14:textId="77777777">
            <w:pPr>
              <w:pStyle w:val="DEUTextoobjeto"/>
              <w:rPr>
                <w:u w:val="single"/>
              </w:rPr>
            </w:pPr>
            <w:r w:rsidRPr="002B460A">
              <w:rPr>
                <w:u w:val="single"/>
              </w:rPr>
              <w:t>Total: 1 progress meetings</w:t>
            </w:r>
          </w:p>
          <w:p w:rsidRPr="002B460A" w:rsidR="001F55DA" w:rsidP="001F55DA" w:rsidRDefault="001F55DA" w14:paraId="49D170CD" w14:textId="77777777">
            <w:pPr>
              <w:pStyle w:val="DEUTextoobjeto"/>
              <w:rPr>
                <w:u w:val="single"/>
              </w:rPr>
            </w:pPr>
          </w:p>
          <w:p w:rsidRPr="002B460A" w:rsidR="001F55DA" w:rsidP="001F55DA" w:rsidRDefault="001F55DA" w14:paraId="02E136A0" w14:textId="417CF6E2">
            <w:pPr>
              <w:pStyle w:val="DEUTextoobjeto"/>
              <w:rPr>
                <w:color w:val="000000"/>
              </w:rPr>
            </w:pPr>
            <w:r w:rsidRPr="002B460A">
              <w:rPr>
                <w:color w:val="000000"/>
              </w:rPr>
              <w:t>1 progress meeting with the NDE and the Ministry of Environment and Housing and Agriculture to present preliminary result and get feedback</w:t>
            </w:r>
          </w:p>
          <w:p w:rsidRPr="002B460A" w:rsidR="001F55DA" w:rsidP="001F55DA" w:rsidRDefault="001F55DA" w14:paraId="14F95CEA" w14:textId="77777777">
            <w:pPr>
              <w:pStyle w:val="DEUTextoobjeto"/>
            </w:pPr>
          </w:p>
          <w:p w:rsidRPr="002B460A" w:rsidR="001F55DA" w:rsidP="001F55DA" w:rsidRDefault="001F55DA" w14:paraId="3D6E26BF" w14:textId="77777777">
            <w:pPr>
              <w:pStyle w:val="DEUTextoobjeto"/>
              <w:rPr>
                <w:color w:val="000000"/>
              </w:rPr>
            </w:pPr>
            <w:r w:rsidRPr="002B460A">
              <w:rPr>
                <w:color w:val="000000"/>
              </w:rPr>
              <w:t>1 information materials created: Power point (1 per progress meeting)</w:t>
            </w:r>
          </w:p>
          <w:p w:rsidRPr="002B460A" w:rsidR="001F55DA" w:rsidP="001F55DA" w:rsidRDefault="001F55DA" w14:paraId="45D13E89" w14:textId="77777777">
            <w:pPr>
              <w:pStyle w:val="DEUTextoobjeto"/>
            </w:pPr>
          </w:p>
          <w:p w:rsidRPr="002B460A" w:rsidR="001F55DA" w:rsidP="001F55DA" w:rsidRDefault="001F55DA" w14:paraId="0758DCBF" w14:textId="77777777">
            <w:pPr>
              <w:pStyle w:val="DEUTextoobjeto"/>
              <w:rPr>
                <w:color w:val="000000"/>
                <w:u w:val="single"/>
              </w:rPr>
            </w:pPr>
            <w:r w:rsidRPr="002B460A">
              <w:rPr>
                <w:color w:val="000000"/>
              </w:rPr>
              <w:lastRenderedPageBreak/>
              <w:t>1 Minute of the meeting, including the participant list.</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1F55DA" w:rsidP="001F55DA" w:rsidRDefault="001F55DA" w14:paraId="77195018" w14:textId="77777777">
            <w:pPr>
              <w:pStyle w:val="DEUTextoobjeto"/>
              <w:rPr>
                <w:i/>
              </w:rPr>
            </w:pPr>
            <w:r w:rsidRPr="002B460A">
              <w:rPr>
                <w:i/>
              </w:rPr>
              <w:lastRenderedPageBreak/>
              <w:t xml:space="preserve">Method: </w:t>
            </w:r>
          </w:p>
          <w:p w:rsidRPr="002B460A" w:rsidR="001F55DA" w:rsidP="001F55DA" w:rsidRDefault="001F55DA" w14:paraId="21229837" w14:textId="77777777">
            <w:pPr>
              <w:pStyle w:val="DEUTextoobjeto"/>
            </w:pPr>
            <w:r w:rsidRPr="002B460A">
              <w:t>Communication of the agenda to the participants and Ppt presentation preparation for the meeting</w:t>
            </w:r>
          </w:p>
          <w:p w:rsidRPr="002B460A" w:rsidR="001F55DA" w:rsidP="001F55DA" w:rsidRDefault="001F55DA" w14:paraId="4736343F" w14:textId="77777777">
            <w:pPr>
              <w:pStyle w:val="DEUTextoobjeto"/>
            </w:pPr>
            <w:r w:rsidRPr="002B460A">
              <w:t>Recording of minutes and attendance lists at all technical assistance meetings.</w:t>
            </w:r>
          </w:p>
          <w:p w:rsidRPr="002B460A" w:rsidR="001F55DA" w:rsidP="001F55DA" w:rsidRDefault="001F55DA" w14:paraId="057F2C8F" w14:textId="77777777">
            <w:pPr>
              <w:pStyle w:val="DEUTextoobjeto"/>
            </w:pPr>
          </w:p>
          <w:p w:rsidRPr="002B460A" w:rsidR="001F55DA" w:rsidP="001F55DA" w:rsidRDefault="001F55DA" w14:paraId="7ADD0AFD" w14:textId="77777777">
            <w:pPr>
              <w:pStyle w:val="DEUTextoobjeto"/>
              <w:rPr>
                <w:i/>
              </w:rPr>
            </w:pPr>
            <w:r w:rsidRPr="002B460A">
              <w:rPr>
                <w:i/>
              </w:rPr>
              <w:t xml:space="preserve">Frequency: </w:t>
            </w:r>
          </w:p>
          <w:p w:rsidRPr="002B460A" w:rsidR="001F55DA" w:rsidP="001F55DA" w:rsidRDefault="001F55DA" w14:paraId="0CFB9016" w14:textId="77777777">
            <w:pPr>
              <w:pStyle w:val="DEUTextoobjeto"/>
              <w:rPr>
                <w:i/>
              </w:rPr>
            </w:pPr>
            <w:r w:rsidRPr="002B460A">
              <w:t>Every two weeks, except when there is a presentation meeting</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1F55DA" w:rsidP="001F55DA" w:rsidRDefault="001F55DA" w14:paraId="29D35F5B" w14:textId="77777777">
            <w:pPr>
              <w:pStyle w:val="DEUTextoobjeto"/>
            </w:pPr>
            <w:r w:rsidRPr="002B460A">
              <w:t>There is a minute format which must be completed at the end of each meeting with its respective attendance sheet.</w:t>
            </w:r>
          </w:p>
          <w:p w:rsidRPr="002B460A" w:rsidR="001F55DA" w:rsidP="001F55DA" w:rsidRDefault="001F55DA" w14:paraId="2CFDE4DA" w14:textId="77777777">
            <w:pPr>
              <w:pStyle w:val="DEUTextoobjeto"/>
            </w:pPr>
            <w:r w:rsidRPr="002B460A">
              <w:t xml:space="preserve">Agenda of these meetings will be established according to need, with the purpose of validating approaches, presenting, and gathering feedback on </w:t>
            </w:r>
            <w:r w:rsidRPr="002B460A">
              <w:lastRenderedPageBreak/>
              <w:t>progress, coordination, etc.</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Pr="002B460A" w:rsidR="001F55DA" w:rsidP="001F55DA" w:rsidRDefault="001F55DA" w14:paraId="362EC4E2" w14:textId="77777777">
            <w:pPr>
              <w:pStyle w:val="DEUTextoobjeto"/>
              <w:rPr>
                <w:color w:val="000000"/>
              </w:rPr>
            </w:pPr>
            <w:r w:rsidRPr="002B460A">
              <w:rPr>
                <w:color w:val="000000"/>
              </w:rPr>
              <w:lastRenderedPageBreak/>
              <w:t>1 progress meeting with the NDE and the Ministry of Environment and Housing and Agriculture to present preliminary result and get feedback</w:t>
            </w:r>
          </w:p>
          <w:p w:rsidRPr="002B460A" w:rsidR="001F55DA" w:rsidP="001F55DA" w:rsidRDefault="001F55DA" w14:paraId="3B43ED71" w14:textId="77777777">
            <w:pPr>
              <w:pStyle w:val="DEUTextoobjeto"/>
            </w:pPr>
          </w:p>
          <w:p w:rsidRPr="002B460A" w:rsidR="001F55DA" w:rsidP="001F55DA" w:rsidRDefault="001F55DA" w14:paraId="37F8CBA3" w14:textId="77777777">
            <w:pPr>
              <w:pStyle w:val="DEUTextoobjeto"/>
              <w:rPr>
                <w:color w:val="000000"/>
              </w:rPr>
            </w:pPr>
            <w:r w:rsidRPr="002B460A">
              <w:rPr>
                <w:color w:val="000000"/>
              </w:rPr>
              <w:t>1 information materials created: Power point (1 per progress meeting)</w:t>
            </w:r>
          </w:p>
          <w:p w:rsidRPr="002B460A" w:rsidR="001F55DA" w:rsidP="001F55DA" w:rsidRDefault="001F55DA" w14:paraId="5EA8FFE8" w14:textId="77777777">
            <w:pPr>
              <w:pStyle w:val="DEUTextoobjeto"/>
            </w:pPr>
          </w:p>
          <w:p w:rsidRPr="002B460A" w:rsidR="001F55DA" w:rsidP="001F55DA" w:rsidRDefault="001F55DA" w14:paraId="1915AF0C" w14:textId="1F58742D">
            <w:pPr>
              <w:pStyle w:val="DEUTextoobjeto"/>
            </w:pPr>
            <w:r w:rsidRPr="002B460A">
              <w:rPr>
                <w:color w:val="000000"/>
              </w:rPr>
              <w:t>1 participant list.</w:t>
            </w:r>
          </w:p>
        </w:tc>
      </w:tr>
      <w:tr w:rsidRPr="002B460A" w:rsidR="001F55DA" w:rsidTr="1E6BD54B" w14:paraId="68C0C9C5" w14:textId="6FE91E12">
        <w:trPr>
          <w:trHeight w:val="170"/>
        </w:trPr>
        <w:tc>
          <w:tcPr>
            <w:cnfStyle w:val="000000000000" w:firstRow="0" w:lastRow="0" w:firstColumn="0" w:lastColumn="0" w:oddVBand="0" w:evenVBand="0" w:oddHBand="0" w:evenHBand="0" w:firstRowFirstColumn="0" w:firstRowLastColumn="0" w:lastRowFirstColumn="0" w:lastRowLastColumn="0"/>
            <w:tcW w:w="729" w:type="pct"/>
            <w:vMerge/>
            <w:tcMar/>
          </w:tcPr>
          <w:p w:rsidRPr="002B460A" w:rsidR="001F55DA" w:rsidP="001F55DA" w:rsidRDefault="001F55DA" w14:paraId="187DF3EF"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800" w:type="pct"/>
            <w:tcMar/>
          </w:tcPr>
          <w:p w:rsidRPr="002B460A" w:rsidR="001F55DA" w:rsidP="001F55DA" w:rsidRDefault="001F55DA" w14:paraId="3303D1E5" w14:textId="21DAA70B">
            <w:pPr>
              <w:pStyle w:val="DEUTextoobjeto"/>
              <w:rPr>
                <w:i/>
                <w:color w:val="000000"/>
              </w:rPr>
            </w:pPr>
            <w:r w:rsidRPr="002B460A">
              <w:rPr>
                <w:i/>
                <w:color w:val="000000"/>
              </w:rPr>
              <w:t>Surveys (Personal interview with key stakeholders)</w:t>
            </w:r>
          </w:p>
          <w:p w:rsidRPr="002B460A" w:rsidR="001F55DA" w:rsidP="001F55DA" w:rsidRDefault="001F55DA" w14:paraId="34980F44" w14:textId="77777777">
            <w:pPr>
              <w:pStyle w:val="DEUTextoobjeto"/>
              <w:rPr>
                <w:i/>
                <w:color w:val="000000"/>
              </w:rPr>
            </w:pPr>
          </w:p>
          <w:p w:rsidRPr="002B460A" w:rsidR="001F55DA" w:rsidP="001F55DA" w:rsidRDefault="001F55DA" w14:paraId="488E6BB6" w14:textId="77777777">
            <w:pPr>
              <w:pStyle w:val="DEUTextoobjeto"/>
            </w:pPr>
            <w:r w:rsidRPr="002B460A">
              <w:t>a) Number of other information materials strengthened, revised, or created</w:t>
            </w:r>
          </w:p>
          <w:p w:rsidRPr="002B460A" w:rsidR="001F55DA" w:rsidP="001F55DA" w:rsidRDefault="001F55DA" w14:paraId="1AC6EDF3" w14:textId="77777777">
            <w:pPr>
              <w:pStyle w:val="DEUTextoobjeto"/>
              <w:rPr>
                <w:i/>
              </w:rPr>
            </w:pPr>
            <w:r w:rsidRPr="002B460A">
              <w:rPr>
                <w:color w:val="000000"/>
              </w:rPr>
              <w:t>b) Number of stakeholders filling the surveys</w:t>
            </w:r>
          </w:p>
        </w:tc>
        <w:tc>
          <w:tcPr>
            <w:cnfStyle w:val="000000000000" w:firstRow="0" w:lastRow="0" w:firstColumn="0" w:lastColumn="0" w:oddVBand="0" w:evenVBand="0" w:oddHBand="0" w:evenHBand="0" w:firstRowFirstColumn="0" w:firstRowLastColumn="0" w:lastRowFirstColumn="0" w:lastRowLastColumn="0"/>
            <w:tcW w:w="792" w:type="pct"/>
            <w:tcMar/>
          </w:tcPr>
          <w:p w:rsidRPr="002B460A" w:rsidR="001F55DA" w:rsidP="001F55DA" w:rsidRDefault="001F55DA" w14:paraId="5CA34C08" w14:textId="77777777">
            <w:pPr>
              <w:pStyle w:val="DEUTextoobjeto"/>
              <w:rPr>
                <w:color w:val="000000"/>
              </w:rPr>
            </w:pPr>
            <w:r w:rsidRPr="002B460A">
              <w:rPr>
                <w:color w:val="000000"/>
              </w:rPr>
              <w:t>1 google form prepared</w:t>
            </w:r>
          </w:p>
          <w:p w:rsidRPr="002B460A" w:rsidR="001F55DA" w:rsidP="001F55DA" w:rsidRDefault="001F55DA" w14:paraId="7FA8B70E" w14:textId="77777777">
            <w:pPr>
              <w:pStyle w:val="DEUTextoobjeto"/>
              <w:rPr>
                <w:color w:val="000000"/>
              </w:rPr>
            </w:pPr>
          </w:p>
          <w:p w:rsidRPr="002B460A" w:rsidR="001F55DA" w:rsidP="001F55DA" w:rsidRDefault="001F55DA" w14:paraId="0683805C" w14:textId="77777777">
            <w:pPr>
              <w:pStyle w:val="DEUTextoobjeto"/>
              <w:rPr>
                <w:color w:val="000000"/>
              </w:rPr>
            </w:pPr>
            <w:r w:rsidRPr="002B460A">
              <w:rPr>
                <w:color w:val="000000"/>
              </w:rPr>
              <w:t>At least 10 stakeholder characterization sheets completed</w:t>
            </w:r>
          </w:p>
          <w:p w:rsidRPr="002B460A" w:rsidR="001F55DA" w:rsidP="001F55DA" w:rsidRDefault="001F55DA" w14:paraId="7DE00F07" w14:textId="77777777">
            <w:pPr>
              <w:pStyle w:val="DEUTextoobjeto"/>
            </w:pPr>
          </w:p>
          <w:p w:rsidRPr="002B460A" w:rsidR="001F55DA" w:rsidP="001F55DA" w:rsidRDefault="001F55DA" w14:paraId="17AD75EF" w14:textId="77777777">
            <w:pPr>
              <w:pStyle w:val="DEUTextoobjeto"/>
              <w:rPr>
                <w:color w:val="000000"/>
              </w:rPr>
            </w:pPr>
            <w:r w:rsidRPr="002B460A">
              <w:rPr>
                <w:color w:val="000000"/>
              </w:rPr>
              <w:t>At least 10 stakeholders participating</w:t>
            </w:r>
          </w:p>
        </w:tc>
        <w:tc>
          <w:tcPr>
            <w:cnfStyle w:val="000000000000" w:firstRow="0" w:lastRow="0" w:firstColumn="0" w:lastColumn="0" w:oddVBand="0" w:evenVBand="0" w:oddHBand="0" w:evenHBand="0" w:firstRowFirstColumn="0" w:firstRowLastColumn="0" w:lastRowFirstColumn="0" w:lastRowLastColumn="0"/>
            <w:tcW w:w="1267" w:type="pct"/>
            <w:tcMar/>
          </w:tcPr>
          <w:p w:rsidRPr="002B460A" w:rsidR="001F55DA" w:rsidP="001F55DA" w:rsidRDefault="001F55DA" w14:paraId="749204FF" w14:textId="77777777">
            <w:pPr>
              <w:pStyle w:val="DEUTextoobjeto"/>
              <w:rPr>
                <w:i/>
              </w:rPr>
            </w:pPr>
            <w:r w:rsidRPr="002B460A">
              <w:rPr>
                <w:i/>
              </w:rPr>
              <w:t>Methodology:</w:t>
            </w:r>
          </w:p>
          <w:p w:rsidRPr="002B460A" w:rsidR="001F55DA" w:rsidP="001F55DA" w:rsidRDefault="001F55DA" w14:paraId="20D6AD2A" w14:textId="77777777">
            <w:pPr>
              <w:pStyle w:val="DEUTextoobjeto"/>
            </w:pPr>
            <w:r w:rsidRPr="002B460A">
              <w:t>In advance preparation of google forms and validation of stakeholders list with the counterpart.</w:t>
            </w:r>
          </w:p>
          <w:p w:rsidRPr="002B460A" w:rsidR="001F55DA" w:rsidP="001F55DA" w:rsidRDefault="001F55DA" w14:paraId="66BDE7EB" w14:textId="77777777">
            <w:pPr>
              <w:pStyle w:val="DEUTextoobjeto"/>
            </w:pPr>
          </w:p>
          <w:p w:rsidRPr="002B460A" w:rsidR="001F55DA" w:rsidP="001F55DA" w:rsidRDefault="001F55DA" w14:paraId="1E76FD09" w14:textId="77777777">
            <w:pPr>
              <w:pStyle w:val="DEUTextoobjeto"/>
            </w:pPr>
            <w:r w:rsidRPr="002B460A">
              <w:t>Establish contact with stakeholder’s trough and ask them to fill a form to collect information regarding WHO and WHY there are the groups of interest in the Bahamas for developing of open green markets.</w:t>
            </w:r>
          </w:p>
          <w:p w:rsidRPr="002B460A" w:rsidR="001F55DA" w:rsidP="001F55DA" w:rsidRDefault="001F55DA" w14:paraId="55D613DE" w14:textId="77777777">
            <w:pPr>
              <w:pStyle w:val="DEUTextoobjeto"/>
            </w:pPr>
          </w:p>
          <w:p w:rsidRPr="002B460A" w:rsidR="001F55DA" w:rsidP="001F55DA" w:rsidRDefault="001F55DA" w14:paraId="10C4FE13" w14:textId="77777777">
            <w:pPr>
              <w:pStyle w:val="DEUTextoobjeto"/>
            </w:pPr>
            <w:r w:rsidRPr="002B460A">
              <w:t>Systematization of gathered information.</w:t>
            </w:r>
          </w:p>
          <w:p w:rsidRPr="002B460A" w:rsidR="001F55DA" w:rsidP="001F55DA" w:rsidRDefault="001F55DA" w14:paraId="7053CAE2" w14:textId="77777777">
            <w:pPr>
              <w:pStyle w:val="DEUTextoobjeto"/>
              <w:rPr>
                <w:i/>
              </w:rPr>
            </w:pPr>
          </w:p>
          <w:p w:rsidRPr="002B460A" w:rsidR="001F55DA" w:rsidP="001F55DA" w:rsidRDefault="001F55DA" w14:paraId="599B31D7" w14:textId="77777777">
            <w:pPr>
              <w:pStyle w:val="DEUTextoobjeto"/>
              <w:rPr>
                <w:i/>
              </w:rPr>
            </w:pPr>
            <w:r w:rsidRPr="002B460A">
              <w:rPr>
                <w:i/>
              </w:rPr>
              <w:t>Frequency:</w:t>
            </w:r>
          </w:p>
          <w:p w:rsidRPr="002B460A" w:rsidR="001F55DA" w:rsidP="001F55DA" w:rsidRDefault="001F55DA" w14:paraId="31D3FB1E" w14:textId="77777777">
            <w:pPr>
              <w:pStyle w:val="DEUTextoobjeto"/>
              <w:rPr>
                <w:i/>
              </w:rPr>
            </w:pPr>
            <w:r w:rsidRPr="002B460A">
              <w:t>During development of activity 2.2</w:t>
            </w:r>
          </w:p>
        </w:tc>
        <w:tc>
          <w:tcPr>
            <w:cnfStyle w:val="000000000000" w:firstRow="0" w:lastRow="0" w:firstColumn="0" w:lastColumn="0" w:oddVBand="0" w:evenVBand="0" w:oddHBand="0" w:evenHBand="0" w:firstRowFirstColumn="0" w:firstRowLastColumn="0" w:lastRowFirstColumn="0" w:lastRowLastColumn="0"/>
            <w:tcW w:w="739" w:type="pct"/>
            <w:tcMar/>
          </w:tcPr>
          <w:p w:rsidRPr="002B460A" w:rsidR="001F55DA" w:rsidP="001F55DA" w:rsidRDefault="001F55DA" w14:paraId="2C558AF6" w14:textId="77777777">
            <w:pPr>
              <w:pStyle w:val="DEUTextoobjeto"/>
            </w:pPr>
            <w:r w:rsidRPr="002B460A">
              <w:t>Information collected will serve to complement information gathered on criteria for sectors prioritization and challenges for the contribution of the private sector to NDC implementation</w:t>
            </w:r>
          </w:p>
        </w:tc>
        <w:tc>
          <w:tcPr>
            <w:cnfStyle w:val="000000000000" w:firstRow="0" w:lastRow="0" w:firstColumn="0" w:lastColumn="0" w:oddVBand="0" w:evenVBand="0" w:oddHBand="0" w:evenHBand="0" w:firstRowFirstColumn="0" w:firstRowLastColumn="0" w:lastRowFirstColumn="0" w:lastRowLastColumn="0"/>
            <w:tcW w:w="673" w:type="pct"/>
            <w:tcMar/>
          </w:tcPr>
          <w:p w:rsidRPr="001F55DA" w:rsidR="00C60E77" w:rsidP="00C60E77" w:rsidRDefault="00C60E77" w14:paraId="40815F35" w14:textId="77777777">
            <w:pPr>
              <w:pStyle w:val="DEUTextoobjeto"/>
              <w:rPr>
                <w:color w:val="000000"/>
              </w:rPr>
            </w:pPr>
            <w:r>
              <w:rPr>
                <w:color w:val="000000"/>
              </w:rPr>
              <w:t>3</w:t>
            </w:r>
            <w:r w:rsidRPr="002B460A">
              <w:rPr>
                <w:color w:val="000000"/>
              </w:rPr>
              <w:t xml:space="preserve"> </w:t>
            </w:r>
            <w:r w:rsidRPr="00820FE5">
              <w:rPr>
                <w:color w:val="000000"/>
              </w:rPr>
              <w:t xml:space="preserve">questionnaires </w:t>
            </w:r>
            <w:r w:rsidRPr="002B460A">
              <w:rPr>
                <w:color w:val="000000"/>
              </w:rPr>
              <w:t>prepared</w:t>
            </w:r>
            <w:r>
              <w:rPr>
                <w:color w:val="000000"/>
              </w:rPr>
              <w:t xml:space="preserve"> (for farmers, </w:t>
            </w:r>
            <w:r w:rsidRPr="00C60E77">
              <w:rPr>
                <w:color w:val="000000"/>
              </w:rPr>
              <w:t>for Stakeholders</w:t>
            </w:r>
            <w:r>
              <w:rPr>
                <w:color w:val="000000"/>
              </w:rPr>
              <w:t xml:space="preserve"> and </w:t>
            </w:r>
            <w:r w:rsidRPr="00C60E77">
              <w:rPr>
                <w:color w:val="000000"/>
              </w:rPr>
              <w:t>for Gladstone Market Centre Vendors</w:t>
            </w:r>
            <w:r>
              <w:rPr>
                <w:color w:val="000000"/>
              </w:rPr>
              <w:t>)</w:t>
            </w:r>
          </w:p>
          <w:p w:rsidR="00C60E77" w:rsidP="00C60E77" w:rsidRDefault="00C60E77" w14:paraId="3E2E53B7" w14:textId="77777777">
            <w:pPr>
              <w:pStyle w:val="DEUTextoobjeto"/>
            </w:pPr>
            <w:r>
              <w:t>64 i</w:t>
            </w:r>
            <w:r w:rsidRPr="00820FE5">
              <w:t>n-person interviews</w:t>
            </w:r>
            <w:r>
              <w:t xml:space="preserve"> (</w:t>
            </w:r>
            <w:r w:rsidRPr="00820FE5">
              <w:t>only 19</w:t>
            </w:r>
            <w:r>
              <w:t xml:space="preserve"> </w:t>
            </w:r>
            <w:r w:rsidRPr="00820FE5">
              <w:t>were considered</w:t>
            </w:r>
            <w:r>
              <w:t>)</w:t>
            </w:r>
          </w:p>
          <w:p w:rsidRPr="002B460A" w:rsidR="001F55DA" w:rsidP="00C60E77" w:rsidRDefault="00C60E77" w14:paraId="5D339A04" w14:textId="124E56B2">
            <w:pPr>
              <w:pStyle w:val="DEUTextoobjeto"/>
            </w:pPr>
            <w:r>
              <w:rPr>
                <w:color w:val="000000"/>
              </w:rPr>
              <w:t>64</w:t>
            </w:r>
            <w:r w:rsidRPr="002B460A">
              <w:rPr>
                <w:color w:val="000000"/>
              </w:rPr>
              <w:t xml:space="preserve"> stakeholders participating</w:t>
            </w:r>
          </w:p>
        </w:tc>
      </w:tr>
      <w:tr w:rsidRPr="002B460A" w:rsidR="001F55DA" w:rsidTr="1E6BD54B" w14:paraId="77A0A374" w14:textId="1FA86080">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vMerge w:val="restart"/>
            <w:tcMar/>
          </w:tcPr>
          <w:p w:rsidRPr="003C3978" w:rsidR="001F55DA" w:rsidP="001F55DA" w:rsidRDefault="001F55DA" w14:paraId="6C3D3776" w14:textId="77777777">
            <w:pPr>
              <w:pStyle w:val="DEUTextoobjeto"/>
              <w:rPr>
                <w:b/>
                <w:bCs/>
                <w:color w:val="000000"/>
              </w:rPr>
            </w:pPr>
            <w:r w:rsidRPr="003C3978">
              <w:rPr>
                <w:b/>
                <w:bCs/>
                <w:color w:val="000000"/>
              </w:rPr>
              <w:t>Output 3: Market Assessments for open green markets</w:t>
            </w:r>
          </w:p>
          <w:p w:rsidRPr="002B460A" w:rsidR="001F55DA" w:rsidP="001F55DA" w:rsidRDefault="001F55DA" w14:paraId="0385AAAC" w14:textId="77777777">
            <w:pPr>
              <w:pStyle w:val="DEUTextoobjeto"/>
              <w:rPr>
                <w:color w:val="000000"/>
              </w:rPr>
            </w:pPr>
            <w:r w:rsidRPr="003C3978">
              <w:rPr>
                <w:b/>
                <w:bCs/>
                <w:color w:val="000000"/>
              </w:rPr>
              <w:t>spaces</w:t>
            </w:r>
          </w:p>
        </w:tc>
        <w:tc>
          <w:tcPr>
            <w:cnfStyle w:val="000000000000" w:firstRow="0" w:lastRow="0" w:firstColumn="0" w:lastColumn="0" w:oddVBand="0" w:evenVBand="0" w:oddHBand="0" w:evenHBand="0" w:firstRowFirstColumn="0" w:firstRowLastColumn="0" w:lastRowFirstColumn="0" w:lastRowLastColumn="0"/>
            <w:tcW w:w="800" w:type="pct"/>
            <w:tcMar/>
          </w:tcPr>
          <w:p w:rsidRPr="002B460A" w:rsidR="001F55DA" w:rsidP="001F55DA" w:rsidRDefault="001F55DA" w14:paraId="39F14540" w14:textId="77777777">
            <w:pPr>
              <w:pStyle w:val="DEUTextoobjeto"/>
              <w:rPr>
                <w:i/>
              </w:rPr>
            </w:pPr>
            <w:r w:rsidRPr="002B460A">
              <w:rPr>
                <w:i/>
              </w:rPr>
              <w:t>Product presentation</w:t>
            </w:r>
          </w:p>
          <w:p w:rsidRPr="002B460A" w:rsidR="001F55DA" w:rsidP="001F55DA" w:rsidRDefault="001F55DA" w14:paraId="77FA8E00" w14:textId="77777777">
            <w:pPr>
              <w:pStyle w:val="DEUTextoobjeto"/>
            </w:pPr>
          </w:p>
          <w:p w:rsidRPr="002B460A" w:rsidR="001F55DA" w:rsidP="001F55DA" w:rsidRDefault="001F55DA" w14:paraId="62268976" w14:textId="77777777">
            <w:pPr>
              <w:pStyle w:val="DEUTextoobjeto"/>
            </w:pPr>
            <w:r w:rsidRPr="002B460A">
              <w:t xml:space="preserve">a) Number of deliverables produced </w:t>
            </w:r>
          </w:p>
          <w:p w:rsidRPr="002B460A" w:rsidR="001F55DA" w:rsidP="001F55DA" w:rsidRDefault="001F55DA" w14:paraId="7B74709F" w14:textId="77777777">
            <w:pPr>
              <w:pStyle w:val="DEUTextoobjeto"/>
              <w:rPr>
                <w:u w:val="single"/>
              </w:rPr>
            </w:pPr>
          </w:p>
          <w:p w:rsidRPr="002B460A" w:rsidR="001F55DA" w:rsidP="001F55DA" w:rsidRDefault="001F55DA" w14:paraId="3D116E29" w14:textId="77777777">
            <w:pPr>
              <w:pStyle w:val="DEUTextoobjeto"/>
              <w:rPr>
                <w:color w:val="000000"/>
              </w:rPr>
            </w:pPr>
            <w:r w:rsidRPr="002B460A">
              <w:rPr>
                <w:color w:val="000000"/>
              </w:rPr>
              <w:t>Number of tools and technical documents reinforced, revised, or developed</w:t>
            </w:r>
          </w:p>
          <w:p w:rsidRPr="002B460A" w:rsidR="001F55DA" w:rsidP="001F55DA" w:rsidRDefault="001F55DA" w14:paraId="60BBF209" w14:textId="77777777">
            <w:pPr>
              <w:pStyle w:val="DEUTextoobjeto"/>
            </w:pPr>
          </w:p>
          <w:p w:rsidRPr="002B460A" w:rsidR="001F55DA" w:rsidP="001F55DA" w:rsidRDefault="001F55DA" w14:paraId="254126A0" w14:textId="77777777">
            <w:pPr>
              <w:pStyle w:val="DEUTextoobjeto"/>
              <w:rPr>
                <w:color w:val="000000"/>
              </w:rPr>
            </w:pPr>
            <w:r w:rsidRPr="002B460A">
              <w:rPr>
                <w:color w:val="000000"/>
              </w:rPr>
              <w:t>Number of other information materials strengthened, revised, or created</w:t>
            </w:r>
          </w:p>
          <w:p w:rsidRPr="002B460A" w:rsidR="001F55DA" w:rsidP="001F55DA" w:rsidRDefault="001F55DA" w14:paraId="4F739C6B" w14:textId="77777777">
            <w:pPr>
              <w:pStyle w:val="DEUTextoobjeto"/>
            </w:pPr>
          </w:p>
          <w:p w:rsidRPr="002B460A" w:rsidR="001F55DA" w:rsidP="001F55DA" w:rsidRDefault="001F55DA" w14:paraId="587E2E6B" w14:textId="3E068DBA">
            <w:pPr>
              <w:pStyle w:val="DEUTextoobjeto"/>
            </w:pPr>
            <w:r w:rsidRPr="002B460A">
              <w:t>b) Number of presentation meetings</w:t>
            </w:r>
          </w:p>
        </w:tc>
        <w:tc>
          <w:tcPr>
            <w:cnfStyle w:val="000000000000" w:firstRow="0" w:lastRow="0" w:firstColumn="0" w:lastColumn="0" w:oddVBand="0" w:evenVBand="0" w:oddHBand="0" w:evenHBand="0" w:firstRowFirstColumn="0" w:firstRowLastColumn="0" w:lastRowFirstColumn="0" w:lastRowLastColumn="0"/>
            <w:tcW w:w="792" w:type="pct"/>
            <w:tcMar/>
          </w:tcPr>
          <w:p w:rsidRPr="002B460A" w:rsidR="001F55DA" w:rsidP="001F55DA" w:rsidRDefault="001F55DA" w14:paraId="4709FDF0" w14:textId="2D9A0F93">
            <w:pPr>
              <w:pStyle w:val="DEUTextoobjeto"/>
              <w:rPr>
                <w:u w:val="single"/>
              </w:rPr>
            </w:pPr>
            <w:r w:rsidRPr="002B460A">
              <w:rPr>
                <w:u w:val="single"/>
              </w:rPr>
              <w:lastRenderedPageBreak/>
              <w:t>Total: 1 deliverable</w:t>
            </w:r>
          </w:p>
          <w:p w:rsidRPr="002B460A" w:rsidR="001F55DA" w:rsidP="001F55DA" w:rsidRDefault="001F55DA" w14:paraId="655FB35B" w14:textId="77777777">
            <w:pPr>
              <w:pStyle w:val="DEUTextoobjeto"/>
            </w:pPr>
          </w:p>
          <w:p w:rsidRPr="002B460A" w:rsidR="001F55DA" w:rsidP="001F55DA" w:rsidRDefault="001F55DA" w14:paraId="23709BBA" w14:textId="77777777">
            <w:pPr>
              <w:pStyle w:val="DEUTextoobjeto"/>
              <w:rPr>
                <w:color w:val="000000"/>
              </w:rPr>
            </w:pPr>
            <w:r w:rsidRPr="002B460A">
              <w:rPr>
                <w:color w:val="000000"/>
              </w:rPr>
              <w:t>1 Market assessment report for open green market spaces</w:t>
            </w:r>
          </w:p>
          <w:p w:rsidRPr="002B460A" w:rsidR="001F55DA" w:rsidP="001F55DA" w:rsidRDefault="001F55DA" w14:paraId="3212F71A" w14:textId="77777777">
            <w:pPr>
              <w:pStyle w:val="DEUTextoobjeto"/>
            </w:pPr>
          </w:p>
          <w:p w:rsidRPr="003C3978" w:rsidR="001F55DA" w:rsidP="001F55DA" w:rsidRDefault="001F55DA" w14:paraId="0FCD0ED1" w14:textId="11EFAAEA">
            <w:pPr>
              <w:pStyle w:val="DEUTextoobjeto"/>
              <w:rPr>
                <w:u w:val="single"/>
              </w:rPr>
            </w:pPr>
            <w:r w:rsidRPr="002B460A">
              <w:rPr>
                <w:u w:val="single"/>
              </w:rPr>
              <w:t>1 presentation meeting carried out</w:t>
            </w:r>
          </w:p>
        </w:tc>
        <w:tc>
          <w:tcPr>
            <w:cnfStyle w:val="000000000000" w:firstRow="0" w:lastRow="0" w:firstColumn="0" w:lastColumn="0" w:oddVBand="0" w:evenVBand="0" w:oddHBand="0" w:evenHBand="0" w:firstRowFirstColumn="0" w:firstRowLastColumn="0" w:lastRowFirstColumn="0" w:lastRowLastColumn="0"/>
            <w:tcW w:w="1267" w:type="pct"/>
            <w:tcMar/>
          </w:tcPr>
          <w:p w:rsidRPr="002B460A" w:rsidR="001F55DA" w:rsidP="001F55DA" w:rsidRDefault="001F55DA" w14:paraId="48BE152F" w14:textId="77777777">
            <w:pPr>
              <w:pStyle w:val="DEUTextoobjeto"/>
              <w:rPr>
                <w:i/>
              </w:rPr>
            </w:pPr>
            <w:r w:rsidRPr="002B460A">
              <w:rPr>
                <w:i/>
              </w:rPr>
              <w:t>Method:</w:t>
            </w:r>
          </w:p>
          <w:p w:rsidRPr="002B460A" w:rsidR="001F55DA" w:rsidP="001F55DA" w:rsidRDefault="001F55DA" w14:paraId="3F3F7AD3" w14:textId="77777777">
            <w:pPr>
              <w:pStyle w:val="DEUTextoobjeto"/>
            </w:pPr>
            <w:r w:rsidRPr="002B460A">
              <w:t>Prepare report from research, consultation and information systematization and analysis. Conduct a quality control process and send for counterpart revision and comments.</w:t>
            </w:r>
          </w:p>
          <w:p w:rsidRPr="002B460A" w:rsidR="001F55DA" w:rsidP="001F55DA" w:rsidRDefault="001F55DA" w14:paraId="0157C6D3" w14:textId="77777777">
            <w:pPr>
              <w:pStyle w:val="DEUTextoobjeto"/>
            </w:pPr>
            <w:r w:rsidRPr="002B460A">
              <w:t>Prepare a ppt presentation and record any suggestions and feedback to be considered.</w:t>
            </w:r>
          </w:p>
          <w:p w:rsidRPr="002B460A" w:rsidR="001F55DA" w:rsidP="001F55DA" w:rsidRDefault="001F55DA" w14:paraId="1F733BC9" w14:textId="77777777">
            <w:pPr>
              <w:pStyle w:val="DEUTextoobjeto"/>
              <w:rPr>
                <w:i/>
              </w:rPr>
            </w:pPr>
            <w:r w:rsidRPr="002B460A">
              <w:rPr>
                <w:i/>
              </w:rPr>
              <w:t>Frequency:</w:t>
            </w:r>
          </w:p>
          <w:p w:rsidRPr="003C3978" w:rsidR="001F55DA" w:rsidP="001F55DA" w:rsidRDefault="001F55DA" w14:paraId="1F5551A1" w14:textId="6FA7648D">
            <w:pPr>
              <w:pStyle w:val="DEUTextoobjeto"/>
            </w:pPr>
            <w:r w:rsidRPr="002B460A">
              <w:t>At the end of product</w:t>
            </w:r>
          </w:p>
        </w:tc>
        <w:tc>
          <w:tcPr>
            <w:cnfStyle w:val="000000000000" w:firstRow="0" w:lastRow="0" w:firstColumn="0" w:lastColumn="0" w:oddVBand="0" w:evenVBand="0" w:oddHBand="0" w:evenHBand="0" w:firstRowFirstColumn="0" w:firstRowLastColumn="0" w:lastRowFirstColumn="0" w:lastRowLastColumn="0"/>
            <w:tcW w:w="739" w:type="pct"/>
            <w:tcMar/>
          </w:tcPr>
          <w:p w:rsidRPr="002B460A" w:rsidR="001F55DA" w:rsidP="001F55DA" w:rsidRDefault="001F55DA" w14:paraId="272954A2" w14:textId="603C1FAD">
            <w:pPr>
              <w:pStyle w:val="DEUTextoobjeto"/>
            </w:pPr>
            <w:r w:rsidRPr="002B460A">
              <w:t>The CTCN review will be considered to coordinate the presentation of the product to the customer. There is a minute’s format that must be completed at the end of each meeting with their respective attendance sheet.</w:t>
            </w:r>
          </w:p>
        </w:tc>
        <w:tc>
          <w:tcPr>
            <w:cnfStyle w:val="000000000000" w:firstRow="0" w:lastRow="0" w:firstColumn="0" w:lastColumn="0" w:oddVBand="0" w:evenVBand="0" w:oddHBand="0" w:evenHBand="0" w:firstRowFirstColumn="0" w:firstRowLastColumn="0" w:lastRowFirstColumn="0" w:lastRowLastColumn="0"/>
            <w:tcW w:w="673" w:type="pct"/>
            <w:tcMar/>
          </w:tcPr>
          <w:p w:rsidRPr="001F55DA" w:rsidR="001F55DA" w:rsidP="001F55DA" w:rsidRDefault="001F55DA" w14:paraId="198AC833" w14:textId="607AF26C">
            <w:pPr>
              <w:pStyle w:val="DEUTextoobjeto"/>
              <w:rPr>
                <w:color w:val="000000"/>
              </w:rPr>
            </w:pPr>
            <w:r w:rsidRPr="002B460A">
              <w:rPr>
                <w:u w:val="single"/>
              </w:rPr>
              <w:t>1 deliverable</w:t>
            </w:r>
            <w:r>
              <w:rPr>
                <w:u w:val="single"/>
              </w:rPr>
              <w:t>:</w:t>
            </w:r>
            <w:r w:rsidRPr="002B460A">
              <w:rPr>
                <w:color w:val="000000"/>
              </w:rPr>
              <w:t xml:space="preserve"> Market assessment report for open green market spaces</w:t>
            </w:r>
          </w:p>
        </w:tc>
      </w:tr>
      <w:tr w:rsidRPr="002B460A" w:rsidR="001F55DA" w:rsidTr="1E6BD54B" w14:paraId="24C905C3" w14:textId="7C2EFAC1">
        <w:trPr>
          <w:trHeight w:val="3043"/>
        </w:trPr>
        <w:tc>
          <w:tcPr>
            <w:cnfStyle w:val="000000000000" w:firstRow="0" w:lastRow="0" w:firstColumn="0" w:lastColumn="0" w:oddVBand="0" w:evenVBand="0" w:oddHBand="0" w:evenHBand="0" w:firstRowFirstColumn="0" w:firstRowLastColumn="0" w:lastRowFirstColumn="0" w:lastRowLastColumn="0"/>
            <w:tcW w:w="729" w:type="pct"/>
            <w:vMerge/>
            <w:tcMar/>
          </w:tcPr>
          <w:p w:rsidRPr="002B460A" w:rsidR="001F55DA" w:rsidP="001F55DA" w:rsidRDefault="001F55DA" w14:paraId="68AB7E1B"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800" w:type="pct"/>
            <w:shd w:val="clear" w:color="auto" w:fill="C9E1F4" w:themeFill="accent1" w:themeFillTint="33"/>
            <w:tcMar/>
          </w:tcPr>
          <w:p w:rsidRPr="002B460A" w:rsidR="001F55DA" w:rsidP="001F55DA" w:rsidRDefault="001F55DA" w14:paraId="1611B5B1" w14:textId="77777777">
            <w:pPr>
              <w:pStyle w:val="DEUTextoobjeto"/>
              <w:rPr>
                <w:i/>
              </w:rPr>
            </w:pPr>
            <w:r w:rsidRPr="002B460A">
              <w:rPr>
                <w:i/>
              </w:rPr>
              <w:t>Progress meetings</w:t>
            </w:r>
          </w:p>
          <w:p w:rsidRPr="002B460A" w:rsidR="001F55DA" w:rsidP="001F55DA" w:rsidRDefault="001F55DA" w14:paraId="4073FFA6" w14:textId="77777777">
            <w:pPr>
              <w:pStyle w:val="DEUTextoobjeto"/>
            </w:pPr>
          </w:p>
          <w:p w:rsidRPr="002B460A" w:rsidR="001F55DA" w:rsidP="001F55DA" w:rsidRDefault="001F55DA" w14:paraId="3D234D8F" w14:textId="77777777">
            <w:pPr>
              <w:pStyle w:val="DEUTextoobjeto"/>
            </w:pPr>
            <w:r w:rsidRPr="002B460A">
              <w:t xml:space="preserve">a) Number of TA progress meetings with NDE </w:t>
            </w:r>
          </w:p>
          <w:p w:rsidRPr="002B460A" w:rsidR="001F55DA" w:rsidP="001F55DA" w:rsidRDefault="001F55DA" w14:paraId="0E634104" w14:textId="77777777">
            <w:pPr>
              <w:pStyle w:val="DEUTextoobjeto"/>
            </w:pPr>
          </w:p>
          <w:p w:rsidRPr="002B460A" w:rsidR="001F55DA" w:rsidP="001F55DA" w:rsidRDefault="001F55DA" w14:paraId="10C1F6AB" w14:textId="77777777">
            <w:pPr>
              <w:pStyle w:val="DEUTextoobjeto"/>
            </w:pPr>
            <w:r w:rsidRPr="002B460A">
              <w:t>b) Number of other information materials strengthened, revised, or created</w:t>
            </w:r>
          </w:p>
          <w:p w:rsidRPr="002B460A" w:rsidR="001F55DA" w:rsidP="001F55DA" w:rsidRDefault="001F55DA" w14:paraId="7C20CB25" w14:textId="77777777">
            <w:pPr>
              <w:pStyle w:val="DEUTextoobjeto"/>
              <w:rPr>
                <w:color w:val="FF0000"/>
              </w:rPr>
            </w:pPr>
          </w:p>
        </w:tc>
        <w:tc>
          <w:tcPr>
            <w:cnfStyle w:val="000000000000" w:firstRow="0" w:lastRow="0" w:firstColumn="0" w:lastColumn="0" w:oddVBand="0" w:evenVBand="0" w:oddHBand="0" w:evenHBand="0" w:firstRowFirstColumn="0" w:firstRowLastColumn="0" w:lastRowFirstColumn="0" w:lastRowLastColumn="0"/>
            <w:tcW w:w="792" w:type="pct"/>
            <w:shd w:val="clear" w:color="auto" w:fill="C9E1F4" w:themeFill="accent1" w:themeFillTint="33"/>
            <w:tcMar/>
          </w:tcPr>
          <w:p w:rsidRPr="002B460A" w:rsidR="001F55DA" w:rsidP="001F55DA" w:rsidRDefault="001F55DA" w14:paraId="111E4028" w14:textId="77777777">
            <w:pPr>
              <w:pStyle w:val="DEUTextoobjeto"/>
              <w:rPr>
                <w:u w:val="single"/>
              </w:rPr>
            </w:pPr>
            <w:r w:rsidRPr="002B460A">
              <w:rPr>
                <w:u w:val="single"/>
              </w:rPr>
              <w:t>Total: 1 progress meetings</w:t>
            </w:r>
          </w:p>
          <w:p w:rsidRPr="002B460A" w:rsidR="001F55DA" w:rsidP="001F55DA" w:rsidRDefault="001F55DA" w14:paraId="508FFFCB" w14:textId="77777777">
            <w:pPr>
              <w:pStyle w:val="DEUTextoobjeto"/>
              <w:rPr>
                <w:color w:val="000000"/>
              </w:rPr>
            </w:pPr>
            <w:r w:rsidRPr="002B460A">
              <w:rPr>
                <w:color w:val="000000"/>
              </w:rPr>
              <w:t>1 progress meeting with the NDE to present preliminary result and get feedback</w:t>
            </w:r>
          </w:p>
          <w:p w:rsidRPr="002B460A" w:rsidR="001F55DA" w:rsidP="001F55DA" w:rsidRDefault="001F55DA" w14:paraId="3F54F09A" w14:textId="77777777">
            <w:pPr>
              <w:pStyle w:val="DEUTextoobjeto"/>
              <w:rPr>
                <w:color w:val="000000"/>
              </w:rPr>
            </w:pPr>
            <w:r w:rsidRPr="002B460A">
              <w:rPr>
                <w:color w:val="000000"/>
              </w:rPr>
              <w:t>1 information materials created: Power point (1 per progress meeting)</w:t>
            </w:r>
          </w:p>
          <w:p w:rsidRPr="002B460A" w:rsidR="001F55DA" w:rsidP="001F55DA" w:rsidRDefault="001F55DA" w14:paraId="389F2654" w14:textId="77777777">
            <w:pPr>
              <w:pStyle w:val="DEUTextoobjeto"/>
              <w:rPr>
                <w:color w:val="000000"/>
              </w:rPr>
            </w:pPr>
            <w:r w:rsidRPr="002B460A">
              <w:rPr>
                <w:color w:val="000000"/>
              </w:rPr>
              <w:t>1 Minute of the meeting, including the participant list.</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C9E1F4" w:themeFill="accent1" w:themeFillTint="33"/>
            <w:tcMar/>
          </w:tcPr>
          <w:p w:rsidRPr="002B460A" w:rsidR="001F55DA" w:rsidP="001F55DA" w:rsidRDefault="001F55DA" w14:paraId="4C8E2AF3" w14:textId="77777777">
            <w:pPr>
              <w:pStyle w:val="DEUTextoobjeto"/>
              <w:rPr>
                <w:i/>
              </w:rPr>
            </w:pPr>
            <w:r w:rsidRPr="002B460A">
              <w:rPr>
                <w:i/>
              </w:rPr>
              <w:t xml:space="preserve">Method: </w:t>
            </w:r>
          </w:p>
          <w:p w:rsidRPr="002B460A" w:rsidR="001F55DA" w:rsidP="001F55DA" w:rsidRDefault="001F55DA" w14:paraId="05127C3B" w14:textId="77777777">
            <w:pPr>
              <w:pStyle w:val="DEUTextoobjeto"/>
            </w:pPr>
            <w:r w:rsidRPr="002B460A">
              <w:t>Communication of the agenda to the participants and Ppt presentation preparation for the meeting</w:t>
            </w:r>
          </w:p>
          <w:p w:rsidRPr="002B460A" w:rsidR="001F55DA" w:rsidP="001F55DA" w:rsidRDefault="001F55DA" w14:paraId="31348FA4" w14:textId="77777777">
            <w:pPr>
              <w:pStyle w:val="DEUTextoobjeto"/>
            </w:pPr>
            <w:r w:rsidRPr="002B460A">
              <w:t>Recording of minutes and attendance lists at all technical assistance meetings.</w:t>
            </w:r>
          </w:p>
          <w:p w:rsidRPr="002B460A" w:rsidR="001F55DA" w:rsidP="001F55DA" w:rsidRDefault="001F55DA" w14:paraId="487766DC" w14:textId="77777777">
            <w:pPr>
              <w:pStyle w:val="DEUTextoobjeto"/>
            </w:pPr>
          </w:p>
          <w:p w:rsidRPr="002B460A" w:rsidR="001F55DA" w:rsidP="001F55DA" w:rsidRDefault="001F55DA" w14:paraId="27B1EF6C" w14:textId="77777777">
            <w:pPr>
              <w:pStyle w:val="DEUTextoobjeto"/>
              <w:rPr>
                <w:i/>
              </w:rPr>
            </w:pPr>
            <w:r w:rsidRPr="002B460A">
              <w:rPr>
                <w:i/>
              </w:rPr>
              <w:t xml:space="preserve">Frequency: </w:t>
            </w:r>
          </w:p>
          <w:p w:rsidRPr="002B460A" w:rsidR="001F55DA" w:rsidP="001F55DA" w:rsidRDefault="001F55DA" w14:paraId="703AD27B" w14:textId="77777777">
            <w:pPr>
              <w:pStyle w:val="DEUTextoobjeto"/>
              <w:rPr>
                <w:i/>
                <w:color w:val="000000"/>
              </w:rPr>
            </w:pPr>
            <w:r w:rsidRPr="002B460A">
              <w:t>Every two weeks, except when there is a presentation meeting</w:t>
            </w:r>
          </w:p>
        </w:tc>
        <w:tc>
          <w:tcPr>
            <w:cnfStyle w:val="000000000000" w:firstRow="0" w:lastRow="0" w:firstColumn="0" w:lastColumn="0" w:oddVBand="0" w:evenVBand="0" w:oddHBand="0" w:evenHBand="0" w:firstRowFirstColumn="0" w:firstRowLastColumn="0" w:lastRowFirstColumn="0" w:lastRowLastColumn="0"/>
            <w:tcW w:w="739" w:type="pct"/>
            <w:shd w:val="clear" w:color="auto" w:fill="C9E1F4" w:themeFill="accent1" w:themeFillTint="33"/>
            <w:tcMar/>
          </w:tcPr>
          <w:p w:rsidRPr="002B460A" w:rsidR="001F55DA" w:rsidP="001F55DA" w:rsidRDefault="001F55DA" w14:paraId="1BA9A721" w14:textId="77777777">
            <w:pPr>
              <w:pStyle w:val="DEUTextoobjeto"/>
            </w:pPr>
            <w:r w:rsidRPr="002B460A">
              <w:t>There is a minute format which must be completed at the end of each meeting with its respective attendance sheet.</w:t>
            </w:r>
          </w:p>
          <w:p w:rsidRPr="002B460A" w:rsidR="001F55DA" w:rsidP="001F55DA" w:rsidRDefault="001F55DA" w14:paraId="567D6CF0" w14:textId="77777777">
            <w:pPr>
              <w:pStyle w:val="DEUTextoobjeto"/>
              <w:rPr>
                <w:color w:val="000000"/>
              </w:rPr>
            </w:pPr>
            <w:r w:rsidRPr="002B460A">
              <w:t>Agenda of these meetings will be established according to the need, with the purpose of validating approaches, presenting, and gathering feedback on progress, coordination, etc.</w:t>
            </w:r>
          </w:p>
        </w:tc>
        <w:tc>
          <w:tcPr>
            <w:cnfStyle w:val="000000000000" w:firstRow="0" w:lastRow="0" w:firstColumn="0" w:lastColumn="0" w:oddVBand="0" w:evenVBand="0" w:oddHBand="0" w:evenHBand="0" w:firstRowFirstColumn="0" w:firstRowLastColumn="0" w:lastRowFirstColumn="0" w:lastRowLastColumn="0"/>
            <w:tcW w:w="673" w:type="pct"/>
            <w:shd w:val="clear" w:color="auto" w:fill="C9E1F4" w:themeFill="accent1" w:themeFillTint="33"/>
            <w:tcMar/>
          </w:tcPr>
          <w:p w:rsidRPr="002B460A" w:rsidR="001F55DA" w:rsidP="001F55DA" w:rsidRDefault="001F55DA" w14:paraId="3156C117" w14:textId="735F234B">
            <w:pPr>
              <w:pStyle w:val="DEUTextoobjeto"/>
            </w:pPr>
            <w:r w:rsidRPr="001F55DA">
              <w:t>Not carried out</w:t>
            </w:r>
          </w:p>
        </w:tc>
      </w:tr>
      <w:tr w:rsidRPr="002B460A" w:rsidR="001F55DA" w:rsidTr="1E6BD54B" w14:paraId="57C0A6A8" w14:textId="683A564F">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vMerge w:val="restart"/>
            <w:shd w:val="clear" w:color="auto" w:fill="auto"/>
            <w:tcMar/>
          </w:tcPr>
          <w:p w:rsidRPr="002B460A" w:rsidR="001F55DA" w:rsidP="001F55DA" w:rsidRDefault="001F55DA" w14:paraId="4EEEC3C2" w14:textId="77777777">
            <w:pPr>
              <w:pStyle w:val="DEUTextoobjeto"/>
            </w:pPr>
          </w:p>
          <w:p w:rsidRPr="002B460A" w:rsidR="001F55DA" w:rsidP="001F55DA" w:rsidRDefault="001F55DA" w14:paraId="38D8D2FA" w14:textId="642FE2BD">
            <w:pPr>
              <w:pStyle w:val="DEUTextoobjeto"/>
            </w:pPr>
            <w:r w:rsidRPr="002B460A">
              <w:t xml:space="preserve">Activity 3.1: Baseline to establish the market to take up this technology and the area required as a basis to perform a site selection </w:t>
            </w:r>
          </w:p>
          <w:p w:rsidRPr="002B460A" w:rsidR="001F55DA" w:rsidP="001F55DA" w:rsidRDefault="001F55DA" w14:paraId="71229111" w14:textId="77777777">
            <w:pPr>
              <w:pStyle w:val="DEUTextoobjeto"/>
              <w:rPr>
                <w:color w:val="000000"/>
              </w:rPr>
            </w:pPr>
            <w:r w:rsidRPr="002B460A">
              <w:t>.</w:t>
            </w: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1F55DA" w:rsidP="001F55DA" w:rsidRDefault="001F55DA" w14:paraId="5624279E" w14:textId="77777777">
            <w:pPr>
              <w:pStyle w:val="DEUTextoobjeto"/>
              <w:rPr>
                <w:i/>
              </w:rPr>
            </w:pPr>
            <w:r w:rsidRPr="002B460A">
              <w:rPr>
                <w:i/>
              </w:rPr>
              <w:t>Product development</w:t>
            </w:r>
          </w:p>
          <w:p w:rsidRPr="002B460A" w:rsidR="001F55DA" w:rsidP="001F55DA" w:rsidRDefault="001F55DA" w14:paraId="4410CEB6" w14:textId="77777777">
            <w:pPr>
              <w:pStyle w:val="DEUTextoobjeto"/>
            </w:pPr>
          </w:p>
          <w:p w:rsidRPr="002B460A" w:rsidR="001F55DA" w:rsidP="001F55DA" w:rsidRDefault="001F55DA" w14:paraId="53D6EEB0" w14:textId="77777777">
            <w:pPr>
              <w:pStyle w:val="DEUTextoobjeto"/>
            </w:pPr>
            <w:r w:rsidRPr="002B460A">
              <w:t>a) Number of deliverables produced in this output</w:t>
            </w: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1F55DA" w:rsidP="001F55DA" w:rsidRDefault="001F55DA" w14:paraId="5E8C0DB7" w14:textId="77777777">
            <w:pPr>
              <w:pStyle w:val="DEUTextoobjeto"/>
            </w:pPr>
            <w:r w:rsidRPr="002B460A">
              <w:t xml:space="preserve">1 elaboration of problem’s tree analysis </w:t>
            </w:r>
          </w:p>
          <w:p w:rsidRPr="002B460A" w:rsidR="001F55DA" w:rsidP="001F55DA" w:rsidRDefault="001F55DA" w14:paraId="3DF713ED" w14:textId="77777777">
            <w:pPr>
              <w:pStyle w:val="DEUTextoobjeto"/>
            </w:pPr>
            <w:r w:rsidRPr="002B460A">
              <w:t xml:space="preserve">1 elaboration of international benchmarking </w:t>
            </w:r>
          </w:p>
          <w:p w:rsidRPr="002B460A" w:rsidR="001F55DA" w:rsidP="001F55DA" w:rsidRDefault="001F55DA" w14:paraId="4AC43AE5" w14:textId="77777777">
            <w:pPr>
              <w:pStyle w:val="DEUTextoobjeto"/>
            </w:pPr>
          </w:p>
          <w:p w:rsidRPr="002B460A" w:rsidR="001F55DA" w:rsidP="001F55DA" w:rsidRDefault="001F55DA" w14:paraId="79BC191D" w14:textId="52A029E0">
            <w:pPr>
              <w:pStyle w:val="DEUTextoobjeto"/>
            </w:pPr>
            <w:r w:rsidRPr="002B460A">
              <w:t>1 characterization of stakeholders current and ideal situation</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1F55DA" w:rsidP="001F55DA" w:rsidRDefault="001F55DA" w14:paraId="1D4901CE" w14:textId="77777777">
            <w:pPr>
              <w:pStyle w:val="DEUTextoobjeto"/>
              <w:rPr>
                <w:i/>
              </w:rPr>
            </w:pPr>
            <w:r w:rsidRPr="002B460A">
              <w:rPr>
                <w:i/>
              </w:rPr>
              <w:t>Method:</w:t>
            </w:r>
          </w:p>
          <w:p w:rsidRPr="002B460A" w:rsidR="001F55DA" w:rsidP="001F55DA" w:rsidRDefault="001F55DA" w14:paraId="14D70EDC" w14:textId="77777777">
            <w:pPr>
              <w:pStyle w:val="DEUTextoobjeto"/>
              <w:rPr>
                <w:i/>
              </w:rPr>
            </w:pPr>
            <w:r w:rsidRPr="002B460A">
              <w:t xml:space="preserve">Perform research and information systematization and analysis activities. </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1F55DA" w:rsidP="001F55DA" w:rsidRDefault="001F55DA" w14:paraId="1961CB4A" w14:textId="77777777">
            <w:pPr>
              <w:pStyle w:val="DEUTextoobjeto"/>
            </w:pPr>
            <w:r w:rsidRPr="002B460A">
              <w:t>This will serve as an input of the final product and will be presented in progress meetings.</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Pr="002B460A" w:rsidR="002E6DDA" w:rsidP="002E6DDA" w:rsidRDefault="002E6DDA" w14:paraId="23F264A0" w14:textId="77777777">
            <w:pPr>
              <w:pStyle w:val="DEUTextoobjeto"/>
            </w:pPr>
            <w:r w:rsidRPr="002B460A">
              <w:t xml:space="preserve">1 elaboration of problem’s tree analysis </w:t>
            </w:r>
          </w:p>
          <w:p w:rsidRPr="002B460A" w:rsidR="001F55DA" w:rsidP="001F55DA" w:rsidRDefault="002E6DDA" w14:paraId="210E156E" w14:textId="1FC15EEC">
            <w:pPr>
              <w:pStyle w:val="DEUTextoobjeto"/>
            </w:pPr>
            <w:r w:rsidRPr="002B460A">
              <w:t xml:space="preserve">1 elaboration of international benchmarking </w:t>
            </w:r>
            <w:r w:rsidR="00C60E77">
              <w:t>(9 i</w:t>
            </w:r>
            <w:r w:rsidRPr="00C60E77" w:rsidR="00C60E77">
              <w:t>nitiatives from different parts of the world</w:t>
            </w:r>
            <w:r w:rsidR="00C60E77">
              <w:t>)</w:t>
            </w:r>
          </w:p>
        </w:tc>
      </w:tr>
      <w:tr w:rsidRPr="002B460A" w:rsidR="001F55DA" w:rsidTr="1E6BD54B" w14:paraId="556DDB67" w14:textId="3458D2B0">
        <w:trPr>
          <w:trHeight w:val="170"/>
        </w:trPr>
        <w:tc>
          <w:tcPr>
            <w:cnfStyle w:val="000000000000" w:firstRow="0" w:lastRow="0" w:firstColumn="0" w:lastColumn="0" w:oddVBand="0" w:evenVBand="0" w:oddHBand="0" w:evenHBand="0" w:firstRowFirstColumn="0" w:firstRowLastColumn="0" w:lastRowFirstColumn="0" w:lastRowLastColumn="0"/>
            <w:tcW w:w="729" w:type="pct"/>
            <w:vMerge/>
            <w:tcMar/>
          </w:tcPr>
          <w:p w:rsidRPr="002B460A" w:rsidR="001F55DA" w:rsidP="001F55DA" w:rsidRDefault="001F55DA" w14:paraId="14C64D88"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800" w:type="pct"/>
            <w:tcMar/>
          </w:tcPr>
          <w:p w:rsidRPr="002B460A" w:rsidR="001F55DA" w:rsidP="001F55DA" w:rsidRDefault="001F55DA" w14:paraId="16990D5C" w14:textId="77777777">
            <w:pPr>
              <w:pStyle w:val="DEUTextoobjeto"/>
              <w:rPr>
                <w:i/>
              </w:rPr>
            </w:pPr>
            <w:r w:rsidRPr="002B460A">
              <w:rPr>
                <w:i/>
              </w:rPr>
              <w:t>Progress meetings</w:t>
            </w:r>
          </w:p>
          <w:p w:rsidRPr="002B460A" w:rsidR="001F55DA" w:rsidP="001F55DA" w:rsidRDefault="001F55DA" w14:paraId="08A249AF" w14:textId="77777777">
            <w:pPr>
              <w:pStyle w:val="DEUTextoobjeto"/>
            </w:pPr>
          </w:p>
          <w:p w:rsidRPr="002B460A" w:rsidR="001F55DA" w:rsidP="001F55DA" w:rsidRDefault="001F55DA" w14:paraId="54F16815" w14:textId="77777777">
            <w:pPr>
              <w:pStyle w:val="DEUTextoobjeto"/>
            </w:pPr>
            <w:r w:rsidRPr="002B460A">
              <w:t>a) Number of TA progress meetings with NDE and Focal point</w:t>
            </w:r>
          </w:p>
          <w:p w:rsidRPr="002B460A" w:rsidR="001F55DA" w:rsidP="001F55DA" w:rsidRDefault="001F55DA" w14:paraId="4C32DF98" w14:textId="77777777">
            <w:pPr>
              <w:pStyle w:val="DEUTextoobjeto"/>
            </w:pPr>
          </w:p>
          <w:p w:rsidRPr="00C668A6" w:rsidR="001F55DA" w:rsidP="001F55DA" w:rsidRDefault="001F55DA" w14:paraId="060FF2E4" w14:textId="66ED9733">
            <w:pPr>
              <w:pStyle w:val="DEUTextoobjeto"/>
            </w:pPr>
            <w:r w:rsidRPr="002B460A">
              <w:t>b) Number of other information materials strengthened, revised, or created</w:t>
            </w:r>
          </w:p>
        </w:tc>
        <w:tc>
          <w:tcPr>
            <w:cnfStyle w:val="000000000000" w:firstRow="0" w:lastRow="0" w:firstColumn="0" w:lastColumn="0" w:oddVBand="0" w:evenVBand="0" w:oddHBand="0" w:evenHBand="0" w:firstRowFirstColumn="0" w:firstRowLastColumn="0" w:lastRowFirstColumn="0" w:lastRowLastColumn="0"/>
            <w:tcW w:w="792" w:type="pct"/>
            <w:tcMar/>
          </w:tcPr>
          <w:p w:rsidRPr="002B460A" w:rsidR="001F55DA" w:rsidP="001F55DA" w:rsidRDefault="001F55DA" w14:paraId="2CE5C23C" w14:textId="77777777">
            <w:pPr>
              <w:pStyle w:val="DEUTextoobjeto"/>
              <w:rPr>
                <w:u w:val="single"/>
              </w:rPr>
            </w:pPr>
            <w:r w:rsidRPr="002B460A">
              <w:rPr>
                <w:u w:val="single"/>
              </w:rPr>
              <w:lastRenderedPageBreak/>
              <w:t>Total: 1 progress meetings</w:t>
            </w:r>
          </w:p>
          <w:p w:rsidRPr="002B460A" w:rsidR="001F55DA" w:rsidP="001F55DA" w:rsidRDefault="001F55DA" w14:paraId="0559547D" w14:textId="77777777">
            <w:pPr>
              <w:pStyle w:val="DEUTextoobjeto"/>
              <w:rPr>
                <w:u w:val="single"/>
              </w:rPr>
            </w:pPr>
          </w:p>
          <w:p w:rsidRPr="002B460A" w:rsidR="001F55DA" w:rsidP="001F55DA" w:rsidRDefault="001F55DA" w14:paraId="4F0AE6F9" w14:textId="77777777">
            <w:pPr>
              <w:pStyle w:val="DEUTextoobjeto"/>
            </w:pPr>
            <w:r w:rsidRPr="002B460A">
              <w:t xml:space="preserve">1 progress meeting with the ministers to present </w:t>
            </w:r>
            <w:r w:rsidRPr="002B460A">
              <w:lastRenderedPageBreak/>
              <w:t>preliminary result and get feedback</w:t>
            </w:r>
          </w:p>
          <w:p w:rsidRPr="002B460A" w:rsidR="001F55DA" w:rsidP="001F55DA" w:rsidRDefault="001F55DA" w14:paraId="704BB4B2" w14:textId="77777777">
            <w:pPr>
              <w:pStyle w:val="DEUTextoobjeto"/>
            </w:pPr>
            <w:r w:rsidRPr="002B460A">
              <w:t>1 information materials created: Power point (1 per progress meeting)</w:t>
            </w:r>
          </w:p>
          <w:p w:rsidRPr="002B460A" w:rsidR="001F55DA" w:rsidP="001F55DA" w:rsidRDefault="001F55DA" w14:paraId="2360137E" w14:textId="77777777">
            <w:pPr>
              <w:pStyle w:val="DEUTextoobjeto"/>
              <w:rPr>
                <w:u w:val="single"/>
              </w:rPr>
            </w:pPr>
            <w:r w:rsidRPr="002B460A">
              <w:t>1 Minute of the meeting, including the participant list.</w:t>
            </w:r>
          </w:p>
        </w:tc>
        <w:tc>
          <w:tcPr>
            <w:cnfStyle w:val="000000000000" w:firstRow="0" w:lastRow="0" w:firstColumn="0" w:lastColumn="0" w:oddVBand="0" w:evenVBand="0" w:oddHBand="0" w:evenHBand="0" w:firstRowFirstColumn="0" w:firstRowLastColumn="0" w:lastRowFirstColumn="0" w:lastRowLastColumn="0"/>
            <w:tcW w:w="1267" w:type="pct"/>
            <w:tcMar/>
          </w:tcPr>
          <w:p w:rsidRPr="002B460A" w:rsidR="001F55DA" w:rsidP="001F55DA" w:rsidRDefault="001F55DA" w14:paraId="37D881F2" w14:textId="77777777">
            <w:pPr>
              <w:pStyle w:val="DEUTextoobjeto"/>
              <w:rPr>
                <w:i/>
              </w:rPr>
            </w:pPr>
            <w:r w:rsidRPr="002B460A">
              <w:rPr>
                <w:i/>
              </w:rPr>
              <w:lastRenderedPageBreak/>
              <w:t xml:space="preserve">Method: </w:t>
            </w:r>
          </w:p>
          <w:p w:rsidRPr="002B460A" w:rsidR="001F55DA" w:rsidP="001F55DA" w:rsidRDefault="001F55DA" w14:paraId="07FDEB19" w14:textId="77777777">
            <w:pPr>
              <w:pStyle w:val="DEUTextoobjeto"/>
            </w:pPr>
            <w:r w:rsidRPr="002B460A">
              <w:t>Communication of the agenda to the participants and Ppt presentation preparation for the meeting</w:t>
            </w:r>
          </w:p>
          <w:p w:rsidRPr="002B460A" w:rsidR="001F55DA" w:rsidP="001F55DA" w:rsidRDefault="001F55DA" w14:paraId="3330CAD1" w14:textId="77777777">
            <w:pPr>
              <w:pStyle w:val="DEUTextoobjeto"/>
            </w:pPr>
            <w:r w:rsidRPr="002B460A">
              <w:lastRenderedPageBreak/>
              <w:t>Recording of minutes and attendance lists at all technical assistance meetings.</w:t>
            </w:r>
          </w:p>
          <w:p w:rsidRPr="002B460A" w:rsidR="001F55DA" w:rsidP="001F55DA" w:rsidRDefault="001F55DA" w14:paraId="71E17842" w14:textId="77777777">
            <w:pPr>
              <w:pStyle w:val="DEUTextoobjeto"/>
            </w:pPr>
          </w:p>
          <w:p w:rsidRPr="002B460A" w:rsidR="001F55DA" w:rsidP="001F55DA" w:rsidRDefault="001F55DA" w14:paraId="71CF6EFD" w14:textId="77777777">
            <w:pPr>
              <w:pStyle w:val="DEUTextoobjeto"/>
              <w:rPr>
                <w:i/>
              </w:rPr>
            </w:pPr>
            <w:r w:rsidRPr="002B460A">
              <w:rPr>
                <w:i/>
              </w:rPr>
              <w:t xml:space="preserve">Frequency: </w:t>
            </w:r>
          </w:p>
          <w:p w:rsidRPr="002B460A" w:rsidR="001F55DA" w:rsidP="001F55DA" w:rsidRDefault="001F55DA" w14:paraId="3DE1D938" w14:textId="77777777">
            <w:pPr>
              <w:pStyle w:val="DEUTextoobjeto"/>
              <w:rPr>
                <w:i/>
              </w:rPr>
            </w:pPr>
            <w:r w:rsidRPr="002B460A">
              <w:t>Every two weeks, except when there is a presentation meeting</w:t>
            </w:r>
          </w:p>
        </w:tc>
        <w:tc>
          <w:tcPr>
            <w:cnfStyle w:val="000000000000" w:firstRow="0" w:lastRow="0" w:firstColumn="0" w:lastColumn="0" w:oddVBand="0" w:evenVBand="0" w:oddHBand="0" w:evenHBand="0" w:firstRowFirstColumn="0" w:firstRowLastColumn="0" w:lastRowFirstColumn="0" w:lastRowLastColumn="0"/>
            <w:tcW w:w="739" w:type="pct"/>
            <w:tcMar/>
          </w:tcPr>
          <w:p w:rsidRPr="002B460A" w:rsidR="001F55DA" w:rsidP="001F55DA" w:rsidRDefault="001F55DA" w14:paraId="1C57162F" w14:textId="77777777">
            <w:pPr>
              <w:pStyle w:val="DEUTextoobjeto"/>
            </w:pPr>
            <w:r w:rsidRPr="002B460A">
              <w:lastRenderedPageBreak/>
              <w:t xml:space="preserve">There is a minute format which must be completed at the end of each meeting with its </w:t>
            </w:r>
            <w:r w:rsidRPr="002B460A">
              <w:lastRenderedPageBreak/>
              <w:t>respective attendance sheet.</w:t>
            </w:r>
          </w:p>
          <w:p w:rsidRPr="002B460A" w:rsidR="001F55DA" w:rsidP="001F55DA" w:rsidRDefault="001F55DA" w14:paraId="53FABE92" w14:textId="77777777">
            <w:pPr>
              <w:pStyle w:val="DEUTextoobjeto"/>
            </w:pPr>
            <w:r w:rsidRPr="002B460A">
              <w:t>Agenda of these meetings will be established according to need, with the purpose of validating approaches, presenting, and gathering feedback on progress, coordination, etc.</w:t>
            </w:r>
          </w:p>
        </w:tc>
        <w:tc>
          <w:tcPr>
            <w:cnfStyle w:val="000000000000" w:firstRow="0" w:lastRow="0" w:firstColumn="0" w:lastColumn="0" w:oddVBand="0" w:evenVBand="0" w:oddHBand="0" w:evenHBand="0" w:firstRowFirstColumn="0" w:firstRowLastColumn="0" w:lastRowFirstColumn="0" w:lastRowLastColumn="0"/>
            <w:tcW w:w="673" w:type="pct"/>
            <w:tcMar/>
          </w:tcPr>
          <w:p w:rsidRPr="002B460A" w:rsidR="001F55DA" w:rsidP="001F55DA" w:rsidRDefault="002E6DDA" w14:paraId="4E97667B" w14:textId="397564F3">
            <w:pPr>
              <w:pStyle w:val="DEUTextoobjeto"/>
            </w:pPr>
            <w:r w:rsidRPr="001F55DA">
              <w:lastRenderedPageBreak/>
              <w:t>Not carried out</w:t>
            </w:r>
          </w:p>
        </w:tc>
      </w:tr>
      <w:tr w:rsidRPr="002B460A" w:rsidR="001F55DA" w:rsidTr="1E6BD54B" w14:paraId="3A1E1601" w14:textId="21434D89">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vMerge w:val="restart"/>
            <w:tcMar/>
          </w:tcPr>
          <w:p w:rsidRPr="003C3978" w:rsidR="001F55DA" w:rsidP="001F55DA" w:rsidRDefault="001F55DA" w14:paraId="7286DBA0" w14:textId="77777777">
            <w:pPr>
              <w:pStyle w:val="DEUTextoobjeto"/>
              <w:rPr>
                <w:b/>
                <w:bCs/>
                <w:color w:val="000000"/>
              </w:rPr>
            </w:pPr>
            <w:r w:rsidRPr="003C3978">
              <w:rPr>
                <w:b/>
                <w:bCs/>
                <w:color w:val="000000"/>
              </w:rPr>
              <w:t>Output 4: Establishing baseline/site selection for two open green market spaces</w:t>
            </w:r>
          </w:p>
        </w:tc>
        <w:tc>
          <w:tcPr>
            <w:cnfStyle w:val="000000000000" w:firstRow="0" w:lastRow="0" w:firstColumn="0" w:lastColumn="0" w:oddVBand="0" w:evenVBand="0" w:oddHBand="0" w:evenHBand="0" w:firstRowFirstColumn="0" w:firstRowLastColumn="0" w:lastRowFirstColumn="0" w:lastRowLastColumn="0"/>
            <w:tcW w:w="800" w:type="pct"/>
            <w:tcMar/>
          </w:tcPr>
          <w:p w:rsidRPr="002B460A" w:rsidR="001F55DA" w:rsidP="001F55DA" w:rsidRDefault="001F55DA" w14:paraId="3AA487D4" w14:textId="77777777">
            <w:pPr>
              <w:pStyle w:val="DEUTextoobjeto"/>
              <w:rPr>
                <w:i/>
              </w:rPr>
            </w:pPr>
            <w:r w:rsidRPr="002B460A">
              <w:rPr>
                <w:i/>
              </w:rPr>
              <w:t>Product presentation</w:t>
            </w:r>
          </w:p>
          <w:p w:rsidRPr="002B460A" w:rsidR="001F55DA" w:rsidP="001F55DA" w:rsidRDefault="001F55DA" w14:paraId="54FBAFD9" w14:textId="77777777">
            <w:pPr>
              <w:pStyle w:val="DEUTextoobjeto"/>
            </w:pPr>
          </w:p>
          <w:p w:rsidRPr="002B460A" w:rsidR="001F55DA" w:rsidP="001F55DA" w:rsidRDefault="001F55DA" w14:paraId="5695FDE2" w14:textId="77777777">
            <w:pPr>
              <w:pStyle w:val="DEUTextoobjeto"/>
            </w:pPr>
            <w:r w:rsidRPr="002B460A">
              <w:t>a) Number of deliverables produced in this output</w:t>
            </w:r>
          </w:p>
          <w:p w:rsidRPr="002B460A" w:rsidR="001F55DA" w:rsidP="001F55DA" w:rsidRDefault="001F55DA" w14:paraId="5339B013" w14:textId="77777777">
            <w:pPr>
              <w:pStyle w:val="DEUTextoobjeto"/>
              <w:rPr>
                <w:u w:val="single"/>
              </w:rPr>
            </w:pPr>
          </w:p>
          <w:p w:rsidRPr="002B460A" w:rsidR="001F55DA" w:rsidP="001F55DA" w:rsidRDefault="001F55DA" w14:paraId="6724B519" w14:textId="77777777">
            <w:pPr>
              <w:pStyle w:val="DEUTextoobjeto"/>
              <w:rPr>
                <w:color w:val="000000"/>
              </w:rPr>
            </w:pPr>
            <w:r w:rsidRPr="002B460A">
              <w:rPr>
                <w:color w:val="000000"/>
              </w:rPr>
              <w:t>Number of tools and technical documents reinforced, revised, or developed</w:t>
            </w:r>
          </w:p>
          <w:p w:rsidRPr="002B460A" w:rsidR="001F55DA" w:rsidP="001F55DA" w:rsidRDefault="001F55DA" w14:paraId="06446504" w14:textId="77777777">
            <w:pPr>
              <w:pStyle w:val="DEUTextoobjeto"/>
            </w:pPr>
          </w:p>
          <w:p w:rsidRPr="002B460A" w:rsidR="001F55DA" w:rsidP="001F55DA" w:rsidRDefault="001F55DA" w14:paraId="08E3F145" w14:textId="77777777">
            <w:pPr>
              <w:pStyle w:val="DEUTextoobjeto"/>
              <w:rPr>
                <w:color w:val="000000"/>
              </w:rPr>
            </w:pPr>
            <w:r w:rsidRPr="002B460A">
              <w:rPr>
                <w:color w:val="000000"/>
              </w:rPr>
              <w:t>Number of other information materials strengthened, revised, or created</w:t>
            </w:r>
          </w:p>
          <w:p w:rsidRPr="002B460A" w:rsidR="001F55DA" w:rsidP="001F55DA" w:rsidRDefault="001F55DA" w14:paraId="2BAB9AFE" w14:textId="77777777">
            <w:pPr>
              <w:pStyle w:val="DEUTextoobjeto"/>
            </w:pPr>
          </w:p>
          <w:p w:rsidRPr="002B460A" w:rsidR="001F55DA" w:rsidP="001F55DA" w:rsidRDefault="001F55DA" w14:paraId="7165BB37" w14:textId="77777777">
            <w:pPr>
              <w:pStyle w:val="DEUTextoobjeto"/>
            </w:pPr>
            <w:r w:rsidRPr="002B460A">
              <w:t>b) Number of presentation meetings</w:t>
            </w:r>
          </w:p>
        </w:tc>
        <w:tc>
          <w:tcPr>
            <w:cnfStyle w:val="000000000000" w:firstRow="0" w:lastRow="0" w:firstColumn="0" w:lastColumn="0" w:oddVBand="0" w:evenVBand="0" w:oddHBand="0" w:evenHBand="0" w:firstRowFirstColumn="0" w:firstRowLastColumn="0" w:lastRowFirstColumn="0" w:lastRowLastColumn="0"/>
            <w:tcW w:w="792" w:type="pct"/>
            <w:tcMar/>
          </w:tcPr>
          <w:p w:rsidRPr="002B460A" w:rsidR="001F55DA" w:rsidP="001F55DA" w:rsidRDefault="001F55DA" w14:paraId="412D8706" w14:textId="77777777">
            <w:pPr>
              <w:pStyle w:val="DEUTextoobjeto"/>
              <w:rPr>
                <w:u w:val="single"/>
              </w:rPr>
            </w:pPr>
            <w:r w:rsidRPr="002B460A">
              <w:rPr>
                <w:u w:val="single"/>
              </w:rPr>
              <w:t>Total: 3 deliverables</w:t>
            </w:r>
          </w:p>
          <w:p w:rsidRPr="002B460A" w:rsidR="001F55DA" w:rsidP="001F55DA" w:rsidRDefault="001F55DA" w14:paraId="0AA1C447" w14:textId="77777777">
            <w:pPr>
              <w:pStyle w:val="DEUTextoobjeto"/>
            </w:pPr>
          </w:p>
          <w:p w:rsidRPr="002B460A" w:rsidR="001F55DA" w:rsidP="001F55DA" w:rsidRDefault="001F55DA" w14:paraId="7AF39C20" w14:textId="77777777">
            <w:pPr>
              <w:pStyle w:val="DEUTextoobjeto"/>
            </w:pPr>
            <w:r w:rsidRPr="002B460A">
              <w:t>1 Report on existing and future local bylaws and regulations</w:t>
            </w:r>
          </w:p>
          <w:p w:rsidRPr="002B460A" w:rsidR="001F55DA" w:rsidP="001F55DA" w:rsidRDefault="001F55DA" w14:paraId="6EB96AA3" w14:textId="77777777">
            <w:pPr>
              <w:pStyle w:val="DEUTextoobjeto"/>
            </w:pPr>
          </w:p>
          <w:p w:rsidRPr="002B460A" w:rsidR="001F55DA" w:rsidP="001F55DA" w:rsidRDefault="001F55DA" w14:paraId="5A3CE886" w14:textId="77777777">
            <w:pPr>
              <w:pStyle w:val="DEUTextoobjeto"/>
            </w:pPr>
            <w:r w:rsidRPr="002B460A">
              <w:t>2 Matrix of parameters and selection process report for the best sites for 2 open green market spaces.</w:t>
            </w:r>
          </w:p>
          <w:p w:rsidRPr="002B460A" w:rsidR="001F55DA" w:rsidP="001F55DA" w:rsidRDefault="001F55DA" w14:paraId="6DB13983" w14:textId="77777777">
            <w:pPr>
              <w:pStyle w:val="DEUTextoobjeto"/>
              <w:rPr>
                <w:color w:val="000000"/>
              </w:rPr>
            </w:pPr>
          </w:p>
          <w:p w:rsidRPr="002B460A" w:rsidR="001F55DA" w:rsidP="001F55DA" w:rsidRDefault="001F55DA" w14:paraId="42F858D1" w14:textId="77777777">
            <w:pPr>
              <w:pStyle w:val="DEUTextoobjeto"/>
              <w:rPr>
                <w:color w:val="000000"/>
              </w:rPr>
            </w:pPr>
            <w:r w:rsidRPr="002B460A">
              <w:rPr>
                <w:color w:val="000000"/>
              </w:rPr>
              <w:t>1 Framework report considering storage of goods, capacity and loads for the storage systems</w:t>
            </w:r>
          </w:p>
          <w:p w:rsidRPr="002B460A" w:rsidR="001F55DA" w:rsidP="001F55DA" w:rsidRDefault="001F55DA" w14:paraId="1CCC7C0D" w14:textId="77777777">
            <w:pPr>
              <w:pStyle w:val="DEUTextoobjeto"/>
              <w:rPr>
                <w:color w:val="000000"/>
              </w:rPr>
            </w:pPr>
          </w:p>
          <w:p w:rsidRPr="00C668A6" w:rsidR="001F55DA" w:rsidP="001F55DA" w:rsidRDefault="001F55DA" w14:paraId="76062026" w14:textId="43CE6E1F">
            <w:pPr>
              <w:pStyle w:val="DEUTextoobjeto"/>
              <w:rPr>
                <w:u w:val="single"/>
              </w:rPr>
            </w:pPr>
            <w:r w:rsidRPr="002B460A">
              <w:rPr>
                <w:u w:val="single"/>
              </w:rPr>
              <w:t>1 presentation meeting carried out</w:t>
            </w:r>
          </w:p>
        </w:tc>
        <w:tc>
          <w:tcPr>
            <w:cnfStyle w:val="000000000000" w:firstRow="0" w:lastRow="0" w:firstColumn="0" w:lastColumn="0" w:oddVBand="0" w:evenVBand="0" w:oddHBand="0" w:evenHBand="0" w:firstRowFirstColumn="0" w:firstRowLastColumn="0" w:lastRowFirstColumn="0" w:lastRowLastColumn="0"/>
            <w:tcW w:w="1267" w:type="pct"/>
            <w:tcMar/>
          </w:tcPr>
          <w:p w:rsidRPr="002B460A" w:rsidR="001F55DA" w:rsidP="001F55DA" w:rsidRDefault="001F55DA" w14:paraId="640C3C0D" w14:textId="77777777">
            <w:pPr>
              <w:pStyle w:val="DEUTextoobjeto"/>
              <w:rPr>
                <w:i/>
              </w:rPr>
            </w:pPr>
            <w:r w:rsidRPr="002B460A">
              <w:rPr>
                <w:i/>
              </w:rPr>
              <w:t>Method:</w:t>
            </w:r>
          </w:p>
          <w:p w:rsidRPr="002B460A" w:rsidR="001F55DA" w:rsidP="001F55DA" w:rsidRDefault="001F55DA" w14:paraId="4468AE71" w14:textId="77777777">
            <w:pPr>
              <w:pStyle w:val="DEUTextoobjeto"/>
            </w:pPr>
            <w:r w:rsidRPr="002B460A">
              <w:t>Prepare report from research, consultation and information systematization and analysis. Conduct a quality control process and send for counterpart revision and comments.</w:t>
            </w:r>
          </w:p>
          <w:p w:rsidRPr="002B460A" w:rsidR="001F55DA" w:rsidP="001F55DA" w:rsidRDefault="001F55DA" w14:paraId="7EF8F838" w14:textId="77777777">
            <w:pPr>
              <w:pStyle w:val="DEUTextoobjeto"/>
            </w:pPr>
            <w:r w:rsidRPr="002B460A">
              <w:t>Prepare a ppt presentation and record any suggestions and feedback to be considered.</w:t>
            </w:r>
          </w:p>
          <w:p w:rsidRPr="002B460A" w:rsidR="001F55DA" w:rsidP="001F55DA" w:rsidRDefault="001F55DA" w14:paraId="30576E03" w14:textId="77777777">
            <w:pPr>
              <w:pStyle w:val="DEUTextoobjeto"/>
            </w:pPr>
          </w:p>
          <w:p w:rsidRPr="002B460A" w:rsidR="001F55DA" w:rsidP="001F55DA" w:rsidRDefault="001F55DA" w14:paraId="252431B3" w14:textId="77777777">
            <w:pPr>
              <w:pStyle w:val="DEUTextoobjeto"/>
              <w:rPr>
                <w:i/>
              </w:rPr>
            </w:pPr>
            <w:r w:rsidRPr="002B460A">
              <w:rPr>
                <w:i/>
              </w:rPr>
              <w:t>Frequency:</w:t>
            </w:r>
          </w:p>
          <w:p w:rsidRPr="00C668A6" w:rsidR="001F55DA" w:rsidP="001F55DA" w:rsidRDefault="001F55DA" w14:paraId="4705ACE3" w14:textId="4025B164">
            <w:pPr>
              <w:pStyle w:val="DEUTextoobjeto"/>
            </w:pPr>
            <w:r w:rsidRPr="002B460A">
              <w:t>At the end of product</w:t>
            </w:r>
          </w:p>
        </w:tc>
        <w:tc>
          <w:tcPr>
            <w:cnfStyle w:val="000000000000" w:firstRow="0" w:lastRow="0" w:firstColumn="0" w:lastColumn="0" w:oddVBand="0" w:evenVBand="0" w:oddHBand="0" w:evenHBand="0" w:firstRowFirstColumn="0" w:firstRowLastColumn="0" w:lastRowFirstColumn="0" w:lastRowLastColumn="0"/>
            <w:tcW w:w="739" w:type="pct"/>
            <w:tcMar/>
          </w:tcPr>
          <w:p w:rsidRPr="002B460A" w:rsidR="001F55DA" w:rsidP="001F55DA" w:rsidRDefault="001F55DA" w14:paraId="3FC66BB0" w14:textId="3BDAD6F3">
            <w:pPr>
              <w:pStyle w:val="DEUTextoobjeto"/>
              <w:rPr>
                <w:color w:val="000000"/>
              </w:rPr>
            </w:pPr>
            <w:r w:rsidRPr="002B460A">
              <w:t>The CTCN review will be considered to coordinate the presentation of the product to the customer. There is a minute’s format that must be completed at the end of each meeting with their respective attendance sheet.</w:t>
            </w:r>
          </w:p>
        </w:tc>
        <w:tc>
          <w:tcPr>
            <w:cnfStyle w:val="000000000000" w:firstRow="0" w:lastRow="0" w:firstColumn="0" w:lastColumn="0" w:oddVBand="0" w:evenVBand="0" w:oddHBand="0" w:evenHBand="0" w:firstRowFirstColumn="0" w:firstRowLastColumn="0" w:lastRowFirstColumn="0" w:lastRowLastColumn="0"/>
            <w:tcW w:w="673" w:type="pct"/>
            <w:tcMar/>
          </w:tcPr>
          <w:p w:rsidRPr="002B460A" w:rsidR="002E6DDA" w:rsidP="002E6DDA" w:rsidRDefault="002E6DDA" w14:paraId="304FBB7D" w14:textId="77777777">
            <w:pPr>
              <w:pStyle w:val="DEUTextoobjeto"/>
            </w:pPr>
            <w:r w:rsidRPr="002B460A">
              <w:t>1 Report on existing and future local bylaws and regulations</w:t>
            </w:r>
          </w:p>
          <w:p w:rsidRPr="002B460A" w:rsidR="002E6DDA" w:rsidP="002E6DDA" w:rsidRDefault="002E6DDA" w14:paraId="7DD865C0" w14:textId="77777777">
            <w:pPr>
              <w:pStyle w:val="DEUTextoobjeto"/>
            </w:pPr>
          </w:p>
          <w:p w:rsidRPr="002B460A" w:rsidR="001F55DA" w:rsidP="002E6DDA" w:rsidRDefault="002E6DDA" w14:paraId="2E0233DF" w14:textId="668508D5">
            <w:pPr>
              <w:pStyle w:val="DEUTextoobjeto"/>
            </w:pPr>
            <w:r>
              <w:t xml:space="preserve">1 </w:t>
            </w:r>
            <w:r w:rsidRPr="002B460A">
              <w:t>matrix of parameters for the selection of the best sites for 2 green market open spaces</w:t>
            </w:r>
          </w:p>
        </w:tc>
      </w:tr>
      <w:tr w:rsidRPr="002B460A" w:rsidR="001F55DA" w:rsidTr="1E6BD54B" w14:paraId="76BCC0D3" w14:textId="258CC735">
        <w:trPr>
          <w:trHeight w:val="170"/>
        </w:trPr>
        <w:tc>
          <w:tcPr>
            <w:cnfStyle w:val="000000000000" w:firstRow="0" w:lastRow="0" w:firstColumn="0" w:lastColumn="0" w:oddVBand="0" w:evenVBand="0" w:oddHBand="0" w:evenHBand="0" w:firstRowFirstColumn="0" w:firstRowLastColumn="0" w:lastRowFirstColumn="0" w:lastRowLastColumn="0"/>
            <w:tcW w:w="729" w:type="pct"/>
            <w:vMerge/>
            <w:tcMar/>
          </w:tcPr>
          <w:p w:rsidRPr="002B460A" w:rsidR="001F55DA" w:rsidP="001F55DA" w:rsidRDefault="001F55DA" w14:paraId="2F3F00C0" w14:textId="77777777">
            <w:pPr>
              <w:pStyle w:val="DEUTextoobjeto"/>
              <w:rPr>
                <w:color w:val="000000"/>
              </w:rPr>
            </w:pPr>
          </w:p>
        </w:tc>
        <w:tc>
          <w:tcPr>
            <w:cnfStyle w:val="000000000000" w:firstRow="0" w:lastRow="0" w:firstColumn="0" w:lastColumn="0" w:oddVBand="0" w:evenVBand="0" w:oddHBand="0" w:evenHBand="0" w:firstRowFirstColumn="0" w:firstRowLastColumn="0" w:lastRowFirstColumn="0" w:lastRowLastColumn="0"/>
            <w:tcW w:w="800" w:type="pct"/>
            <w:shd w:val="clear" w:color="auto" w:fill="C9E1F4" w:themeFill="accent1" w:themeFillTint="33"/>
            <w:tcMar/>
          </w:tcPr>
          <w:p w:rsidRPr="002B460A" w:rsidR="001F55DA" w:rsidP="001F55DA" w:rsidRDefault="001F55DA" w14:paraId="1F0C9E2B" w14:textId="77777777">
            <w:pPr>
              <w:pStyle w:val="DEUTextoobjeto"/>
              <w:rPr>
                <w:i/>
              </w:rPr>
            </w:pPr>
            <w:r w:rsidRPr="002B460A">
              <w:rPr>
                <w:i/>
              </w:rPr>
              <w:t>Progress meetings</w:t>
            </w:r>
          </w:p>
          <w:p w:rsidRPr="002B460A" w:rsidR="001F55DA" w:rsidP="001F55DA" w:rsidRDefault="001F55DA" w14:paraId="421C97FC" w14:textId="77777777">
            <w:pPr>
              <w:pStyle w:val="DEUTextoobjeto"/>
            </w:pPr>
          </w:p>
          <w:p w:rsidRPr="002B460A" w:rsidR="001F55DA" w:rsidP="001F55DA" w:rsidRDefault="001F55DA" w14:paraId="5DFF7982" w14:textId="77777777">
            <w:pPr>
              <w:pStyle w:val="DEUTextoobjeto"/>
            </w:pPr>
            <w:r w:rsidRPr="002B460A">
              <w:lastRenderedPageBreak/>
              <w:t>a) Number of TA progress meetings with NDE and focal point</w:t>
            </w:r>
          </w:p>
          <w:p w:rsidRPr="002B460A" w:rsidR="001F55DA" w:rsidP="001F55DA" w:rsidRDefault="001F55DA" w14:paraId="2CE55DB3" w14:textId="77777777">
            <w:pPr>
              <w:pStyle w:val="DEUTextoobjeto"/>
            </w:pPr>
          </w:p>
          <w:p w:rsidRPr="002B460A" w:rsidR="001F55DA" w:rsidP="001F55DA" w:rsidRDefault="001F55DA" w14:paraId="76485DF6" w14:textId="77777777">
            <w:pPr>
              <w:pStyle w:val="DEUTextoobjeto"/>
            </w:pPr>
            <w:r w:rsidRPr="002B460A">
              <w:t>b) Number of other information materials strengthened, revised, or created</w:t>
            </w:r>
          </w:p>
          <w:p w:rsidRPr="002B460A" w:rsidR="001F55DA" w:rsidP="001F55DA" w:rsidRDefault="001F55DA" w14:paraId="5149A093" w14:textId="77777777">
            <w:pPr>
              <w:pStyle w:val="DEUTextoobjeto"/>
              <w:rPr>
                <w:color w:val="FF0000"/>
              </w:rPr>
            </w:pPr>
          </w:p>
        </w:tc>
        <w:tc>
          <w:tcPr>
            <w:cnfStyle w:val="000000000000" w:firstRow="0" w:lastRow="0" w:firstColumn="0" w:lastColumn="0" w:oddVBand="0" w:evenVBand="0" w:oddHBand="0" w:evenHBand="0" w:firstRowFirstColumn="0" w:firstRowLastColumn="0" w:lastRowFirstColumn="0" w:lastRowLastColumn="0"/>
            <w:tcW w:w="792" w:type="pct"/>
            <w:shd w:val="clear" w:color="auto" w:fill="C9E1F4" w:themeFill="accent1" w:themeFillTint="33"/>
            <w:tcMar/>
          </w:tcPr>
          <w:p w:rsidRPr="002B460A" w:rsidR="001F55DA" w:rsidP="001F55DA" w:rsidRDefault="001F55DA" w14:paraId="10A20B23" w14:textId="77777777">
            <w:pPr>
              <w:pStyle w:val="DEUTextoobjeto"/>
              <w:rPr>
                <w:u w:val="single"/>
              </w:rPr>
            </w:pPr>
            <w:r w:rsidRPr="002B460A">
              <w:rPr>
                <w:u w:val="single"/>
              </w:rPr>
              <w:lastRenderedPageBreak/>
              <w:t>Total: 1 progress meetings</w:t>
            </w:r>
          </w:p>
          <w:p w:rsidRPr="002B460A" w:rsidR="001F55DA" w:rsidP="001F55DA" w:rsidRDefault="001F55DA" w14:paraId="3391E820" w14:textId="77777777">
            <w:pPr>
              <w:pStyle w:val="DEUTextoobjeto"/>
              <w:rPr>
                <w:u w:val="single"/>
              </w:rPr>
            </w:pPr>
          </w:p>
          <w:p w:rsidRPr="002B460A" w:rsidR="001F55DA" w:rsidP="001F55DA" w:rsidRDefault="001F55DA" w14:paraId="7F82E61E" w14:textId="77777777">
            <w:pPr>
              <w:pStyle w:val="DEUTextoobjeto"/>
            </w:pPr>
            <w:r w:rsidRPr="002B460A">
              <w:lastRenderedPageBreak/>
              <w:t>1 progress meeting with the ministers to present preliminary result and get feedback</w:t>
            </w:r>
          </w:p>
          <w:p w:rsidRPr="002B460A" w:rsidR="001F55DA" w:rsidP="001F55DA" w:rsidRDefault="001F55DA" w14:paraId="5BC30C93" w14:textId="77777777">
            <w:pPr>
              <w:pStyle w:val="DEUTextoobjeto"/>
            </w:pPr>
            <w:r w:rsidRPr="002B460A">
              <w:t>1 information materials created: Power point (1 per progress meeting)</w:t>
            </w:r>
          </w:p>
          <w:p w:rsidRPr="002B460A" w:rsidR="001F55DA" w:rsidP="001F55DA" w:rsidRDefault="001F55DA" w14:paraId="64C65105" w14:textId="77777777">
            <w:pPr>
              <w:pStyle w:val="DEUTextoobjeto"/>
              <w:rPr>
                <w:color w:val="000000"/>
              </w:rPr>
            </w:pPr>
            <w:r w:rsidRPr="002B460A">
              <w:t>1 Minute of the meeting, including the participant list.</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C9E1F4" w:themeFill="accent1" w:themeFillTint="33"/>
            <w:tcMar/>
          </w:tcPr>
          <w:p w:rsidRPr="002B460A" w:rsidR="001F55DA" w:rsidP="001F55DA" w:rsidRDefault="001F55DA" w14:paraId="271F230E" w14:textId="77777777">
            <w:pPr>
              <w:pStyle w:val="DEUTextoobjeto"/>
              <w:rPr>
                <w:i/>
              </w:rPr>
            </w:pPr>
            <w:r w:rsidRPr="002B460A">
              <w:rPr>
                <w:i/>
              </w:rPr>
              <w:lastRenderedPageBreak/>
              <w:t xml:space="preserve">Method: </w:t>
            </w:r>
          </w:p>
          <w:p w:rsidRPr="002B460A" w:rsidR="001F55DA" w:rsidP="001F55DA" w:rsidRDefault="001F55DA" w14:paraId="70909BB0" w14:textId="77777777">
            <w:pPr>
              <w:pStyle w:val="DEUTextoobjeto"/>
            </w:pPr>
            <w:r w:rsidRPr="002B460A">
              <w:lastRenderedPageBreak/>
              <w:t>Communication of the agenda to the participants and Ppt presentation preparation for the meeting</w:t>
            </w:r>
          </w:p>
          <w:p w:rsidRPr="002B460A" w:rsidR="001F55DA" w:rsidP="001F55DA" w:rsidRDefault="001F55DA" w14:paraId="76B19357" w14:textId="77777777">
            <w:pPr>
              <w:pStyle w:val="DEUTextoobjeto"/>
            </w:pPr>
            <w:r w:rsidRPr="002B460A">
              <w:t>Recording of minutes and attendance lists at all technical assistance meetings.</w:t>
            </w:r>
          </w:p>
          <w:p w:rsidRPr="002B460A" w:rsidR="001F55DA" w:rsidP="001F55DA" w:rsidRDefault="001F55DA" w14:paraId="156E59BC" w14:textId="77777777">
            <w:pPr>
              <w:pStyle w:val="DEUTextoobjeto"/>
            </w:pPr>
          </w:p>
          <w:p w:rsidRPr="002B460A" w:rsidR="001F55DA" w:rsidP="001F55DA" w:rsidRDefault="001F55DA" w14:paraId="45752EC7" w14:textId="77777777">
            <w:pPr>
              <w:pStyle w:val="DEUTextoobjeto"/>
              <w:rPr>
                <w:i/>
              </w:rPr>
            </w:pPr>
            <w:r w:rsidRPr="002B460A">
              <w:rPr>
                <w:i/>
              </w:rPr>
              <w:t xml:space="preserve">Frequency: </w:t>
            </w:r>
          </w:p>
          <w:p w:rsidRPr="002B460A" w:rsidR="001F55DA" w:rsidP="001F55DA" w:rsidRDefault="001F55DA" w14:paraId="3B906BF3" w14:textId="77777777">
            <w:pPr>
              <w:pStyle w:val="DEUTextoobjeto"/>
              <w:rPr>
                <w:i/>
                <w:color w:val="000000"/>
              </w:rPr>
            </w:pPr>
            <w:r w:rsidRPr="002B460A">
              <w:t>Every two weeks, except when there is a presentation meeting</w:t>
            </w:r>
          </w:p>
        </w:tc>
        <w:tc>
          <w:tcPr>
            <w:cnfStyle w:val="000000000000" w:firstRow="0" w:lastRow="0" w:firstColumn="0" w:lastColumn="0" w:oddVBand="0" w:evenVBand="0" w:oddHBand="0" w:evenHBand="0" w:firstRowFirstColumn="0" w:firstRowLastColumn="0" w:lastRowFirstColumn="0" w:lastRowLastColumn="0"/>
            <w:tcW w:w="739" w:type="pct"/>
            <w:shd w:val="clear" w:color="auto" w:fill="C9E1F4" w:themeFill="accent1" w:themeFillTint="33"/>
            <w:tcMar/>
          </w:tcPr>
          <w:p w:rsidRPr="002B460A" w:rsidR="001F55DA" w:rsidP="001F55DA" w:rsidRDefault="001F55DA" w14:paraId="2E8A1315" w14:textId="77777777">
            <w:pPr>
              <w:pStyle w:val="DEUTextoobjeto"/>
            </w:pPr>
            <w:r w:rsidRPr="002B460A">
              <w:lastRenderedPageBreak/>
              <w:t xml:space="preserve">There is a minute format which must be completed at the end of </w:t>
            </w:r>
            <w:r w:rsidRPr="002B460A">
              <w:lastRenderedPageBreak/>
              <w:t>each meeting with its respective attendance sheet.</w:t>
            </w:r>
          </w:p>
          <w:p w:rsidRPr="002B460A" w:rsidR="001F55DA" w:rsidP="001F55DA" w:rsidRDefault="001F55DA" w14:paraId="020AE340" w14:textId="77777777">
            <w:pPr>
              <w:pStyle w:val="DEUTextoobjeto"/>
              <w:rPr>
                <w:color w:val="000000"/>
              </w:rPr>
            </w:pPr>
            <w:r w:rsidRPr="002B460A">
              <w:t>Agenda of these meetings will be established according to need, with the purpose of validating approaches, presenting, and gathering feedback on progress, coordination, etc.</w:t>
            </w:r>
          </w:p>
        </w:tc>
        <w:tc>
          <w:tcPr>
            <w:cnfStyle w:val="000000000000" w:firstRow="0" w:lastRow="0" w:firstColumn="0" w:lastColumn="0" w:oddVBand="0" w:evenVBand="0" w:oddHBand="0" w:evenHBand="0" w:firstRowFirstColumn="0" w:firstRowLastColumn="0" w:lastRowFirstColumn="0" w:lastRowLastColumn="0"/>
            <w:tcW w:w="673" w:type="pct"/>
            <w:shd w:val="clear" w:color="auto" w:fill="C9E1F4" w:themeFill="accent1" w:themeFillTint="33"/>
            <w:tcMar/>
          </w:tcPr>
          <w:p w:rsidRPr="002B460A" w:rsidR="001F55DA" w:rsidP="001F55DA" w:rsidRDefault="002E6DDA" w14:paraId="24C303E3" w14:textId="4915AAF3">
            <w:pPr>
              <w:pStyle w:val="DEUTextoobjeto"/>
            </w:pPr>
            <w:r w:rsidRPr="001F55DA">
              <w:lastRenderedPageBreak/>
              <w:t>Not carried out</w:t>
            </w:r>
          </w:p>
        </w:tc>
      </w:tr>
      <w:tr w:rsidRPr="002B460A" w:rsidR="001F55DA" w:rsidTr="1E6BD54B" w14:paraId="55A5539A" w14:textId="6878E7D1">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vMerge w:val="restart"/>
            <w:shd w:val="clear" w:color="auto" w:fill="auto"/>
            <w:tcMar/>
          </w:tcPr>
          <w:p w:rsidRPr="002B460A" w:rsidR="001F55DA" w:rsidP="001F55DA" w:rsidRDefault="001F55DA" w14:paraId="423E4FCC" w14:textId="6A142508">
            <w:pPr>
              <w:pStyle w:val="DEUTextoobjeto"/>
            </w:pPr>
            <w:r w:rsidRPr="002B460A">
              <w:t>Activity 4.1: Review of existing and future local bylaws and regulations</w:t>
            </w: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1F55DA" w:rsidP="001F55DA" w:rsidRDefault="001F55DA" w14:paraId="6B881A4D" w14:textId="77777777">
            <w:pPr>
              <w:pStyle w:val="DEUTextoobjeto"/>
              <w:rPr>
                <w:i/>
              </w:rPr>
            </w:pPr>
            <w:r w:rsidRPr="002B460A">
              <w:rPr>
                <w:i/>
              </w:rPr>
              <w:t>Product development</w:t>
            </w:r>
          </w:p>
          <w:p w:rsidRPr="002B460A" w:rsidR="001F55DA" w:rsidP="001F55DA" w:rsidRDefault="001F55DA" w14:paraId="5F65E9F7" w14:textId="77777777">
            <w:pPr>
              <w:pStyle w:val="DEUTextoobjeto"/>
            </w:pPr>
          </w:p>
          <w:p w:rsidRPr="002B460A" w:rsidR="001F55DA" w:rsidP="001F55DA" w:rsidRDefault="001F55DA" w14:paraId="63CD9B72" w14:textId="77777777">
            <w:pPr>
              <w:pStyle w:val="DEUTextoobjeto"/>
            </w:pPr>
            <w:r w:rsidRPr="002B460A">
              <w:t>a) Number of deliverables produced in this output</w:t>
            </w: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1F55DA" w:rsidP="001F55DA" w:rsidRDefault="001F55DA" w14:paraId="1480DBC6" w14:textId="5F4BFE9F">
            <w:pPr>
              <w:pStyle w:val="DEUTextoobjeto"/>
            </w:pPr>
            <w:r w:rsidRPr="002B460A">
              <w:t>1 template for the matrix on national regulation</w:t>
            </w:r>
          </w:p>
          <w:p w:rsidRPr="002B460A" w:rsidR="001F55DA" w:rsidP="001F55DA" w:rsidRDefault="001F55DA" w14:paraId="2E7BF467" w14:textId="77777777">
            <w:pPr>
              <w:pStyle w:val="DEUTextoobjeto"/>
            </w:pPr>
          </w:p>
          <w:p w:rsidRPr="002B460A" w:rsidR="001F55DA" w:rsidP="001F55DA" w:rsidRDefault="001F55DA" w14:paraId="645BD31B" w14:textId="77777777">
            <w:pPr>
              <w:pStyle w:val="DEUTextoobjeto"/>
            </w:pPr>
            <w:r w:rsidRPr="002B460A">
              <w:t>1 legal matrix</w:t>
            </w:r>
          </w:p>
          <w:p w:rsidRPr="002B460A" w:rsidR="001F55DA" w:rsidP="001F55DA" w:rsidRDefault="001F55DA" w14:paraId="31BE9BC9" w14:textId="77777777">
            <w:pPr>
              <w:pStyle w:val="DEUTextoobjeto"/>
            </w:pPr>
          </w:p>
          <w:p w:rsidRPr="002B460A" w:rsidR="001F55DA" w:rsidP="001F55DA" w:rsidRDefault="001F55DA" w14:paraId="786B33D9"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1F55DA" w:rsidP="001F55DA" w:rsidRDefault="001F55DA" w14:paraId="7BD0F3DF" w14:textId="77777777">
            <w:pPr>
              <w:pStyle w:val="DEUTextoobjeto"/>
              <w:rPr>
                <w:i/>
              </w:rPr>
            </w:pPr>
            <w:r w:rsidRPr="002B460A">
              <w:rPr>
                <w:i/>
              </w:rPr>
              <w:t>Method:</w:t>
            </w:r>
          </w:p>
          <w:p w:rsidRPr="002B460A" w:rsidR="001F55DA" w:rsidP="001F55DA" w:rsidRDefault="001F55DA" w14:paraId="1A28BCA2" w14:textId="77777777">
            <w:pPr>
              <w:pStyle w:val="DEUTextoobjeto"/>
            </w:pPr>
            <w:r w:rsidRPr="002B460A">
              <w:t xml:space="preserve">Perform research and information systematization and analysis activities. </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1F55DA" w:rsidP="001F55DA" w:rsidRDefault="001F55DA" w14:paraId="27D947D4" w14:textId="77777777">
            <w:pPr>
              <w:pStyle w:val="DEUTextoobjeto"/>
              <w:rPr>
                <w:color w:val="000000"/>
              </w:rPr>
            </w:pPr>
            <w:r w:rsidRPr="002B460A">
              <w:t>This will serve as an input of the final product and will be presented in progress meetings.</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Pr="002B460A" w:rsidR="001F55DA" w:rsidP="001F55DA" w:rsidRDefault="002E6DDA" w14:paraId="01621A4A" w14:textId="134C50E9">
            <w:pPr>
              <w:pStyle w:val="DEUTextoobjeto"/>
            </w:pPr>
            <w:r w:rsidRPr="002B460A">
              <w:t>1 template for the matrix on national regulation</w:t>
            </w:r>
            <w:r>
              <w:t xml:space="preserve"> for systems</w:t>
            </w:r>
          </w:p>
        </w:tc>
      </w:tr>
      <w:tr w:rsidRPr="002B460A" w:rsidR="001F55DA" w:rsidTr="1E6BD54B" w14:paraId="2F291E44" w14:textId="2B9748CC">
        <w:trPr>
          <w:trHeight w:val="170"/>
        </w:trPr>
        <w:tc>
          <w:tcPr>
            <w:cnfStyle w:val="000000000000" w:firstRow="0" w:lastRow="0" w:firstColumn="0" w:lastColumn="0" w:oddVBand="0" w:evenVBand="0" w:oddHBand="0" w:evenHBand="0" w:firstRowFirstColumn="0" w:firstRowLastColumn="0" w:lastRowFirstColumn="0" w:lastRowLastColumn="0"/>
            <w:tcW w:w="729" w:type="pct"/>
            <w:vMerge/>
            <w:tcMar/>
          </w:tcPr>
          <w:p w:rsidRPr="002B460A" w:rsidR="001F55DA" w:rsidP="001F55DA" w:rsidRDefault="001F55DA" w14:paraId="42850EA4" w14:textId="77777777">
            <w:pPr>
              <w:pStyle w:val="DEUTextoobjeto"/>
              <w:rPr>
                <w:color w:val="000000"/>
              </w:rPr>
            </w:pP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1F55DA" w:rsidP="001F55DA" w:rsidRDefault="001F55DA" w14:paraId="058F7F4D" w14:textId="77777777">
            <w:pPr>
              <w:pStyle w:val="DEUTextoobjeto"/>
              <w:rPr>
                <w:i/>
              </w:rPr>
            </w:pPr>
            <w:r w:rsidRPr="002B460A">
              <w:rPr>
                <w:i/>
              </w:rPr>
              <w:t>Progress meetings</w:t>
            </w:r>
          </w:p>
          <w:p w:rsidRPr="002B460A" w:rsidR="001F55DA" w:rsidP="001F55DA" w:rsidRDefault="001F55DA" w14:paraId="6D1358A7" w14:textId="77777777">
            <w:pPr>
              <w:pStyle w:val="DEUTextoobjeto"/>
            </w:pPr>
          </w:p>
          <w:p w:rsidRPr="002B460A" w:rsidR="001F55DA" w:rsidP="001F55DA" w:rsidRDefault="001F55DA" w14:paraId="1A3CFAE7" w14:textId="77777777">
            <w:pPr>
              <w:pStyle w:val="DEUTextoobjeto"/>
            </w:pPr>
            <w:r w:rsidRPr="002B460A">
              <w:t>a) Number of TA progress meetings with the NDE and focal point.</w:t>
            </w:r>
          </w:p>
          <w:p w:rsidRPr="002B460A" w:rsidR="001F55DA" w:rsidP="001F55DA" w:rsidRDefault="001F55DA" w14:paraId="307229B0" w14:textId="77777777">
            <w:pPr>
              <w:pStyle w:val="DEUTextoobjeto"/>
            </w:pPr>
          </w:p>
          <w:p w:rsidRPr="002B460A" w:rsidR="001F55DA" w:rsidP="001F55DA" w:rsidRDefault="001F55DA" w14:paraId="26B62080" w14:textId="77777777">
            <w:pPr>
              <w:pStyle w:val="DEUTextoobjeto"/>
            </w:pPr>
            <w:r w:rsidRPr="002B460A">
              <w:t>b) Number of other information materials strengthened, revised, or created</w:t>
            </w:r>
          </w:p>
          <w:p w:rsidRPr="002B460A" w:rsidR="001F55DA" w:rsidP="001F55DA" w:rsidRDefault="001F55DA" w14:paraId="3409A6FE" w14:textId="77777777">
            <w:pPr>
              <w:pStyle w:val="DEUTextoobjeto"/>
              <w:rPr>
                <w:i/>
              </w:rPr>
            </w:pP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1F55DA" w:rsidP="001F55DA" w:rsidRDefault="001F55DA" w14:paraId="7158259A" w14:textId="77777777">
            <w:pPr>
              <w:pStyle w:val="DEUTextoobjeto"/>
              <w:rPr>
                <w:u w:val="single"/>
              </w:rPr>
            </w:pPr>
            <w:r w:rsidRPr="002B460A">
              <w:rPr>
                <w:u w:val="single"/>
              </w:rPr>
              <w:t>Total: 1 progress meetings</w:t>
            </w:r>
          </w:p>
          <w:p w:rsidRPr="002B460A" w:rsidR="001F55DA" w:rsidP="001F55DA" w:rsidRDefault="001F55DA" w14:paraId="5DA78226" w14:textId="77777777">
            <w:pPr>
              <w:pStyle w:val="DEUTextoobjeto"/>
              <w:rPr>
                <w:u w:val="single"/>
              </w:rPr>
            </w:pPr>
          </w:p>
          <w:p w:rsidRPr="002B460A" w:rsidR="001F55DA" w:rsidP="001F55DA" w:rsidRDefault="001F55DA" w14:paraId="7E38D9B9" w14:textId="77777777">
            <w:pPr>
              <w:pStyle w:val="DEUTextoobjeto"/>
            </w:pPr>
            <w:r w:rsidRPr="002B460A">
              <w:t>1 progress meeting with the ministers to present preliminary result and get feedback</w:t>
            </w:r>
          </w:p>
          <w:p w:rsidRPr="002B460A" w:rsidR="001F55DA" w:rsidP="001F55DA" w:rsidRDefault="001F55DA" w14:paraId="660579F4" w14:textId="77777777">
            <w:pPr>
              <w:pStyle w:val="DEUTextoobjeto"/>
            </w:pPr>
            <w:r w:rsidRPr="002B460A">
              <w:t>1 information materials created: Power point (1 per progress meeting)</w:t>
            </w:r>
          </w:p>
          <w:p w:rsidRPr="002B460A" w:rsidR="001F55DA" w:rsidP="001F55DA" w:rsidRDefault="001F55DA" w14:paraId="7B246745" w14:textId="77777777">
            <w:pPr>
              <w:pStyle w:val="DEUTextoobjeto"/>
              <w:rPr>
                <w:u w:val="single"/>
              </w:rPr>
            </w:pPr>
            <w:r w:rsidRPr="002B460A">
              <w:t>1 Minute of the meeting, including the participant list.</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1F55DA" w:rsidP="001F55DA" w:rsidRDefault="001F55DA" w14:paraId="3E9AB5E8" w14:textId="77777777">
            <w:pPr>
              <w:pStyle w:val="DEUTextoobjeto"/>
              <w:rPr>
                <w:i/>
              </w:rPr>
            </w:pPr>
            <w:r w:rsidRPr="002B460A">
              <w:rPr>
                <w:i/>
              </w:rPr>
              <w:t xml:space="preserve">Method: </w:t>
            </w:r>
          </w:p>
          <w:p w:rsidRPr="002B460A" w:rsidR="001F55DA" w:rsidP="001F55DA" w:rsidRDefault="001F55DA" w14:paraId="5041583A" w14:textId="77777777">
            <w:pPr>
              <w:pStyle w:val="DEUTextoobjeto"/>
            </w:pPr>
            <w:r w:rsidRPr="002B460A">
              <w:t>Communication of the agenda to the participants and Ppt presentation preparation for the meeting</w:t>
            </w:r>
          </w:p>
          <w:p w:rsidRPr="002B460A" w:rsidR="001F55DA" w:rsidP="001F55DA" w:rsidRDefault="001F55DA" w14:paraId="75E285D4" w14:textId="058E62AF">
            <w:pPr>
              <w:pStyle w:val="DEUTextoobjeto"/>
            </w:pPr>
            <w:r w:rsidRPr="002B460A">
              <w:t>Recording of minutes and attendance lists at all technical assistance meetings. And to validate the information from the matrix being done.</w:t>
            </w:r>
          </w:p>
          <w:p w:rsidRPr="002B460A" w:rsidR="001F55DA" w:rsidP="001F55DA" w:rsidRDefault="001F55DA" w14:paraId="0E351147" w14:textId="77777777">
            <w:pPr>
              <w:pStyle w:val="DEUTextoobjeto"/>
            </w:pPr>
          </w:p>
          <w:p w:rsidRPr="002B460A" w:rsidR="001F55DA" w:rsidP="001F55DA" w:rsidRDefault="001F55DA" w14:paraId="24E47CA1" w14:textId="77777777">
            <w:pPr>
              <w:pStyle w:val="DEUTextoobjeto"/>
              <w:rPr>
                <w:i/>
              </w:rPr>
            </w:pPr>
            <w:r w:rsidRPr="002B460A">
              <w:rPr>
                <w:i/>
              </w:rPr>
              <w:t xml:space="preserve">Frequency: </w:t>
            </w:r>
          </w:p>
          <w:p w:rsidRPr="002B460A" w:rsidR="001F55DA" w:rsidP="001F55DA" w:rsidRDefault="001F55DA" w14:paraId="6C8DE9ED" w14:textId="77777777">
            <w:pPr>
              <w:pStyle w:val="DEUTextoobjeto"/>
              <w:rPr>
                <w:i/>
              </w:rPr>
            </w:pPr>
            <w:r w:rsidRPr="002B460A">
              <w:t>Every two weeks, except when there is a presentation meeting</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1F55DA" w:rsidP="001F55DA" w:rsidRDefault="001F55DA" w14:paraId="1B542734" w14:textId="77777777">
            <w:pPr>
              <w:pStyle w:val="DEUTextoobjeto"/>
            </w:pPr>
            <w:r w:rsidRPr="002B460A">
              <w:t>There is a minute format which must be completed at the end of each meeting with its respective attendance sheet.</w:t>
            </w:r>
          </w:p>
          <w:p w:rsidRPr="002B460A" w:rsidR="001F55DA" w:rsidP="001F55DA" w:rsidRDefault="001F55DA" w14:paraId="0670C458" w14:textId="77777777">
            <w:pPr>
              <w:pStyle w:val="DEUTextoobjeto"/>
            </w:pPr>
            <w:r w:rsidRPr="002B460A">
              <w:t xml:space="preserve">Agenda of these meetings will be established according to need, with the purpose of validating approaches, presenting, and gathering feedback on </w:t>
            </w:r>
            <w:r w:rsidRPr="002B460A">
              <w:lastRenderedPageBreak/>
              <w:t>progress, coordination, etc.</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Pr="002B460A" w:rsidR="001F55DA" w:rsidP="001F55DA" w:rsidRDefault="002E6DDA" w14:paraId="65D091A0" w14:textId="3B8D4445">
            <w:pPr>
              <w:pStyle w:val="DEUTextoobjeto"/>
            </w:pPr>
            <w:r w:rsidRPr="001F55DA">
              <w:lastRenderedPageBreak/>
              <w:t>Not carried out</w:t>
            </w:r>
          </w:p>
        </w:tc>
      </w:tr>
      <w:tr w:rsidRPr="002B460A" w:rsidR="001F55DA" w:rsidTr="1E6BD54B" w14:paraId="2648AAEB" w14:textId="551B2F36">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shd w:val="clear" w:color="auto" w:fill="auto"/>
            <w:tcMar/>
          </w:tcPr>
          <w:p w:rsidRPr="002B460A" w:rsidR="001F55DA" w:rsidP="001F55DA" w:rsidRDefault="001F55DA" w14:paraId="33624348" w14:textId="77777777">
            <w:pPr>
              <w:pStyle w:val="DEUTextoobjeto"/>
              <w:rPr>
                <w:color w:val="000000"/>
              </w:rPr>
            </w:pPr>
            <w:r w:rsidRPr="002B460A">
              <w:rPr>
                <w:color w:val="000000"/>
              </w:rPr>
              <w:t xml:space="preserve">Activity 4.2: Create a matrix of parameters for selection of the best sites for 2 open green markets </w:t>
            </w:r>
          </w:p>
          <w:p w:rsidRPr="002B460A" w:rsidR="001F55DA" w:rsidP="001F55DA" w:rsidRDefault="001F55DA" w14:paraId="5BBBDF58" w14:textId="77777777">
            <w:pPr>
              <w:pStyle w:val="DEUTextoobjeto"/>
              <w:rPr>
                <w:color w:val="000000"/>
              </w:rPr>
            </w:pP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1F55DA" w:rsidP="001F55DA" w:rsidRDefault="001F55DA" w14:paraId="51742A07" w14:textId="77777777">
            <w:pPr>
              <w:pStyle w:val="DEUTextoobjeto"/>
              <w:rPr>
                <w:i/>
              </w:rPr>
            </w:pPr>
            <w:r w:rsidRPr="002B460A">
              <w:rPr>
                <w:i/>
              </w:rPr>
              <w:t>Product development</w:t>
            </w:r>
          </w:p>
          <w:p w:rsidRPr="002B460A" w:rsidR="001F55DA" w:rsidP="001F55DA" w:rsidRDefault="001F55DA" w14:paraId="707D406E" w14:textId="77777777">
            <w:pPr>
              <w:pStyle w:val="DEUTextoobjeto"/>
            </w:pPr>
          </w:p>
          <w:p w:rsidRPr="002B460A" w:rsidR="001F55DA" w:rsidP="001F55DA" w:rsidRDefault="001F55DA" w14:paraId="101DBFC3" w14:textId="77777777">
            <w:pPr>
              <w:pStyle w:val="DEUTextoobjeto"/>
            </w:pPr>
            <w:r w:rsidRPr="002B460A">
              <w:t xml:space="preserve">a) Number of deliverables produced </w:t>
            </w: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1F55DA" w:rsidP="001F55DA" w:rsidRDefault="001F55DA" w14:paraId="7CF62C0A" w14:textId="77777777">
            <w:pPr>
              <w:pStyle w:val="DEUTextoobjeto"/>
            </w:pPr>
            <w:r w:rsidRPr="002B460A">
              <w:t>1 matrix of parameters for the selection of the best sites for one green market open space</w:t>
            </w:r>
          </w:p>
          <w:p w:rsidRPr="002B460A" w:rsidR="001F55DA" w:rsidP="001F55DA" w:rsidRDefault="001F55DA" w14:paraId="0B0484E8" w14:textId="77777777">
            <w:pPr>
              <w:pStyle w:val="DEUTextoobjeto"/>
            </w:pPr>
          </w:p>
          <w:p w:rsidRPr="00C668A6" w:rsidR="001F55DA" w:rsidP="001F55DA" w:rsidRDefault="001F55DA" w14:paraId="3676BF51" w14:textId="0113329B">
            <w:pPr>
              <w:pStyle w:val="DEUTextoobjeto"/>
            </w:pPr>
            <w:r w:rsidRPr="002B460A">
              <w:t>1 matrix of parameters for the selection of the best sites for 2 green market open spaces</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1F55DA" w:rsidP="001F55DA" w:rsidRDefault="001F55DA" w14:paraId="154041AD" w14:textId="77777777">
            <w:pPr>
              <w:pStyle w:val="DEUTextoobjeto"/>
              <w:rPr>
                <w:i/>
              </w:rPr>
            </w:pPr>
            <w:r w:rsidRPr="002B460A">
              <w:rPr>
                <w:i/>
              </w:rPr>
              <w:t>Method:</w:t>
            </w:r>
          </w:p>
          <w:p w:rsidRPr="002B460A" w:rsidR="001F55DA" w:rsidP="001F55DA" w:rsidRDefault="001F55DA" w14:paraId="5D243CB9" w14:textId="77777777">
            <w:pPr>
              <w:pStyle w:val="DEUTextoobjeto"/>
            </w:pPr>
            <w:r w:rsidRPr="002B460A">
              <w:t xml:space="preserve">Perform research and information systematization and analysis activities. </w:t>
            </w:r>
            <w:r w:rsidRPr="002B460A">
              <w:rPr>
                <w:color w:val="000000"/>
              </w:rPr>
              <w:t>Once the characteristics of the area and the size of the required space have been established.</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1F55DA" w:rsidP="001F55DA" w:rsidRDefault="001F55DA" w14:paraId="523A6BDC" w14:textId="77777777">
            <w:pPr>
              <w:pStyle w:val="DEUTextoobjeto"/>
              <w:rPr>
                <w:color w:val="000000"/>
              </w:rPr>
            </w:pPr>
            <w:r w:rsidRPr="002B460A">
              <w:t>This will serve as an input of the final product and will be presented in progress meetings.</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Pr="002B460A" w:rsidR="001F55DA" w:rsidP="001F55DA" w:rsidRDefault="002E6DDA" w14:paraId="0EEF14B8" w14:textId="36629C82">
            <w:pPr>
              <w:pStyle w:val="DEUTextoobjeto"/>
            </w:pPr>
            <w:r w:rsidRPr="002B460A">
              <w:t>1 matrix of parameters for the selection of the best sites for 2 green market open spaces</w:t>
            </w:r>
            <w:r>
              <w:t xml:space="preserve"> (</w:t>
            </w:r>
            <w:r w:rsidR="009373E5">
              <w:t>sheet</w:t>
            </w:r>
            <w:r>
              <w:t>)</w:t>
            </w:r>
          </w:p>
        </w:tc>
      </w:tr>
      <w:tr w:rsidRPr="002B460A" w:rsidR="001F55DA" w:rsidTr="1E6BD54B" w14:paraId="0EA4A6BC" w14:textId="04FA921E">
        <w:trPr>
          <w:trHeight w:val="170"/>
        </w:trPr>
        <w:tc>
          <w:tcPr>
            <w:cnfStyle w:val="000000000000" w:firstRow="0" w:lastRow="0" w:firstColumn="0" w:lastColumn="0" w:oddVBand="0" w:evenVBand="0" w:oddHBand="0" w:evenHBand="0" w:firstRowFirstColumn="0" w:firstRowLastColumn="0" w:lastRowFirstColumn="0" w:lastRowLastColumn="0"/>
            <w:tcW w:w="729" w:type="pct"/>
            <w:shd w:val="clear" w:color="auto" w:fill="auto"/>
            <w:tcMar/>
          </w:tcPr>
          <w:p w:rsidRPr="002B460A" w:rsidR="001F55DA" w:rsidP="001F55DA" w:rsidRDefault="001F55DA" w14:paraId="4CD1C499" w14:textId="36FEE412">
            <w:pPr>
              <w:pStyle w:val="DEUTextoobjeto"/>
              <w:rPr>
                <w:color w:val="000000"/>
              </w:rPr>
            </w:pPr>
            <w:r w:rsidRPr="002B460A">
              <w:rPr>
                <w:color w:val="000000"/>
              </w:rPr>
              <w:t xml:space="preserve">Activity 4.3: Apply the parameters to probable sites to identify and confirm 2 sites for pen green market spaces </w:t>
            </w: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1F55DA" w:rsidP="001F55DA" w:rsidRDefault="001F55DA" w14:paraId="26700982" w14:textId="77777777">
            <w:pPr>
              <w:pStyle w:val="DEUTextoobjeto"/>
              <w:rPr>
                <w:i/>
              </w:rPr>
            </w:pPr>
            <w:r w:rsidRPr="002B460A">
              <w:rPr>
                <w:i/>
              </w:rPr>
              <w:t>Product development</w:t>
            </w:r>
          </w:p>
          <w:p w:rsidRPr="002B460A" w:rsidR="001F55DA" w:rsidP="001F55DA" w:rsidRDefault="001F55DA" w14:paraId="33299798" w14:textId="77777777">
            <w:pPr>
              <w:pStyle w:val="DEUTextoobjeto"/>
            </w:pPr>
          </w:p>
          <w:p w:rsidRPr="002B460A" w:rsidR="001F55DA" w:rsidP="001F55DA" w:rsidRDefault="001F55DA" w14:paraId="5DA9741D" w14:textId="77777777">
            <w:pPr>
              <w:pStyle w:val="DEUTextoobjeto"/>
            </w:pPr>
            <w:r w:rsidRPr="002B460A">
              <w:t xml:space="preserve">a) Number of deliverables produced </w:t>
            </w:r>
          </w:p>
          <w:p w:rsidRPr="002B460A" w:rsidR="001F55DA" w:rsidP="001F55DA" w:rsidRDefault="001F55DA" w14:paraId="48D86AD4" w14:textId="77777777">
            <w:pPr>
              <w:pStyle w:val="DEUTextoobjeto"/>
              <w:rPr>
                <w:u w:val="single"/>
              </w:rPr>
            </w:pPr>
          </w:p>
          <w:p w:rsidRPr="002B460A" w:rsidR="001F55DA" w:rsidP="001F55DA" w:rsidRDefault="001F55DA" w14:paraId="31872F3E"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1F55DA" w:rsidP="001F55DA" w:rsidRDefault="001F55DA" w14:paraId="31391ECF" w14:textId="77777777">
            <w:pPr>
              <w:pStyle w:val="DEUTextoobjeto"/>
            </w:pPr>
            <w:r w:rsidRPr="002B460A">
              <w:t>1 Template:  matrix of parameters for the selection of the best sites for one green market open space</w:t>
            </w:r>
          </w:p>
          <w:p w:rsidRPr="00535C6C" w:rsidR="001F55DA" w:rsidP="001F55DA" w:rsidRDefault="001F55DA" w14:paraId="320E4B70" w14:textId="426C97C2">
            <w:pPr>
              <w:pStyle w:val="DEUTextoobjeto"/>
            </w:pPr>
            <w:r w:rsidRPr="002B460A">
              <w:t>1 matrix of parameters for the selection of the best sites for 2 green market open space</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1F55DA" w:rsidP="001F55DA" w:rsidRDefault="001F55DA" w14:paraId="6970E558" w14:textId="77777777">
            <w:pPr>
              <w:pStyle w:val="DEUTextoobjeto"/>
              <w:rPr>
                <w:i/>
              </w:rPr>
            </w:pPr>
            <w:r w:rsidRPr="002B460A">
              <w:rPr>
                <w:i/>
              </w:rPr>
              <w:t>Method:</w:t>
            </w:r>
          </w:p>
          <w:p w:rsidRPr="002B460A" w:rsidR="001F55DA" w:rsidP="001F55DA" w:rsidRDefault="001F55DA" w14:paraId="2B1B631F" w14:textId="77777777">
            <w:pPr>
              <w:pStyle w:val="DEUTextoobjeto"/>
              <w:rPr>
                <w:i/>
              </w:rPr>
            </w:pPr>
            <w:r w:rsidRPr="002B460A">
              <w:t xml:space="preserve">Perform research and information systematization and analysis activities. </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535C6C" w:rsidR="001F55DA" w:rsidP="001F55DA" w:rsidRDefault="001F55DA" w14:paraId="740C1593" w14:textId="5B06D28E">
            <w:pPr>
              <w:pStyle w:val="DEUTextoobjeto"/>
              <w:rPr>
                <w:color w:val="000000"/>
              </w:rPr>
            </w:pPr>
            <w:r w:rsidRPr="002B460A">
              <w:t xml:space="preserve">This will serve as an input of the final product and will be presented in progress meetings. </w:t>
            </w:r>
            <w:r w:rsidRPr="002B460A">
              <w:rPr>
                <w:color w:val="000000"/>
              </w:rPr>
              <w:t>the technical counterpart will be asked to carry out the same assessment using the established parameters and validate the final selection of the intervention sites.</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Pr="002B460A" w:rsidR="001F55DA" w:rsidP="001F55DA" w:rsidRDefault="002E6DDA" w14:paraId="1BC43003" w14:textId="38B0454B">
            <w:pPr>
              <w:pStyle w:val="DEUTextoobjeto"/>
            </w:pPr>
            <w:r w:rsidRPr="002B460A">
              <w:t>1 matrix of parameters for the selection of the best sites for 2 green market open spaces</w:t>
            </w:r>
            <w:r>
              <w:t xml:space="preserve"> (</w:t>
            </w:r>
            <w:r w:rsidR="009373E5">
              <w:t>sheet</w:t>
            </w:r>
            <w:r>
              <w:t>)</w:t>
            </w:r>
          </w:p>
        </w:tc>
      </w:tr>
      <w:tr w:rsidRPr="002B460A" w:rsidR="001F55DA" w:rsidTr="1E6BD54B" w14:paraId="716BED6C" w14:textId="5072B5E3">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shd w:val="clear" w:color="auto" w:fill="auto"/>
            <w:tcMar/>
          </w:tcPr>
          <w:p w:rsidRPr="002B460A" w:rsidR="001F55DA" w:rsidP="001F55DA" w:rsidRDefault="001F55DA" w14:paraId="5D9D375D" w14:textId="77777777">
            <w:pPr>
              <w:pStyle w:val="DEUTextoobjeto"/>
              <w:rPr>
                <w:color w:val="000000"/>
              </w:rPr>
            </w:pPr>
            <w:r w:rsidRPr="002B460A">
              <w:rPr>
                <w:color w:val="000000"/>
              </w:rPr>
              <w:t xml:space="preserve">Activity 4.4: Estimate the size of the storage area required for storage of goods (cold storage as well as ordinary storage), capacity and loads for the storage systems </w:t>
            </w: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1F55DA" w:rsidP="001F55DA" w:rsidRDefault="001F55DA" w14:paraId="7361C60C" w14:textId="77777777">
            <w:pPr>
              <w:pStyle w:val="DEUTextoobjeto"/>
              <w:rPr>
                <w:i/>
              </w:rPr>
            </w:pPr>
            <w:r w:rsidRPr="002B460A">
              <w:rPr>
                <w:i/>
              </w:rPr>
              <w:t>Product development</w:t>
            </w:r>
          </w:p>
          <w:p w:rsidRPr="002B460A" w:rsidR="001F55DA" w:rsidP="001F55DA" w:rsidRDefault="001F55DA" w14:paraId="08F79D58" w14:textId="77777777">
            <w:pPr>
              <w:pStyle w:val="DEUTextoobjeto"/>
            </w:pPr>
          </w:p>
          <w:p w:rsidRPr="002B460A" w:rsidR="001F55DA" w:rsidP="001F55DA" w:rsidRDefault="001F55DA" w14:paraId="79789B39" w14:textId="3BA355AB">
            <w:pPr>
              <w:pStyle w:val="DEUTextoobjeto"/>
            </w:pPr>
            <w:r w:rsidRPr="002B460A">
              <w:t>a) Number of deliverables produced</w:t>
            </w: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1F55DA" w:rsidP="001F55DA" w:rsidRDefault="001F55DA" w14:paraId="1772D12A" w14:textId="59924E95">
            <w:pPr>
              <w:pStyle w:val="DEUTextoobjeto"/>
            </w:pPr>
            <w:r w:rsidRPr="002B460A">
              <w:t xml:space="preserve">1 Template elaboration </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1F55DA" w:rsidP="001F55DA" w:rsidRDefault="001F55DA" w14:paraId="2ACF001E" w14:textId="77777777">
            <w:pPr>
              <w:pStyle w:val="DEUTextoobjeto"/>
              <w:rPr>
                <w:i/>
              </w:rPr>
            </w:pPr>
            <w:r w:rsidRPr="002B460A">
              <w:rPr>
                <w:i/>
              </w:rPr>
              <w:t>Method:</w:t>
            </w:r>
          </w:p>
          <w:p w:rsidRPr="002B460A" w:rsidR="001F55DA" w:rsidP="001F55DA" w:rsidRDefault="001F55DA" w14:paraId="624439CA" w14:textId="77777777">
            <w:pPr>
              <w:pStyle w:val="DEUTextoobjeto"/>
              <w:rPr>
                <w:i/>
              </w:rPr>
            </w:pPr>
            <w:r w:rsidRPr="002B460A">
              <w:rPr>
                <w:color w:val="000000"/>
              </w:rPr>
              <w:t>This activity will be carried out as an anticipated part of activity 4.2. Criteria for mitigation of climate change are those mainly valued as energy efficiency of cold storages, as well as the stability of the network and the potential incorporation of renewable energies in a limited connection typology in activity 5.1.</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1F55DA" w:rsidP="001F55DA" w:rsidRDefault="001F55DA" w14:paraId="6E69F1BE" w14:textId="77777777">
            <w:pPr>
              <w:pStyle w:val="DEUTextoobjeto"/>
            </w:pPr>
            <w:r w:rsidRPr="002B460A">
              <w:t>This will serve as an input of the final product and will be presented in progress meetings.</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Pr="002B460A" w:rsidR="001F55DA" w:rsidP="001F55DA" w:rsidRDefault="002E6DDA" w14:paraId="5BB8944A" w14:textId="237D1CE7">
            <w:pPr>
              <w:pStyle w:val="DEUTextoobjeto"/>
            </w:pPr>
            <w:r w:rsidRPr="001F55DA">
              <w:t>Not carried out</w:t>
            </w:r>
          </w:p>
        </w:tc>
      </w:tr>
      <w:tr w:rsidRPr="002B460A" w:rsidR="001F55DA" w:rsidTr="1E6BD54B" w14:paraId="18BECDCD" w14:textId="531DB805">
        <w:trPr>
          <w:trHeight w:val="170"/>
        </w:trPr>
        <w:tc>
          <w:tcPr>
            <w:cnfStyle w:val="000000000000" w:firstRow="0" w:lastRow="0" w:firstColumn="0" w:lastColumn="0" w:oddVBand="0" w:evenVBand="0" w:oddHBand="0" w:evenHBand="0" w:firstRowFirstColumn="0" w:firstRowLastColumn="0" w:lastRowFirstColumn="0" w:lastRowLastColumn="0"/>
            <w:tcW w:w="729" w:type="pct"/>
            <w:vMerge w:val="restart"/>
            <w:shd w:val="clear" w:color="auto" w:fill="C9E1F4" w:themeFill="accent1" w:themeFillTint="33"/>
            <w:tcMar/>
          </w:tcPr>
          <w:p w:rsidRPr="00C668A6" w:rsidR="001F55DA" w:rsidP="001F55DA" w:rsidRDefault="001F55DA" w14:paraId="567958AD" w14:textId="6D353632">
            <w:pPr>
              <w:pStyle w:val="DEUTextoobjeto"/>
              <w:rPr>
                <w:b/>
                <w:bCs/>
                <w:color w:val="000000"/>
              </w:rPr>
            </w:pPr>
            <w:r w:rsidRPr="00C668A6">
              <w:rPr>
                <w:b/>
                <w:bCs/>
                <w:color w:val="000000"/>
              </w:rPr>
              <w:lastRenderedPageBreak/>
              <w:t xml:space="preserve">Output 5: Establish a framework of requirements, capacity and loads of renewable energy systems, organic waste and water management </w:t>
            </w:r>
          </w:p>
        </w:tc>
        <w:tc>
          <w:tcPr>
            <w:cnfStyle w:val="000000000000" w:firstRow="0" w:lastRow="0" w:firstColumn="0" w:lastColumn="0" w:oddVBand="0" w:evenVBand="0" w:oddHBand="0" w:evenHBand="0" w:firstRowFirstColumn="0" w:firstRowLastColumn="0" w:lastRowFirstColumn="0" w:lastRowLastColumn="0"/>
            <w:tcW w:w="800" w:type="pct"/>
            <w:shd w:val="clear" w:color="auto" w:fill="C9E1F4" w:themeFill="accent1" w:themeFillTint="33"/>
            <w:tcMar/>
          </w:tcPr>
          <w:p w:rsidRPr="002B460A" w:rsidR="001F55DA" w:rsidP="001F55DA" w:rsidRDefault="001F55DA" w14:paraId="084BD77E" w14:textId="77777777">
            <w:pPr>
              <w:pStyle w:val="DEUTextoobjeto"/>
              <w:rPr>
                <w:i/>
              </w:rPr>
            </w:pPr>
            <w:r w:rsidRPr="002B460A">
              <w:rPr>
                <w:i/>
              </w:rPr>
              <w:t>Product presentation</w:t>
            </w:r>
          </w:p>
          <w:p w:rsidRPr="002B460A" w:rsidR="001F55DA" w:rsidP="001F55DA" w:rsidRDefault="001F55DA" w14:paraId="6096ACCD" w14:textId="77777777">
            <w:pPr>
              <w:pStyle w:val="DEUTextoobjeto"/>
            </w:pPr>
          </w:p>
          <w:p w:rsidRPr="002B460A" w:rsidR="001F55DA" w:rsidP="001F55DA" w:rsidRDefault="001F55DA" w14:paraId="0F701EE0" w14:textId="77777777">
            <w:pPr>
              <w:pStyle w:val="DEUTextoobjeto"/>
            </w:pPr>
            <w:r w:rsidRPr="002B460A">
              <w:t>a) Number of deliverables produced in this output</w:t>
            </w:r>
          </w:p>
          <w:p w:rsidRPr="002B460A" w:rsidR="001F55DA" w:rsidP="001F55DA" w:rsidRDefault="001F55DA" w14:paraId="5B5D2827" w14:textId="77777777">
            <w:pPr>
              <w:pStyle w:val="DEUTextoobjeto"/>
              <w:rPr>
                <w:u w:val="single"/>
              </w:rPr>
            </w:pPr>
          </w:p>
          <w:p w:rsidRPr="002B460A" w:rsidR="001F55DA" w:rsidP="001F55DA" w:rsidRDefault="001F55DA" w14:paraId="1FDA4386" w14:textId="77777777">
            <w:pPr>
              <w:pStyle w:val="DEUTextoobjeto"/>
              <w:rPr>
                <w:color w:val="000000"/>
              </w:rPr>
            </w:pPr>
            <w:r w:rsidRPr="002B460A">
              <w:rPr>
                <w:color w:val="000000"/>
              </w:rPr>
              <w:t>Number of tools and technical documents reinforced, revised or developed</w:t>
            </w:r>
          </w:p>
          <w:p w:rsidRPr="002B460A" w:rsidR="001F55DA" w:rsidP="001F55DA" w:rsidRDefault="001F55DA" w14:paraId="135D3FFA" w14:textId="77777777">
            <w:pPr>
              <w:pStyle w:val="DEUTextoobjeto"/>
            </w:pPr>
          </w:p>
          <w:p w:rsidRPr="002B460A" w:rsidR="001F55DA" w:rsidP="001F55DA" w:rsidRDefault="001F55DA" w14:paraId="7B6C1A8E" w14:textId="77777777">
            <w:pPr>
              <w:pStyle w:val="DEUTextoobjeto"/>
              <w:rPr>
                <w:color w:val="000000"/>
              </w:rPr>
            </w:pPr>
            <w:r w:rsidRPr="002B460A">
              <w:rPr>
                <w:color w:val="000000"/>
              </w:rPr>
              <w:t>Number of other information materials strengthened, revised, or created</w:t>
            </w:r>
          </w:p>
          <w:p w:rsidRPr="002B460A" w:rsidR="001F55DA" w:rsidP="001F55DA" w:rsidRDefault="001F55DA" w14:paraId="7D43B763" w14:textId="77777777">
            <w:pPr>
              <w:pStyle w:val="DEUTextoobjeto"/>
            </w:pPr>
          </w:p>
          <w:p w:rsidRPr="002B460A" w:rsidR="001F55DA" w:rsidP="001F55DA" w:rsidRDefault="001F55DA" w14:paraId="29DF5045" w14:textId="77777777">
            <w:pPr>
              <w:pStyle w:val="DEUTextoobjeto"/>
            </w:pPr>
            <w:r w:rsidRPr="002B460A">
              <w:t>b) Number of presentation meetings</w:t>
            </w:r>
          </w:p>
          <w:p w:rsidRPr="002B460A" w:rsidR="001F55DA" w:rsidP="001F55DA" w:rsidRDefault="001F55DA" w14:paraId="771731EB" w14:textId="77777777">
            <w:pPr>
              <w:pStyle w:val="DEUTextoobjeto"/>
            </w:pPr>
          </w:p>
          <w:p w:rsidRPr="006A2136" w:rsidR="001F55DA" w:rsidP="001F55DA" w:rsidRDefault="001F55DA" w14:paraId="5017110C" w14:textId="718558B5">
            <w:pPr>
              <w:pStyle w:val="DEUTextoobjeto"/>
              <w:rPr>
                <w:i/>
              </w:rPr>
            </w:pPr>
            <w:r w:rsidRPr="002B460A">
              <w:rPr>
                <w:color w:val="000000"/>
              </w:rPr>
              <w:t>c) Total number of policies, strategies, plans, laws, agreements, or regulations supported by the assistance (both adaptation and mitigation related)</w:t>
            </w:r>
          </w:p>
        </w:tc>
        <w:tc>
          <w:tcPr>
            <w:cnfStyle w:val="000000000000" w:firstRow="0" w:lastRow="0" w:firstColumn="0" w:lastColumn="0" w:oddVBand="0" w:evenVBand="0" w:oddHBand="0" w:evenHBand="0" w:firstRowFirstColumn="0" w:firstRowLastColumn="0" w:lastRowFirstColumn="0" w:lastRowLastColumn="0"/>
            <w:tcW w:w="792" w:type="pct"/>
            <w:shd w:val="clear" w:color="auto" w:fill="C9E1F4" w:themeFill="accent1" w:themeFillTint="33"/>
            <w:tcMar/>
          </w:tcPr>
          <w:p w:rsidRPr="002B460A" w:rsidR="001F55DA" w:rsidP="001F55DA" w:rsidRDefault="001F55DA" w14:paraId="2DF1C6E8" w14:textId="77777777">
            <w:pPr>
              <w:pStyle w:val="DEUTextoobjeto"/>
              <w:rPr>
                <w:u w:val="single"/>
              </w:rPr>
            </w:pPr>
            <w:r w:rsidRPr="002B460A">
              <w:rPr>
                <w:u w:val="single"/>
              </w:rPr>
              <w:t>Total: 3 deliverables</w:t>
            </w:r>
          </w:p>
          <w:p w:rsidRPr="002B460A" w:rsidR="001F55DA" w:rsidP="001F55DA" w:rsidRDefault="001F55DA" w14:paraId="2F686EC0" w14:textId="77777777">
            <w:pPr>
              <w:pStyle w:val="DEUTextoobjeto"/>
            </w:pPr>
          </w:p>
          <w:p w:rsidRPr="002B460A" w:rsidR="001F55DA" w:rsidP="001F55DA" w:rsidRDefault="001F55DA" w14:paraId="546D85A1" w14:textId="77777777">
            <w:pPr>
              <w:pStyle w:val="DEUTextoobjeto"/>
              <w:rPr>
                <w:color w:val="000000"/>
              </w:rPr>
            </w:pPr>
            <w:r w:rsidRPr="002B460A">
              <w:rPr>
                <w:color w:val="000000"/>
              </w:rPr>
              <w:t>1 Set up a framework of renewable energy sources, capacity and loads of the renewable energy systems</w:t>
            </w:r>
          </w:p>
          <w:p w:rsidRPr="002B460A" w:rsidR="001F55DA" w:rsidP="001F55DA" w:rsidRDefault="001F55DA" w14:paraId="08AC4F14" w14:textId="77777777">
            <w:pPr>
              <w:pStyle w:val="DEUTextoobjeto"/>
            </w:pPr>
            <w:r w:rsidRPr="002B460A">
              <w:t>1 Set up a framework of organic waste produce, recyclable materials, and waste management.</w:t>
            </w:r>
          </w:p>
          <w:p w:rsidRPr="002B460A" w:rsidR="001F55DA" w:rsidP="001F55DA" w:rsidRDefault="001F55DA" w14:paraId="556260B8" w14:textId="77777777">
            <w:pPr>
              <w:pStyle w:val="DEUTextoobjeto"/>
              <w:rPr>
                <w:color w:val="000000"/>
              </w:rPr>
            </w:pPr>
          </w:p>
          <w:p w:rsidRPr="002B460A" w:rsidR="001F55DA" w:rsidP="001F55DA" w:rsidRDefault="001F55DA" w14:paraId="3A25645C" w14:textId="77777777">
            <w:pPr>
              <w:pStyle w:val="DEUTextoobjeto"/>
              <w:rPr>
                <w:color w:val="000000"/>
              </w:rPr>
            </w:pPr>
            <w:r w:rsidRPr="002B460A">
              <w:rPr>
                <w:color w:val="000000"/>
              </w:rPr>
              <w:t>1 Set up a framework of water management, water supply and wastewater treatment (e.g., grey water reuse).</w:t>
            </w:r>
          </w:p>
          <w:p w:rsidRPr="002B460A" w:rsidR="001F55DA" w:rsidP="001F55DA" w:rsidRDefault="001F55DA" w14:paraId="4787FE61" w14:textId="77777777">
            <w:pPr>
              <w:pStyle w:val="DEUTextoobjeto"/>
              <w:rPr>
                <w:color w:val="000000"/>
              </w:rPr>
            </w:pPr>
          </w:p>
          <w:p w:rsidRPr="002B460A" w:rsidR="001F55DA" w:rsidP="001F55DA" w:rsidRDefault="001F55DA" w14:paraId="4736AABA" w14:textId="77777777">
            <w:pPr>
              <w:pStyle w:val="DEUTextoobjeto"/>
              <w:rPr>
                <w:u w:val="single"/>
              </w:rPr>
            </w:pPr>
            <w:r w:rsidRPr="002B460A">
              <w:rPr>
                <w:u w:val="single"/>
              </w:rPr>
              <w:t>1 presentation meeting carried out</w:t>
            </w:r>
          </w:p>
          <w:p w:rsidRPr="002B460A" w:rsidR="001F55DA" w:rsidP="001F55DA" w:rsidRDefault="001F55DA" w14:paraId="17407318" w14:textId="77777777">
            <w:pPr>
              <w:pStyle w:val="DEUTextoobjeto"/>
              <w:rPr>
                <w:color w:val="000000"/>
              </w:rPr>
            </w:pPr>
          </w:p>
          <w:p w:rsidRPr="006A2136" w:rsidR="001F55DA" w:rsidP="001F55DA" w:rsidRDefault="001F55DA" w14:paraId="2782EC77" w14:textId="095DE0CA">
            <w:pPr>
              <w:pStyle w:val="DEUTextoobjeto"/>
              <w:rPr>
                <w:i/>
                <w:u w:val="single"/>
              </w:rPr>
            </w:pPr>
            <w:r w:rsidRPr="002B460A">
              <w:rPr>
                <w:u w:val="single"/>
              </w:rPr>
              <w:t xml:space="preserve">2 </w:t>
            </w:r>
            <w:r w:rsidRPr="002B460A">
              <w:rPr>
                <w:color w:val="000000"/>
                <w:u w:val="single"/>
              </w:rPr>
              <w:t>policies, strategies, plans, laws, agreements, or regulations supported by the assistance</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C9E1F4" w:themeFill="accent1" w:themeFillTint="33"/>
            <w:tcMar/>
          </w:tcPr>
          <w:p w:rsidRPr="002B460A" w:rsidR="001F55DA" w:rsidP="001F55DA" w:rsidRDefault="001F55DA" w14:paraId="64B66599" w14:textId="77777777">
            <w:pPr>
              <w:pStyle w:val="DEUTextoobjeto"/>
              <w:rPr>
                <w:i/>
              </w:rPr>
            </w:pPr>
            <w:r w:rsidRPr="002B460A">
              <w:rPr>
                <w:i/>
              </w:rPr>
              <w:t>Method:</w:t>
            </w:r>
          </w:p>
          <w:p w:rsidRPr="002B460A" w:rsidR="001F55DA" w:rsidP="001F55DA" w:rsidRDefault="001F55DA" w14:paraId="44648CA7" w14:textId="77777777">
            <w:pPr>
              <w:pStyle w:val="DEUTextoobjeto"/>
            </w:pPr>
            <w:r w:rsidRPr="002B460A">
              <w:t>Prepare report from research, consultation and information systematization and analysis. Conduct a quality control process and send for counterpart revision and comments.</w:t>
            </w:r>
          </w:p>
          <w:p w:rsidRPr="002B460A" w:rsidR="001F55DA" w:rsidP="001F55DA" w:rsidRDefault="001F55DA" w14:paraId="6074B5FD" w14:textId="77777777">
            <w:pPr>
              <w:pStyle w:val="DEUTextoobjeto"/>
            </w:pPr>
            <w:r w:rsidRPr="002B460A">
              <w:t>Prepare a ppt presentation and record any suggestions and feedback to be considered.</w:t>
            </w:r>
          </w:p>
          <w:p w:rsidRPr="002B460A" w:rsidR="001F55DA" w:rsidP="001F55DA" w:rsidRDefault="001F55DA" w14:paraId="78768426" w14:textId="77777777">
            <w:pPr>
              <w:pStyle w:val="DEUTextoobjeto"/>
            </w:pPr>
          </w:p>
          <w:p w:rsidRPr="002B460A" w:rsidR="001F55DA" w:rsidP="001F55DA" w:rsidRDefault="001F55DA" w14:paraId="75B88C74" w14:textId="77777777">
            <w:pPr>
              <w:pStyle w:val="DEUTextoobjeto"/>
              <w:rPr>
                <w:i/>
              </w:rPr>
            </w:pPr>
            <w:r w:rsidRPr="002B460A">
              <w:rPr>
                <w:i/>
              </w:rPr>
              <w:t>Frequency:</w:t>
            </w:r>
          </w:p>
          <w:p w:rsidRPr="006A2136" w:rsidR="001F55DA" w:rsidP="001F55DA" w:rsidRDefault="001F55DA" w14:paraId="1817118C" w14:textId="49C4437D">
            <w:pPr>
              <w:pStyle w:val="DEUTextoobjeto"/>
            </w:pPr>
            <w:r w:rsidRPr="002B460A">
              <w:t>At the end of product</w:t>
            </w:r>
          </w:p>
        </w:tc>
        <w:tc>
          <w:tcPr>
            <w:cnfStyle w:val="000000000000" w:firstRow="0" w:lastRow="0" w:firstColumn="0" w:lastColumn="0" w:oddVBand="0" w:evenVBand="0" w:oddHBand="0" w:evenHBand="0" w:firstRowFirstColumn="0" w:firstRowLastColumn="0" w:lastRowFirstColumn="0" w:lastRowLastColumn="0"/>
            <w:tcW w:w="739" w:type="pct"/>
            <w:shd w:val="clear" w:color="auto" w:fill="C9E1F4" w:themeFill="accent1" w:themeFillTint="33"/>
            <w:tcMar/>
          </w:tcPr>
          <w:p w:rsidRPr="002B460A" w:rsidR="001F55DA" w:rsidP="001F55DA" w:rsidRDefault="001F55DA" w14:paraId="4808E826" w14:textId="65C90E44">
            <w:pPr>
              <w:pStyle w:val="DEUTextoobjeto"/>
            </w:pPr>
            <w:r w:rsidRPr="002B460A">
              <w:t>The CTCN review will be considered to coordinate the presentation of the product to the customer. There is a minute’s format that must be completed at the end of each meeting with their respective attendance sheet.</w:t>
            </w:r>
          </w:p>
        </w:tc>
        <w:tc>
          <w:tcPr>
            <w:cnfStyle w:val="000000000000" w:firstRow="0" w:lastRow="0" w:firstColumn="0" w:lastColumn="0" w:oddVBand="0" w:evenVBand="0" w:oddHBand="0" w:evenHBand="0" w:firstRowFirstColumn="0" w:firstRowLastColumn="0" w:lastRowFirstColumn="0" w:lastRowLastColumn="0"/>
            <w:tcW w:w="673" w:type="pct"/>
            <w:shd w:val="clear" w:color="auto" w:fill="C9E1F4" w:themeFill="accent1" w:themeFillTint="33"/>
            <w:tcMar/>
          </w:tcPr>
          <w:p w:rsidRPr="00E058C0" w:rsidR="001F55DA" w:rsidP="001F55DA" w:rsidRDefault="001F55DA" w14:paraId="276EB863" w14:textId="5DA4754C">
            <w:pPr>
              <w:pStyle w:val="DEUTextoobjeto"/>
              <w:rPr>
                <w:u w:val="single"/>
              </w:rPr>
            </w:pPr>
            <w:r w:rsidRPr="00E058C0">
              <w:rPr>
                <w:u w:val="single"/>
              </w:rPr>
              <w:t>1 deliverable</w:t>
            </w:r>
            <w:r>
              <w:rPr>
                <w:u w:val="single"/>
              </w:rPr>
              <w:t>:</w:t>
            </w:r>
          </w:p>
          <w:p w:rsidRPr="009373E5" w:rsidR="001F55DA" w:rsidP="001F55DA" w:rsidRDefault="001F55DA" w14:paraId="62A5C4DD" w14:textId="2C02DFEC">
            <w:pPr>
              <w:pStyle w:val="DEUTextoobjeto"/>
              <w:rPr>
                <w:color w:val="000000"/>
              </w:rPr>
            </w:pPr>
            <w:r>
              <w:t xml:space="preserve">Framework report </w:t>
            </w:r>
            <w:r w:rsidRPr="002B460A">
              <w:rPr>
                <w:color w:val="000000"/>
              </w:rPr>
              <w:t>of renewable energy sources, capacity and loads of the renewable energy systems</w:t>
            </w:r>
            <w:r>
              <w:rPr>
                <w:color w:val="000000"/>
              </w:rPr>
              <w:t xml:space="preserve">, </w:t>
            </w:r>
            <w:r w:rsidRPr="002B460A">
              <w:t>organic waste produce, recyclable materials, and waste management</w:t>
            </w:r>
          </w:p>
          <w:p w:rsidR="009373E5" w:rsidP="009373E5" w:rsidRDefault="009373E5" w14:paraId="4BE47CC9" w14:textId="77777777">
            <w:pPr>
              <w:pStyle w:val="DEUTextoobjeto"/>
            </w:pPr>
            <w:r w:rsidRPr="002B460A">
              <w:t>1 Needs assessment report with applicable solutions to meet them</w:t>
            </w:r>
          </w:p>
          <w:p w:rsidR="001F55DA" w:rsidP="001F55DA" w:rsidRDefault="001F55DA" w14:paraId="62A2D470" w14:textId="77777777">
            <w:pPr>
              <w:pStyle w:val="DEUTextoobjeto"/>
            </w:pPr>
          </w:p>
          <w:p w:rsidRPr="002B460A" w:rsidR="001F55DA" w:rsidP="001F55DA" w:rsidRDefault="001F55DA" w14:paraId="36296931" w14:textId="609AF8F6">
            <w:pPr>
              <w:pStyle w:val="DEUTextoobjeto"/>
            </w:pPr>
          </w:p>
        </w:tc>
      </w:tr>
      <w:tr w:rsidRPr="002B460A" w:rsidR="001F55DA" w:rsidTr="1E6BD54B" w14:paraId="2F871179" w14:textId="6DB53A50">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vMerge/>
            <w:tcMar/>
          </w:tcPr>
          <w:p w:rsidRPr="002B460A" w:rsidR="001F55DA" w:rsidP="001F55DA" w:rsidRDefault="001F55DA" w14:paraId="6AE9FCB3"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800" w:type="pct"/>
            <w:tcMar/>
          </w:tcPr>
          <w:p w:rsidRPr="002B460A" w:rsidR="001F55DA" w:rsidP="001F55DA" w:rsidRDefault="001F55DA" w14:paraId="2D9046F4" w14:textId="77777777">
            <w:pPr>
              <w:pStyle w:val="DEUTextoobjeto"/>
              <w:rPr>
                <w:i/>
              </w:rPr>
            </w:pPr>
            <w:r w:rsidRPr="002B460A">
              <w:rPr>
                <w:i/>
              </w:rPr>
              <w:t>Progress meetings</w:t>
            </w:r>
          </w:p>
          <w:p w:rsidRPr="002B460A" w:rsidR="001F55DA" w:rsidP="001F55DA" w:rsidRDefault="001F55DA" w14:paraId="12FED616" w14:textId="77777777">
            <w:pPr>
              <w:pStyle w:val="DEUTextoobjeto"/>
            </w:pPr>
          </w:p>
          <w:p w:rsidRPr="002B460A" w:rsidR="001F55DA" w:rsidP="001F55DA" w:rsidRDefault="001F55DA" w14:paraId="5567BC7E" w14:textId="77777777">
            <w:pPr>
              <w:pStyle w:val="DEUTextoobjeto"/>
            </w:pPr>
            <w:r w:rsidRPr="002B460A">
              <w:t xml:space="preserve">a) Number of TA progress meetings with the NDE and focal point </w:t>
            </w:r>
          </w:p>
          <w:p w:rsidRPr="002B460A" w:rsidR="001F55DA" w:rsidP="001F55DA" w:rsidRDefault="001F55DA" w14:paraId="07B717F3" w14:textId="77777777">
            <w:pPr>
              <w:pStyle w:val="DEUTextoobjeto"/>
            </w:pPr>
          </w:p>
          <w:p w:rsidRPr="006A2136" w:rsidR="001F55DA" w:rsidP="001F55DA" w:rsidRDefault="001F55DA" w14:paraId="2C419C4F" w14:textId="23A901DB">
            <w:pPr>
              <w:pStyle w:val="DEUTextoobjeto"/>
            </w:pPr>
            <w:r w:rsidRPr="002B460A">
              <w:lastRenderedPageBreak/>
              <w:t>b) Number of other information materials strengthened, revised, or created</w:t>
            </w:r>
          </w:p>
        </w:tc>
        <w:tc>
          <w:tcPr>
            <w:cnfStyle w:val="000000000000" w:firstRow="0" w:lastRow="0" w:firstColumn="0" w:lastColumn="0" w:oddVBand="0" w:evenVBand="0" w:oddHBand="0" w:evenHBand="0" w:firstRowFirstColumn="0" w:firstRowLastColumn="0" w:lastRowFirstColumn="0" w:lastRowLastColumn="0"/>
            <w:tcW w:w="792" w:type="pct"/>
            <w:tcMar/>
          </w:tcPr>
          <w:p w:rsidRPr="002B460A" w:rsidR="001F55DA" w:rsidP="001F55DA" w:rsidRDefault="001F55DA" w14:paraId="6C1655DE" w14:textId="77777777">
            <w:pPr>
              <w:pStyle w:val="DEUTextoobjeto"/>
              <w:rPr>
                <w:u w:val="single"/>
              </w:rPr>
            </w:pPr>
            <w:r w:rsidRPr="002B460A">
              <w:rPr>
                <w:u w:val="single"/>
              </w:rPr>
              <w:lastRenderedPageBreak/>
              <w:t>Total: 1 progress meetings</w:t>
            </w:r>
          </w:p>
          <w:p w:rsidRPr="002B460A" w:rsidR="001F55DA" w:rsidP="001F55DA" w:rsidRDefault="001F55DA" w14:paraId="2FE91751" w14:textId="77777777">
            <w:pPr>
              <w:pStyle w:val="DEUTextoobjeto"/>
              <w:rPr>
                <w:u w:val="single"/>
              </w:rPr>
            </w:pPr>
          </w:p>
          <w:p w:rsidRPr="002B460A" w:rsidR="001F55DA" w:rsidP="001F55DA" w:rsidRDefault="001F55DA" w14:paraId="1C304709" w14:textId="77777777">
            <w:pPr>
              <w:pStyle w:val="DEUTextoobjeto"/>
            </w:pPr>
            <w:r w:rsidRPr="002B460A">
              <w:t>1 progress meeting with the ministers’ present preliminary result and get feedback</w:t>
            </w:r>
          </w:p>
          <w:p w:rsidRPr="002B460A" w:rsidR="001F55DA" w:rsidP="001F55DA" w:rsidRDefault="001F55DA" w14:paraId="0321D820" w14:textId="77777777">
            <w:pPr>
              <w:pStyle w:val="DEUTextoobjeto"/>
            </w:pPr>
            <w:r w:rsidRPr="002B460A">
              <w:lastRenderedPageBreak/>
              <w:t>1 information materials created: Power point (1 per progress meeting)</w:t>
            </w:r>
          </w:p>
          <w:p w:rsidRPr="002B460A" w:rsidR="001F55DA" w:rsidP="001F55DA" w:rsidRDefault="001F55DA" w14:paraId="446CEB69" w14:textId="77777777">
            <w:pPr>
              <w:pStyle w:val="DEUTextoobjeto"/>
              <w:rPr>
                <w:color w:val="000000"/>
              </w:rPr>
            </w:pPr>
            <w:r w:rsidRPr="002B460A">
              <w:t>1 Minute of the meeting, including the participant list.</w:t>
            </w:r>
          </w:p>
        </w:tc>
        <w:tc>
          <w:tcPr>
            <w:cnfStyle w:val="000000000000" w:firstRow="0" w:lastRow="0" w:firstColumn="0" w:lastColumn="0" w:oddVBand="0" w:evenVBand="0" w:oddHBand="0" w:evenHBand="0" w:firstRowFirstColumn="0" w:firstRowLastColumn="0" w:lastRowFirstColumn="0" w:lastRowLastColumn="0"/>
            <w:tcW w:w="1267" w:type="pct"/>
            <w:tcMar/>
          </w:tcPr>
          <w:p w:rsidRPr="002B460A" w:rsidR="001F55DA" w:rsidP="001F55DA" w:rsidRDefault="001F55DA" w14:paraId="2190064C" w14:textId="77777777">
            <w:pPr>
              <w:pStyle w:val="DEUTextoobjeto"/>
              <w:rPr>
                <w:i/>
              </w:rPr>
            </w:pPr>
            <w:r w:rsidRPr="002B460A">
              <w:rPr>
                <w:i/>
              </w:rPr>
              <w:lastRenderedPageBreak/>
              <w:t xml:space="preserve">Method: </w:t>
            </w:r>
          </w:p>
          <w:p w:rsidRPr="002B460A" w:rsidR="001F55DA" w:rsidP="001F55DA" w:rsidRDefault="001F55DA" w14:paraId="2D4E5259" w14:textId="77777777">
            <w:pPr>
              <w:pStyle w:val="DEUTextoobjeto"/>
            </w:pPr>
            <w:r w:rsidRPr="002B460A">
              <w:t>Communication of the agenda to the participants and Ppt presentation preparation for the meeting</w:t>
            </w:r>
          </w:p>
          <w:p w:rsidRPr="002B460A" w:rsidR="001F55DA" w:rsidP="001F55DA" w:rsidRDefault="001F55DA" w14:paraId="30B9F7C6" w14:textId="77777777">
            <w:pPr>
              <w:pStyle w:val="DEUTextoobjeto"/>
            </w:pPr>
            <w:r w:rsidRPr="002B460A">
              <w:t>Recording of minutes and attendance lists at all technical assistance meetings.</w:t>
            </w:r>
          </w:p>
          <w:p w:rsidRPr="002B460A" w:rsidR="001F55DA" w:rsidP="001F55DA" w:rsidRDefault="001F55DA" w14:paraId="69633FCB" w14:textId="77777777">
            <w:pPr>
              <w:pStyle w:val="DEUTextoobjeto"/>
            </w:pPr>
          </w:p>
          <w:p w:rsidRPr="002B460A" w:rsidR="001F55DA" w:rsidP="001F55DA" w:rsidRDefault="001F55DA" w14:paraId="1F9338EC" w14:textId="77777777">
            <w:pPr>
              <w:pStyle w:val="DEUTextoobjeto"/>
              <w:rPr>
                <w:i/>
              </w:rPr>
            </w:pPr>
            <w:r w:rsidRPr="002B460A">
              <w:rPr>
                <w:i/>
              </w:rPr>
              <w:lastRenderedPageBreak/>
              <w:t xml:space="preserve">Frequency: </w:t>
            </w:r>
          </w:p>
          <w:p w:rsidRPr="002B460A" w:rsidR="001F55DA" w:rsidP="001F55DA" w:rsidRDefault="001F55DA" w14:paraId="6DFB77F8" w14:textId="77777777">
            <w:pPr>
              <w:pStyle w:val="DEUTextoobjeto"/>
              <w:rPr>
                <w:i/>
                <w:color w:val="000000"/>
              </w:rPr>
            </w:pPr>
            <w:r w:rsidRPr="002B460A">
              <w:t>Every two weeks, except when there is a presentation meeting</w:t>
            </w:r>
          </w:p>
        </w:tc>
        <w:tc>
          <w:tcPr>
            <w:cnfStyle w:val="000000000000" w:firstRow="0" w:lastRow="0" w:firstColumn="0" w:lastColumn="0" w:oddVBand="0" w:evenVBand="0" w:oddHBand="0" w:evenHBand="0" w:firstRowFirstColumn="0" w:firstRowLastColumn="0" w:lastRowFirstColumn="0" w:lastRowLastColumn="0"/>
            <w:tcW w:w="739" w:type="pct"/>
            <w:tcMar/>
          </w:tcPr>
          <w:p w:rsidRPr="002B460A" w:rsidR="001F55DA" w:rsidP="001F55DA" w:rsidRDefault="001F55DA" w14:paraId="633654CF" w14:textId="77777777">
            <w:pPr>
              <w:pStyle w:val="DEUTextoobjeto"/>
            </w:pPr>
            <w:r w:rsidRPr="002B460A">
              <w:lastRenderedPageBreak/>
              <w:t>There is a minute format which must be completed at the end of each meeting with its respective attendance sheet.</w:t>
            </w:r>
          </w:p>
          <w:p w:rsidRPr="002B460A" w:rsidR="001F55DA" w:rsidP="001F55DA" w:rsidRDefault="001F55DA" w14:paraId="366082CF" w14:textId="77777777">
            <w:pPr>
              <w:pStyle w:val="DEUTextoobjeto"/>
              <w:rPr>
                <w:color w:val="000000"/>
              </w:rPr>
            </w:pPr>
            <w:r w:rsidRPr="002B460A">
              <w:lastRenderedPageBreak/>
              <w:t>Agenda of these meetings will be established according to need, with the purpose of validating approaches, presenting, and gathering feedback on progress, coordination, etc.</w:t>
            </w:r>
          </w:p>
        </w:tc>
        <w:tc>
          <w:tcPr>
            <w:cnfStyle w:val="000000000000" w:firstRow="0" w:lastRow="0" w:firstColumn="0" w:lastColumn="0" w:oddVBand="0" w:evenVBand="0" w:oddHBand="0" w:evenHBand="0" w:firstRowFirstColumn="0" w:firstRowLastColumn="0" w:lastRowFirstColumn="0" w:lastRowLastColumn="0"/>
            <w:tcW w:w="673" w:type="pct"/>
            <w:tcMar/>
          </w:tcPr>
          <w:p w:rsidRPr="002B460A" w:rsidR="001F55DA" w:rsidP="001F55DA" w:rsidRDefault="009373E5" w14:paraId="5C8B1422" w14:textId="2A435BCA">
            <w:pPr>
              <w:pStyle w:val="DEUTextoobjeto"/>
            </w:pPr>
            <w:r w:rsidRPr="001F55DA">
              <w:lastRenderedPageBreak/>
              <w:t>Not carried out</w:t>
            </w:r>
          </w:p>
        </w:tc>
      </w:tr>
      <w:tr w:rsidRPr="002B460A" w:rsidR="001F55DA" w:rsidTr="1E6BD54B" w14:paraId="54A881F6" w14:textId="5E904CF8">
        <w:trPr>
          <w:trHeight w:val="170"/>
        </w:trPr>
        <w:tc>
          <w:tcPr>
            <w:cnfStyle w:val="000000000000" w:firstRow="0" w:lastRow="0" w:firstColumn="0" w:lastColumn="0" w:oddVBand="0" w:evenVBand="0" w:oddHBand="0" w:evenHBand="0" w:firstRowFirstColumn="0" w:firstRowLastColumn="0" w:lastRowFirstColumn="0" w:lastRowLastColumn="0"/>
            <w:tcW w:w="729" w:type="pct"/>
            <w:vMerge w:val="restart"/>
            <w:shd w:val="clear" w:color="auto" w:fill="auto"/>
            <w:tcMar/>
          </w:tcPr>
          <w:p w:rsidRPr="002B460A" w:rsidR="001F55DA" w:rsidP="001F55DA" w:rsidRDefault="001F55DA" w14:paraId="4311D0C5" w14:textId="1E2DF56C">
            <w:pPr>
              <w:pStyle w:val="DEUTextoobjeto"/>
              <w:rPr>
                <w:color w:val="000000"/>
              </w:rPr>
            </w:pPr>
            <w:r w:rsidRPr="002B460A">
              <w:t>Activity 5.1: Set up a framework of renewable energy sources, capacity and loads of the renewable energy systems</w:t>
            </w: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1F55DA" w:rsidP="001F55DA" w:rsidRDefault="001F55DA" w14:paraId="1D82E452" w14:textId="77777777">
            <w:pPr>
              <w:pStyle w:val="DEUTextoobjeto"/>
              <w:rPr>
                <w:i/>
              </w:rPr>
            </w:pPr>
            <w:r w:rsidRPr="002B460A">
              <w:rPr>
                <w:i/>
              </w:rPr>
              <w:t>Product development</w:t>
            </w:r>
          </w:p>
          <w:p w:rsidRPr="002B460A" w:rsidR="001F55DA" w:rsidP="001F55DA" w:rsidRDefault="001F55DA" w14:paraId="417DCD98" w14:textId="77777777">
            <w:pPr>
              <w:pStyle w:val="DEUTextoobjeto"/>
            </w:pPr>
          </w:p>
          <w:p w:rsidRPr="002B460A" w:rsidR="001F55DA" w:rsidP="001F55DA" w:rsidRDefault="001F55DA" w14:paraId="124515B7" w14:textId="77777777">
            <w:pPr>
              <w:pStyle w:val="DEUTextoobjeto"/>
            </w:pPr>
            <w:r w:rsidRPr="002B460A">
              <w:t>a) Number of deliverables produced in this output</w:t>
            </w: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1F55DA" w:rsidP="001F55DA" w:rsidRDefault="001F55DA" w14:paraId="1CF54A36" w14:textId="77777777">
            <w:pPr>
              <w:pStyle w:val="DEUTextoobjeto"/>
            </w:pPr>
            <w:r w:rsidRPr="002B460A">
              <w:t xml:space="preserve">1 Elaboration of scene evaluation </w:t>
            </w:r>
          </w:p>
          <w:p w:rsidRPr="006A2136" w:rsidR="001F55DA" w:rsidP="001F55DA" w:rsidRDefault="001F55DA" w14:paraId="2668F4D9" w14:textId="13CC42DE">
            <w:pPr>
              <w:pStyle w:val="DEUTextoobjeto"/>
            </w:pPr>
            <w:r w:rsidRPr="002B460A">
              <w:t>1 guiding report on energy operating conditions</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1F55DA" w:rsidP="001F55DA" w:rsidRDefault="001F55DA" w14:paraId="63AED9DB" w14:textId="77777777">
            <w:pPr>
              <w:pStyle w:val="DEUTextoobjeto"/>
              <w:rPr>
                <w:i/>
              </w:rPr>
            </w:pPr>
            <w:r w:rsidRPr="002B460A">
              <w:rPr>
                <w:i/>
              </w:rPr>
              <w:t>Method:</w:t>
            </w:r>
          </w:p>
          <w:p w:rsidRPr="006A2136" w:rsidR="001F55DA" w:rsidP="001F55DA" w:rsidRDefault="001F55DA" w14:paraId="09217AB7" w14:textId="02898938">
            <w:pPr>
              <w:pStyle w:val="DEUTextoobjeto"/>
              <w:rPr>
                <w:color w:val="000000"/>
              </w:rPr>
            </w:pPr>
            <w:r w:rsidRPr="002B460A">
              <w:rPr>
                <w:color w:val="000000"/>
              </w:rPr>
              <w:t>The operating limits will be based on a report or guide of energy operating conditions. The scenarios for evaluation will consider local instrument to promote this kind of technologies and available conditions for the operation and maintenance of the technology.</w:t>
            </w:r>
            <w:r>
              <w:rPr>
                <w:color w:val="000000"/>
              </w:rPr>
              <w:t xml:space="preserve"> </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1F55DA" w:rsidP="001F55DA" w:rsidRDefault="001F55DA" w14:paraId="646D6AD6" w14:textId="77777777">
            <w:pPr>
              <w:pStyle w:val="DEUTextoobjeto"/>
            </w:pPr>
            <w:r w:rsidRPr="002B460A">
              <w:t>This will serve as an input of the final product and will be presented in progress meetings.</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001F55DA" w:rsidP="001F55DA" w:rsidRDefault="009373E5" w14:paraId="564746E8" w14:textId="77777777">
            <w:pPr>
              <w:pStyle w:val="DEUTextoobjeto"/>
            </w:pPr>
            <w:r>
              <w:t xml:space="preserve">1 </w:t>
            </w:r>
            <w:r w:rsidRPr="002B460A">
              <w:t>framework of renewable energy sources</w:t>
            </w:r>
            <w:r>
              <w:t xml:space="preserve">, </w:t>
            </w:r>
            <w:r w:rsidRPr="009373E5">
              <w:t>includes load modeling and preliminary engineering layouts</w:t>
            </w:r>
          </w:p>
          <w:p w:rsidRPr="002B460A" w:rsidR="009373E5" w:rsidP="001F55DA" w:rsidRDefault="009373E5" w14:paraId="60E5A028" w14:textId="30ECFAB5">
            <w:pPr>
              <w:pStyle w:val="DEUTextoobjeto"/>
            </w:pPr>
            <w:r w:rsidRPr="002B460A">
              <w:t>1 sheet</w:t>
            </w:r>
            <w:r>
              <w:t xml:space="preserve"> of the calculation’s energy supply</w:t>
            </w:r>
          </w:p>
        </w:tc>
      </w:tr>
      <w:tr w:rsidRPr="002B460A" w:rsidR="001F55DA" w:rsidTr="1E6BD54B" w14:paraId="5E77EAD7" w14:textId="643E051B">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vMerge/>
            <w:tcMar/>
          </w:tcPr>
          <w:p w:rsidRPr="002B460A" w:rsidR="001F55DA" w:rsidP="001F55DA" w:rsidRDefault="001F55DA" w14:paraId="5F8E9B9F"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1F55DA" w:rsidP="001F55DA" w:rsidRDefault="001F55DA" w14:paraId="7CF51A1E" w14:textId="77777777">
            <w:pPr>
              <w:pStyle w:val="DEUTextoobjeto"/>
              <w:rPr>
                <w:i/>
              </w:rPr>
            </w:pPr>
            <w:r w:rsidRPr="002B460A">
              <w:rPr>
                <w:i/>
              </w:rPr>
              <w:t>Progress meetings</w:t>
            </w:r>
          </w:p>
          <w:p w:rsidRPr="002B460A" w:rsidR="001F55DA" w:rsidP="001F55DA" w:rsidRDefault="001F55DA" w14:paraId="61F7FEA9" w14:textId="77777777">
            <w:pPr>
              <w:pStyle w:val="DEUTextoobjeto"/>
            </w:pPr>
          </w:p>
          <w:p w:rsidRPr="002B460A" w:rsidR="001F55DA" w:rsidP="001F55DA" w:rsidRDefault="001F55DA" w14:paraId="01F18CB7" w14:textId="77777777">
            <w:pPr>
              <w:pStyle w:val="DEUTextoobjeto"/>
            </w:pPr>
            <w:r w:rsidRPr="002B460A">
              <w:t xml:space="preserve">a) Number of TA progress meetings with the NDE and focal point </w:t>
            </w:r>
          </w:p>
          <w:p w:rsidRPr="002B460A" w:rsidR="001F55DA" w:rsidP="001F55DA" w:rsidRDefault="001F55DA" w14:paraId="2AAFEA80" w14:textId="77777777">
            <w:pPr>
              <w:pStyle w:val="DEUTextoobjeto"/>
            </w:pPr>
            <w:r w:rsidRPr="002B460A">
              <w:t>b) Number of other information materials strengthened, revised, or created</w:t>
            </w:r>
          </w:p>
          <w:p w:rsidRPr="002B460A" w:rsidR="001F55DA" w:rsidP="001F55DA" w:rsidRDefault="001F55DA" w14:paraId="39C3F5D0" w14:textId="77777777">
            <w:pPr>
              <w:pStyle w:val="DEUTextoobjeto"/>
              <w:rPr>
                <w:i/>
              </w:rPr>
            </w:pP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1F55DA" w:rsidP="001F55DA" w:rsidRDefault="001F55DA" w14:paraId="2DB9F7B8" w14:textId="77777777">
            <w:pPr>
              <w:pStyle w:val="DEUTextoobjeto"/>
              <w:rPr>
                <w:u w:val="single"/>
              </w:rPr>
            </w:pPr>
            <w:r w:rsidRPr="002B460A">
              <w:rPr>
                <w:u w:val="single"/>
              </w:rPr>
              <w:t>Total: 1 progress meeting</w:t>
            </w:r>
          </w:p>
          <w:p w:rsidRPr="002B460A" w:rsidR="001F55DA" w:rsidP="001F55DA" w:rsidRDefault="001F55DA" w14:paraId="52610870" w14:textId="77777777">
            <w:pPr>
              <w:pStyle w:val="DEUTextoobjeto"/>
              <w:rPr>
                <w:u w:val="single"/>
              </w:rPr>
            </w:pPr>
          </w:p>
          <w:p w:rsidRPr="002B460A" w:rsidR="001F55DA" w:rsidP="001F55DA" w:rsidRDefault="001F55DA" w14:paraId="6F8D8C2C" w14:textId="4FDA8A0F">
            <w:pPr>
              <w:pStyle w:val="DEUTextoobjeto"/>
            </w:pPr>
            <w:r w:rsidRPr="002B460A">
              <w:t>1 progress meeting with the ministers to present preliminary result and get feedback</w:t>
            </w:r>
          </w:p>
          <w:p w:rsidRPr="002B460A" w:rsidR="001F55DA" w:rsidP="001F55DA" w:rsidRDefault="001F55DA" w14:paraId="24476BDF" w14:textId="77777777">
            <w:pPr>
              <w:pStyle w:val="DEUTextoobjeto"/>
            </w:pPr>
            <w:r w:rsidRPr="002B460A">
              <w:t>1 information materials created: Power point (1 per progress meeting)</w:t>
            </w:r>
          </w:p>
          <w:p w:rsidRPr="002B460A" w:rsidR="001F55DA" w:rsidP="001F55DA" w:rsidRDefault="001F55DA" w14:paraId="63021576" w14:textId="77777777">
            <w:pPr>
              <w:pStyle w:val="DEUTextoobjeto"/>
              <w:rPr>
                <w:u w:val="single"/>
              </w:rPr>
            </w:pPr>
            <w:r w:rsidRPr="002B460A">
              <w:t>1 Minute of the meeting, including the participant list.</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1F55DA" w:rsidP="001F55DA" w:rsidRDefault="001F55DA" w14:paraId="61FE4CB2" w14:textId="77777777">
            <w:pPr>
              <w:pStyle w:val="DEUTextoobjeto"/>
              <w:rPr>
                <w:i/>
              </w:rPr>
            </w:pPr>
            <w:r w:rsidRPr="002B460A">
              <w:rPr>
                <w:i/>
              </w:rPr>
              <w:t xml:space="preserve">Method: </w:t>
            </w:r>
          </w:p>
          <w:p w:rsidRPr="002B460A" w:rsidR="001F55DA" w:rsidP="001F55DA" w:rsidRDefault="001F55DA" w14:paraId="73D13A07" w14:textId="77777777">
            <w:pPr>
              <w:pStyle w:val="DEUTextoobjeto"/>
            </w:pPr>
            <w:r w:rsidRPr="002B460A">
              <w:t>Communication of the agenda to the participants and Ppt presentation preparation for the meeting</w:t>
            </w:r>
          </w:p>
          <w:p w:rsidRPr="002B460A" w:rsidR="001F55DA" w:rsidP="001F55DA" w:rsidRDefault="001F55DA" w14:paraId="3CAC17ED" w14:textId="77777777">
            <w:pPr>
              <w:pStyle w:val="DEUTextoobjeto"/>
            </w:pPr>
            <w:r w:rsidRPr="002B460A">
              <w:t>Recording of minutes and attendance lists at all technical assistance meetings.</w:t>
            </w:r>
          </w:p>
          <w:p w:rsidRPr="002B460A" w:rsidR="001F55DA" w:rsidP="001F55DA" w:rsidRDefault="001F55DA" w14:paraId="311EC2D4" w14:textId="77777777">
            <w:pPr>
              <w:pStyle w:val="DEUTextoobjeto"/>
            </w:pPr>
          </w:p>
          <w:p w:rsidRPr="002B460A" w:rsidR="001F55DA" w:rsidP="001F55DA" w:rsidRDefault="001F55DA" w14:paraId="04250FCB" w14:textId="77777777">
            <w:pPr>
              <w:pStyle w:val="DEUTextoobjeto"/>
              <w:rPr>
                <w:i/>
              </w:rPr>
            </w:pPr>
            <w:r w:rsidRPr="002B460A">
              <w:rPr>
                <w:i/>
              </w:rPr>
              <w:t xml:space="preserve">Frequency: </w:t>
            </w:r>
          </w:p>
          <w:p w:rsidRPr="002B460A" w:rsidR="001F55DA" w:rsidP="001F55DA" w:rsidRDefault="001F55DA" w14:paraId="1CDB8AE2" w14:textId="77777777">
            <w:pPr>
              <w:pStyle w:val="DEUTextoobjeto"/>
              <w:rPr>
                <w:i/>
              </w:rPr>
            </w:pPr>
            <w:r w:rsidRPr="002B460A">
              <w:t>Every two weeks, except when there is a presentation meeting</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1F55DA" w:rsidP="001F55DA" w:rsidRDefault="001F55DA" w14:paraId="2D6BB30E" w14:textId="77777777">
            <w:pPr>
              <w:pStyle w:val="DEUTextoobjeto"/>
            </w:pPr>
            <w:r w:rsidRPr="002B460A">
              <w:t>There is a minute format which must be completed at the end of each meeting with its respective attendance sheet.</w:t>
            </w:r>
          </w:p>
          <w:p w:rsidRPr="002B460A" w:rsidR="001F55DA" w:rsidP="001F55DA" w:rsidRDefault="001F55DA" w14:paraId="17C0E758" w14:textId="77777777">
            <w:pPr>
              <w:pStyle w:val="DEUTextoobjeto"/>
            </w:pPr>
            <w:r w:rsidRPr="002B460A">
              <w:t xml:space="preserve">Agenda of these meetings will be established according to need, with the purpose of validating approaches, presenting, and gathering feedback on </w:t>
            </w:r>
            <w:r w:rsidRPr="002B460A">
              <w:lastRenderedPageBreak/>
              <w:t>progress, coordination, etc.</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Pr="002B460A" w:rsidR="001F55DA" w:rsidP="001F55DA" w:rsidRDefault="009373E5" w14:paraId="3A56D033" w14:textId="28384D03">
            <w:pPr>
              <w:pStyle w:val="DEUTextoobjeto"/>
            </w:pPr>
            <w:r w:rsidRPr="001F55DA">
              <w:lastRenderedPageBreak/>
              <w:t>Not carried out</w:t>
            </w:r>
          </w:p>
        </w:tc>
      </w:tr>
      <w:tr w:rsidRPr="002B460A" w:rsidR="001F55DA" w:rsidTr="1E6BD54B" w14:paraId="69D59162" w14:textId="2F7E03E1">
        <w:trPr>
          <w:trHeight w:val="170"/>
        </w:trPr>
        <w:tc>
          <w:tcPr>
            <w:cnfStyle w:val="000000000000" w:firstRow="0" w:lastRow="0" w:firstColumn="0" w:lastColumn="0" w:oddVBand="0" w:evenVBand="0" w:oddHBand="0" w:evenHBand="0" w:firstRowFirstColumn="0" w:firstRowLastColumn="0" w:lastRowFirstColumn="0" w:lastRowLastColumn="0"/>
            <w:tcW w:w="729" w:type="pct"/>
            <w:shd w:val="clear" w:color="auto" w:fill="auto"/>
            <w:tcMar/>
          </w:tcPr>
          <w:p w:rsidRPr="002B460A" w:rsidR="001F55DA" w:rsidP="001F55DA" w:rsidRDefault="001F55DA" w14:paraId="39792C12" w14:textId="77777777">
            <w:pPr>
              <w:pStyle w:val="DEUTextoobjeto"/>
            </w:pPr>
            <w:r w:rsidRPr="002B460A">
              <w:t>Activity 5.2: Set up a framework of organic waste produce, recyclable materials, and waste management</w:t>
            </w: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1F55DA" w:rsidP="001F55DA" w:rsidRDefault="001F55DA" w14:paraId="789C92F1" w14:textId="77777777">
            <w:pPr>
              <w:pStyle w:val="DEUTextoobjeto"/>
              <w:rPr>
                <w:i/>
              </w:rPr>
            </w:pPr>
            <w:r w:rsidRPr="002B460A">
              <w:rPr>
                <w:i/>
              </w:rPr>
              <w:t>Product development</w:t>
            </w:r>
          </w:p>
          <w:p w:rsidRPr="002B460A" w:rsidR="001F55DA" w:rsidP="001F55DA" w:rsidRDefault="001F55DA" w14:paraId="29BE10AD" w14:textId="77777777">
            <w:pPr>
              <w:pStyle w:val="DEUTextoobjeto"/>
            </w:pPr>
          </w:p>
          <w:p w:rsidRPr="002B460A" w:rsidR="001F55DA" w:rsidP="001F55DA" w:rsidRDefault="001F55DA" w14:paraId="7B9290B0" w14:textId="77777777">
            <w:pPr>
              <w:pStyle w:val="DEUTextoobjeto"/>
              <w:rPr>
                <w:i/>
              </w:rPr>
            </w:pPr>
            <w:r w:rsidRPr="002B460A">
              <w:t>a) Number of deliverables produced in this output</w:t>
            </w: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1F55DA" w:rsidP="001F55DA" w:rsidRDefault="001F55DA" w14:paraId="31005C8F" w14:textId="77777777">
            <w:pPr>
              <w:pStyle w:val="DEUTextoobjeto"/>
            </w:pPr>
            <w:r w:rsidRPr="002B460A">
              <w:t>1 sheet of the characterization of recyclable material</w:t>
            </w:r>
          </w:p>
          <w:p w:rsidRPr="002B460A" w:rsidR="001F55DA" w:rsidP="001F55DA" w:rsidRDefault="001F55DA" w14:paraId="75EBAACB" w14:textId="77777777">
            <w:pPr>
              <w:pStyle w:val="DEUTextoobjeto"/>
            </w:pPr>
            <w:r w:rsidRPr="002B460A">
              <w:t>1 sheet of generation base scenarios</w:t>
            </w:r>
          </w:p>
          <w:p w:rsidRPr="002B460A" w:rsidR="001F55DA" w:rsidP="001F55DA" w:rsidRDefault="001F55DA" w14:paraId="6D042D92" w14:textId="77777777">
            <w:pPr>
              <w:pStyle w:val="DEUTextoobjeto"/>
            </w:pPr>
          </w:p>
          <w:p w:rsidRPr="002B460A" w:rsidR="001F55DA" w:rsidP="001F55DA" w:rsidRDefault="001F55DA" w14:paraId="545535BF" w14:textId="77777777">
            <w:pPr>
              <w:pStyle w:val="DEUTextoobjeto"/>
              <w:rPr>
                <w:u w:val="single"/>
              </w:rPr>
            </w:pP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1F55DA" w:rsidP="001F55DA" w:rsidRDefault="001F55DA" w14:paraId="4A831BFC" w14:textId="77777777">
            <w:pPr>
              <w:pStyle w:val="DEUTextoobjeto"/>
              <w:rPr>
                <w:i/>
              </w:rPr>
            </w:pPr>
            <w:r w:rsidRPr="002B460A">
              <w:rPr>
                <w:i/>
              </w:rPr>
              <w:t>Method:</w:t>
            </w:r>
          </w:p>
          <w:p w:rsidRPr="002B460A" w:rsidR="001F55DA" w:rsidP="001F55DA" w:rsidRDefault="001F55DA" w14:paraId="22D56C8A" w14:textId="77777777">
            <w:pPr>
              <w:pStyle w:val="DEUTextoobjeto"/>
              <w:rPr>
                <w:i/>
              </w:rPr>
            </w:pPr>
            <w:r w:rsidRPr="002B460A">
              <w:rPr>
                <w:color w:val="000000"/>
              </w:rPr>
              <w:t>Projected base scenarios will be evaluated, controlled scenarios based on measures that the operating framework will seek to establish to guarantee current and projected safe operating scenarios as well as their incorporation into the urban ecosystem, avoiding generating other problems for the city or the population in the surroundings.</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1F55DA" w:rsidP="001F55DA" w:rsidRDefault="001F55DA" w14:paraId="70B1A360" w14:textId="77777777">
            <w:pPr>
              <w:pStyle w:val="DEUTextoobjeto"/>
            </w:pPr>
            <w:r w:rsidRPr="002B460A">
              <w:t>This will serve as an input of the final product and will be presented in progress meetings.</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009373E5" w:rsidP="001F55DA" w:rsidRDefault="009373E5" w14:paraId="50191EF4" w14:textId="3FFF6A4C">
            <w:pPr>
              <w:pStyle w:val="DEUTextoobjeto"/>
            </w:pPr>
            <w:r>
              <w:t xml:space="preserve">1 </w:t>
            </w:r>
            <w:r w:rsidRPr="002B460A">
              <w:t>framework of organic waste produce, recyclable materials</w:t>
            </w:r>
            <w:r>
              <w:t xml:space="preserve">, </w:t>
            </w:r>
            <w:r w:rsidRPr="009373E5">
              <w:t>includes load modeling and preliminary</w:t>
            </w:r>
          </w:p>
          <w:p w:rsidRPr="002B460A" w:rsidR="001F55DA" w:rsidP="001F55DA" w:rsidRDefault="009373E5" w14:paraId="10678FEE" w14:textId="03402D5E">
            <w:pPr>
              <w:pStyle w:val="DEUTextoobjeto"/>
            </w:pPr>
            <w:r w:rsidRPr="002B460A">
              <w:t xml:space="preserve">1 sheet of the </w:t>
            </w:r>
            <w:r>
              <w:t>benchmarking of</w:t>
            </w:r>
            <w:r w:rsidRPr="002B460A">
              <w:t xml:space="preserve"> </w:t>
            </w:r>
            <w:r w:rsidRPr="002B460A">
              <w:t>generation base</w:t>
            </w:r>
            <w:r>
              <w:t xml:space="preserve"> of the market</w:t>
            </w:r>
          </w:p>
        </w:tc>
      </w:tr>
      <w:tr w:rsidRPr="002B460A" w:rsidR="001F55DA" w:rsidTr="1E6BD54B" w14:paraId="5E67646B" w14:textId="700951FC">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shd w:val="clear" w:color="auto" w:fill="auto"/>
            <w:tcMar/>
          </w:tcPr>
          <w:p w:rsidRPr="002B460A" w:rsidR="001F55DA" w:rsidP="001F55DA" w:rsidRDefault="001F55DA" w14:paraId="02522F23" w14:textId="316E5446">
            <w:pPr>
              <w:pStyle w:val="DEUTextoobjeto"/>
            </w:pPr>
            <w:r w:rsidRPr="002B460A">
              <w:t>Activity 5.3: Set up a framework of water management, water supply and wastewater treatment (e.g., grey water reuse).</w:t>
            </w: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1F55DA" w:rsidP="001F55DA" w:rsidRDefault="001F55DA" w14:paraId="25E6F05D" w14:textId="77777777">
            <w:pPr>
              <w:pStyle w:val="DEUTextoobjeto"/>
              <w:rPr>
                <w:i/>
              </w:rPr>
            </w:pPr>
            <w:r w:rsidRPr="002B460A">
              <w:rPr>
                <w:i/>
              </w:rPr>
              <w:t>Product development</w:t>
            </w:r>
          </w:p>
          <w:p w:rsidRPr="002B460A" w:rsidR="001F55DA" w:rsidP="001F55DA" w:rsidRDefault="001F55DA" w14:paraId="279FDE6E" w14:textId="77777777">
            <w:pPr>
              <w:pStyle w:val="DEUTextoobjeto"/>
            </w:pPr>
          </w:p>
          <w:p w:rsidRPr="002B460A" w:rsidR="001F55DA" w:rsidP="001F55DA" w:rsidRDefault="001F55DA" w14:paraId="3B24E6BF" w14:textId="77777777">
            <w:pPr>
              <w:pStyle w:val="DEUTextoobjeto"/>
            </w:pPr>
            <w:r w:rsidRPr="002B460A">
              <w:t>a) Number of deliverables produced in this output</w:t>
            </w: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1F55DA" w:rsidP="001F55DA" w:rsidRDefault="001F55DA" w14:paraId="019A2D16" w14:textId="7D6F49C7">
            <w:pPr>
              <w:pStyle w:val="DEUTextoobjeto"/>
            </w:pPr>
            <w:r w:rsidRPr="002B460A">
              <w:t>1 sheet of the generation of base scenarios</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1F55DA" w:rsidP="001F55DA" w:rsidRDefault="001F55DA" w14:paraId="74F848D4" w14:textId="77777777">
            <w:pPr>
              <w:pStyle w:val="DEUTextoobjeto"/>
              <w:rPr>
                <w:i/>
              </w:rPr>
            </w:pPr>
            <w:r w:rsidRPr="002B460A">
              <w:rPr>
                <w:i/>
              </w:rPr>
              <w:t>Method:</w:t>
            </w:r>
          </w:p>
          <w:p w:rsidRPr="002B460A" w:rsidR="001F55DA" w:rsidP="001F55DA" w:rsidRDefault="001F55DA" w14:paraId="740EE6A9" w14:textId="77777777">
            <w:pPr>
              <w:pStyle w:val="DEUTextoobjeto"/>
              <w:rPr>
                <w:i/>
              </w:rPr>
            </w:pPr>
            <w:r w:rsidRPr="002B460A">
              <w:rPr>
                <w:color w:val="000000"/>
              </w:rPr>
              <w:t>Projected base scenarios will be evaluated, controlled scenarios based on measures that the operating framework will seek to establish to guarantee current and projected safe operating scenarios as well as their incorporation into the urban ecosystem, avoiding generating other problems for the city or the population in the surroundings</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1F55DA" w:rsidP="001F55DA" w:rsidRDefault="001F55DA" w14:paraId="7AB3CA5E" w14:textId="77777777">
            <w:pPr>
              <w:pStyle w:val="DEUTextoobjeto"/>
            </w:pPr>
            <w:r w:rsidRPr="002B460A">
              <w:t>This will serve as an input of the final product and will be presented in progress meetings.</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001F55DA" w:rsidP="001F55DA" w:rsidRDefault="009373E5" w14:paraId="7FFC3C62" w14:textId="77777777">
            <w:pPr>
              <w:pStyle w:val="DEUTextoobjeto"/>
            </w:pPr>
            <w:r>
              <w:t xml:space="preserve">1 </w:t>
            </w:r>
            <w:r w:rsidRPr="002B460A">
              <w:t>framework o</w:t>
            </w:r>
            <w:r>
              <w:t xml:space="preserve">f </w:t>
            </w:r>
            <w:r w:rsidRPr="002B460A">
              <w:t>water supply</w:t>
            </w:r>
          </w:p>
          <w:p w:rsidR="009373E5" w:rsidP="001F55DA" w:rsidRDefault="009373E5" w14:paraId="0854ED8E" w14:textId="77A1379F">
            <w:pPr>
              <w:pStyle w:val="DEUTextoobjeto"/>
            </w:pPr>
            <w:r>
              <w:t xml:space="preserve">1 sheet of the </w:t>
            </w:r>
            <w:r w:rsidRPr="002B460A">
              <w:t>water supply</w:t>
            </w:r>
          </w:p>
          <w:p w:rsidRPr="002B460A" w:rsidR="009373E5" w:rsidP="001F55DA" w:rsidRDefault="009373E5" w14:paraId="309B170D" w14:textId="2523B1A0">
            <w:pPr>
              <w:pStyle w:val="DEUTextoobjeto"/>
            </w:pPr>
          </w:p>
        </w:tc>
      </w:tr>
      <w:tr w:rsidRPr="002B460A" w:rsidR="001F55DA" w:rsidTr="1E6BD54B" w14:paraId="69789745" w14:textId="48D013C8">
        <w:trPr>
          <w:trHeight w:val="170"/>
        </w:trPr>
        <w:tc>
          <w:tcPr>
            <w:cnfStyle w:val="000000000000" w:firstRow="0" w:lastRow="0" w:firstColumn="0" w:lastColumn="0" w:oddVBand="0" w:evenVBand="0" w:oddHBand="0" w:evenHBand="0" w:firstRowFirstColumn="0" w:firstRowLastColumn="0" w:lastRowFirstColumn="0" w:lastRowLastColumn="0"/>
            <w:tcW w:w="729" w:type="pct"/>
            <w:vMerge w:val="restart"/>
            <w:shd w:val="clear" w:color="auto" w:fill="C9E1F4" w:themeFill="accent1" w:themeFillTint="33"/>
            <w:tcMar/>
          </w:tcPr>
          <w:p w:rsidRPr="00C668A6" w:rsidR="001F55DA" w:rsidP="001F55DA" w:rsidRDefault="001F55DA" w14:paraId="3F8448D8" w14:textId="77777777">
            <w:pPr>
              <w:pStyle w:val="DEUTextoobjeto"/>
              <w:rPr>
                <w:b/>
                <w:bCs/>
                <w:color w:val="000000"/>
              </w:rPr>
            </w:pPr>
            <w:r w:rsidRPr="00C668A6">
              <w:rPr>
                <w:b/>
                <w:bCs/>
                <w:color w:val="000000"/>
              </w:rPr>
              <w:t xml:space="preserve">Output 6: </w:t>
            </w:r>
            <w:r w:rsidRPr="00C668A6">
              <w:rPr>
                <w:b/>
                <w:bCs/>
              </w:rPr>
              <w:t>Feasibility assessment of applicable climate technologies on open green market spaces and their sustainability</w:t>
            </w:r>
          </w:p>
        </w:tc>
        <w:tc>
          <w:tcPr>
            <w:cnfStyle w:val="000000000000" w:firstRow="0" w:lastRow="0" w:firstColumn="0" w:lastColumn="0" w:oddVBand="0" w:evenVBand="0" w:oddHBand="0" w:evenHBand="0" w:firstRowFirstColumn="0" w:firstRowLastColumn="0" w:lastRowFirstColumn="0" w:lastRowLastColumn="0"/>
            <w:tcW w:w="800" w:type="pct"/>
            <w:shd w:val="clear" w:color="auto" w:fill="C9E1F4" w:themeFill="accent1" w:themeFillTint="33"/>
            <w:tcMar/>
          </w:tcPr>
          <w:p w:rsidRPr="002B460A" w:rsidR="001F55DA" w:rsidP="001F55DA" w:rsidRDefault="001F55DA" w14:paraId="50EB567E" w14:textId="77777777">
            <w:pPr>
              <w:pStyle w:val="DEUTextoobjeto"/>
              <w:rPr>
                <w:i/>
              </w:rPr>
            </w:pPr>
            <w:r w:rsidRPr="002B460A">
              <w:rPr>
                <w:i/>
              </w:rPr>
              <w:t>Product presentation</w:t>
            </w:r>
          </w:p>
          <w:p w:rsidRPr="002B460A" w:rsidR="001F55DA" w:rsidP="001F55DA" w:rsidRDefault="001F55DA" w14:paraId="6F61F94F" w14:textId="77777777">
            <w:pPr>
              <w:pStyle w:val="DEUTextoobjeto"/>
            </w:pPr>
          </w:p>
          <w:p w:rsidRPr="002B460A" w:rsidR="001F55DA" w:rsidP="001F55DA" w:rsidRDefault="001F55DA" w14:paraId="1CA64E3A" w14:textId="77777777">
            <w:pPr>
              <w:pStyle w:val="DEUTextoobjeto"/>
            </w:pPr>
            <w:r w:rsidRPr="002B460A">
              <w:t>a) Number of deliverables produced in this output</w:t>
            </w:r>
          </w:p>
          <w:p w:rsidRPr="002B460A" w:rsidR="001F55DA" w:rsidP="001F55DA" w:rsidRDefault="001F55DA" w14:paraId="3313CABB" w14:textId="77777777">
            <w:pPr>
              <w:pStyle w:val="DEUTextoobjeto"/>
              <w:rPr>
                <w:u w:val="single"/>
              </w:rPr>
            </w:pPr>
          </w:p>
          <w:p w:rsidRPr="002B460A" w:rsidR="001F55DA" w:rsidP="001F55DA" w:rsidRDefault="001F55DA" w14:paraId="19554299" w14:textId="77777777">
            <w:pPr>
              <w:pStyle w:val="DEUTextoobjeto"/>
              <w:rPr>
                <w:color w:val="000000"/>
              </w:rPr>
            </w:pPr>
            <w:r w:rsidRPr="002B460A">
              <w:rPr>
                <w:color w:val="000000"/>
              </w:rPr>
              <w:t>Number of tools and technical documents reinforced, revised, or developed</w:t>
            </w:r>
          </w:p>
          <w:p w:rsidRPr="002B460A" w:rsidR="001F55DA" w:rsidP="001F55DA" w:rsidRDefault="001F55DA" w14:paraId="76E8B92D" w14:textId="77777777">
            <w:pPr>
              <w:pStyle w:val="DEUTextoobjeto"/>
            </w:pPr>
          </w:p>
          <w:p w:rsidRPr="002B460A" w:rsidR="001F55DA" w:rsidP="001F55DA" w:rsidRDefault="001F55DA" w14:paraId="5914EC21" w14:textId="77777777">
            <w:pPr>
              <w:pStyle w:val="DEUTextoobjeto"/>
              <w:rPr>
                <w:color w:val="000000"/>
              </w:rPr>
            </w:pPr>
            <w:r w:rsidRPr="002B460A">
              <w:rPr>
                <w:color w:val="000000"/>
              </w:rPr>
              <w:lastRenderedPageBreak/>
              <w:t>Number of other information materials strengthened, revised, or created</w:t>
            </w:r>
          </w:p>
          <w:p w:rsidRPr="002B460A" w:rsidR="001F55DA" w:rsidP="001F55DA" w:rsidRDefault="001F55DA" w14:paraId="12B3A6B3" w14:textId="77777777">
            <w:pPr>
              <w:pStyle w:val="DEUTextoobjeto"/>
            </w:pPr>
          </w:p>
          <w:p w:rsidRPr="002B460A" w:rsidR="001F55DA" w:rsidP="001F55DA" w:rsidRDefault="001F55DA" w14:paraId="110EEC69" w14:textId="77777777">
            <w:pPr>
              <w:pStyle w:val="DEUTextoobjeto"/>
            </w:pPr>
            <w:r w:rsidRPr="002B460A">
              <w:t>b) Number of presentation meetings</w:t>
            </w:r>
          </w:p>
          <w:p w:rsidRPr="002B460A" w:rsidR="001F55DA" w:rsidP="001F55DA" w:rsidRDefault="001F55DA" w14:paraId="04902149" w14:textId="77777777">
            <w:pPr>
              <w:pStyle w:val="DEUTextoobjeto"/>
            </w:pPr>
          </w:p>
          <w:p w:rsidRPr="009D0218" w:rsidR="001F55DA" w:rsidP="001F55DA" w:rsidRDefault="001F55DA" w14:paraId="2FFC11BA" w14:textId="56E2CF24">
            <w:pPr>
              <w:pStyle w:val="DEUTextoobjeto"/>
              <w:rPr>
                <w:i/>
              </w:rPr>
            </w:pPr>
            <w:r w:rsidRPr="002B460A">
              <w:rPr>
                <w:color w:val="000000"/>
              </w:rPr>
              <w:t>c) Total number of policies, strategies, plans, laws, agreements, or regulations supported by the assistance (both adaptation and mitigation related)</w:t>
            </w:r>
          </w:p>
        </w:tc>
        <w:tc>
          <w:tcPr>
            <w:cnfStyle w:val="000000000000" w:firstRow="0" w:lastRow="0" w:firstColumn="0" w:lastColumn="0" w:oddVBand="0" w:evenVBand="0" w:oddHBand="0" w:evenHBand="0" w:firstRowFirstColumn="0" w:firstRowLastColumn="0" w:lastRowFirstColumn="0" w:lastRowLastColumn="0"/>
            <w:tcW w:w="792" w:type="pct"/>
            <w:shd w:val="clear" w:color="auto" w:fill="C9E1F4" w:themeFill="accent1" w:themeFillTint="33"/>
            <w:tcMar/>
          </w:tcPr>
          <w:p w:rsidRPr="002B460A" w:rsidR="001F55DA" w:rsidP="001F55DA" w:rsidRDefault="001F55DA" w14:paraId="45C3E575" w14:textId="77777777">
            <w:pPr>
              <w:pStyle w:val="DEUTextoobjeto"/>
              <w:rPr>
                <w:u w:val="single"/>
              </w:rPr>
            </w:pPr>
            <w:r w:rsidRPr="002B460A">
              <w:rPr>
                <w:u w:val="single"/>
              </w:rPr>
              <w:lastRenderedPageBreak/>
              <w:t>Total: 3 deliverables</w:t>
            </w:r>
          </w:p>
          <w:p w:rsidRPr="002B460A" w:rsidR="001F55DA" w:rsidP="001F55DA" w:rsidRDefault="001F55DA" w14:paraId="07469B24" w14:textId="77777777">
            <w:pPr>
              <w:pStyle w:val="DEUTextoobjeto"/>
            </w:pPr>
          </w:p>
          <w:p w:rsidRPr="002B460A" w:rsidR="001F55DA" w:rsidP="001F55DA" w:rsidRDefault="001F55DA" w14:paraId="3ABA5B31" w14:textId="77777777">
            <w:pPr>
              <w:pStyle w:val="DEUTextoobjeto"/>
            </w:pPr>
            <w:r w:rsidRPr="002B460A">
              <w:t>1 Needs assessment report with applicable solutions to meet them.</w:t>
            </w:r>
          </w:p>
          <w:p w:rsidRPr="002B460A" w:rsidR="001F55DA" w:rsidP="001F55DA" w:rsidRDefault="001F55DA" w14:paraId="1A493999" w14:textId="77777777">
            <w:pPr>
              <w:pStyle w:val="DEUTextoobjeto"/>
            </w:pPr>
          </w:p>
          <w:p w:rsidRPr="002B460A" w:rsidR="001F55DA" w:rsidP="001F55DA" w:rsidRDefault="001F55DA" w14:paraId="06337169" w14:textId="5E74DCD9">
            <w:pPr>
              <w:pStyle w:val="DEUTextoobjeto"/>
            </w:pPr>
            <w:r w:rsidRPr="002B460A">
              <w:t>1 Short list and ranking of appropriate climate technologies for open green market spaces.</w:t>
            </w:r>
          </w:p>
          <w:p w:rsidRPr="002B460A" w:rsidR="001F55DA" w:rsidP="001F55DA" w:rsidRDefault="001F55DA" w14:paraId="7E927FEA" w14:textId="77777777">
            <w:pPr>
              <w:pStyle w:val="DEUTextoobjeto"/>
              <w:rPr>
                <w:i/>
              </w:rPr>
            </w:pPr>
          </w:p>
          <w:p w:rsidRPr="002B460A" w:rsidR="001F55DA" w:rsidP="001F55DA" w:rsidRDefault="001F55DA" w14:paraId="55422BBE" w14:textId="77777777">
            <w:pPr>
              <w:pStyle w:val="DEUTextoobjeto"/>
            </w:pPr>
            <w:r w:rsidRPr="002B460A">
              <w:rPr>
                <w:i/>
              </w:rPr>
              <w:lastRenderedPageBreak/>
              <w:t xml:space="preserve">2 </w:t>
            </w:r>
            <w:r w:rsidRPr="002B460A">
              <w:t>Report with information and prioritization of climate technologies, their relevance, use and benefits, including a design with the proposed facilities, size of storage facilities and renewable energy</w:t>
            </w:r>
          </w:p>
          <w:p w:rsidRPr="002B460A" w:rsidR="001F55DA" w:rsidP="001F55DA" w:rsidRDefault="001F55DA" w14:paraId="6694FC0D" w14:textId="77777777">
            <w:pPr>
              <w:pStyle w:val="DEUTextoobjeto"/>
            </w:pPr>
            <w:r w:rsidRPr="002B460A">
              <w:t>sources.</w:t>
            </w:r>
          </w:p>
          <w:p w:rsidRPr="002B460A" w:rsidR="001F55DA" w:rsidP="001F55DA" w:rsidRDefault="001F55DA" w14:paraId="7C966B5E" w14:textId="77777777">
            <w:pPr>
              <w:pStyle w:val="DEUTextoobjeto"/>
              <w:rPr>
                <w:i/>
              </w:rPr>
            </w:pPr>
          </w:p>
          <w:p w:rsidRPr="009D0218" w:rsidR="001F55DA" w:rsidP="001F55DA" w:rsidRDefault="001F55DA" w14:paraId="29BC3892" w14:textId="4B74B223">
            <w:pPr>
              <w:pStyle w:val="DEUTextoobjeto"/>
              <w:rPr>
                <w:color w:val="000000"/>
                <w:u w:val="single"/>
              </w:rPr>
            </w:pPr>
            <w:r w:rsidRPr="002B460A">
              <w:rPr>
                <w:i/>
              </w:rPr>
              <w:t>1</w:t>
            </w:r>
            <w:r w:rsidRPr="002B460A">
              <w:t xml:space="preserve"> Validation Workshop report with stakeholders with the selection of prioritize climate technologies to be implemented in the open green market spaces</w:t>
            </w:r>
            <w:r w:rsidRPr="002B460A">
              <w:rPr>
                <w:u w:val="single"/>
              </w:rPr>
              <w:t xml:space="preserve"> </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C9E1F4" w:themeFill="accent1" w:themeFillTint="33"/>
            <w:tcMar/>
          </w:tcPr>
          <w:p w:rsidRPr="002B460A" w:rsidR="001F55DA" w:rsidP="001F55DA" w:rsidRDefault="001F55DA" w14:paraId="34D2F92E" w14:textId="77777777">
            <w:pPr>
              <w:pStyle w:val="DEUTextoobjeto"/>
              <w:rPr>
                <w:i/>
              </w:rPr>
            </w:pPr>
            <w:r w:rsidRPr="002B460A">
              <w:rPr>
                <w:i/>
              </w:rPr>
              <w:lastRenderedPageBreak/>
              <w:t>Method:</w:t>
            </w:r>
          </w:p>
          <w:p w:rsidRPr="002B460A" w:rsidR="001F55DA" w:rsidP="001F55DA" w:rsidRDefault="001F55DA" w14:paraId="1CAE1FC5" w14:textId="77777777">
            <w:pPr>
              <w:pStyle w:val="DEUTextoobjeto"/>
            </w:pPr>
            <w:r w:rsidRPr="002B460A">
              <w:t>Prepare report from research, consultation and information systematization and analysis. Conduct a quality control process and send for counterpart revision and comments.</w:t>
            </w:r>
          </w:p>
          <w:p w:rsidRPr="002B460A" w:rsidR="001F55DA" w:rsidP="001F55DA" w:rsidRDefault="001F55DA" w14:paraId="5F059C09" w14:textId="77777777">
            <w:pPr>
              <w:pStyle w:val="DEUTextoobjeto"/>
            </w:pPr>
            <w:r w:rsidRPr="002B460A">
              <w:t>Prepare a ppt presentation and record any suggestions and feedback to be considered.</w:t>
            </w:r>
          </w:p>
          <w:p w:rsidRPr="002B460A" w:rsidR="001F55DA" w:rsidP="001F55DA" w:rsidRDefault="001F55DA" w14:paraId="753FEC71" w14:textId="77777777">
            <w:pPr>
              <w:pStyle w:val="DEUTextoobjeto"/>
            </w:pPr>
          </w:p>
          <w:p w:rsidRPr="002B460A" w:rsidR="001F55DA" w:rsidP="001F55DA" w:rsidRDefault="001F55DA" w14:paraId="305EAFD3" w14:textId="77777777">
            <w:pPr>
              <w:pStyle w:val="DEUTextoobjeto"/>
              <w:rPr>
                <w:i/>
              </w:rPr>
            </w:pPr>
            <w:r w:rsidRPr="002B460A">
              <w:rPr>
                <w:i/>
              </w:rPr>
              <w:t>Frequency:</w:t>
            </w:r>
          </w:p>
          <w:p w:rsidRPr="009D0218" w:rsidR="001F55DA" w:rsidP="001F55DA" w:rsidRDefault="001F55DA" w14:paraId="05DE3B3E" w14:textId="44494F51">
            <w:pPr>
              <w:pStyle w:val="DEUTextoobjeto"/>
            </w:pPr>
            <w:r w:rsidRPr="002B460A">
              <w:t xml:space="preserve">At the end of product </w:t>
            </w:r>
          </w:p>
        </w:tc>
        <w:tc>
          <w:tcPr>
            <w:cnfStyle w:val="000000000000" w:firstRow="0" w:lastRow="0" w:firstColumn="0" w:lastColumn="0" w:oddVBand="0" w:evenVBand="0" w:oddHBand="0" w:evenHBand="0" w:firstRowFirstColumn="0" w:firstRowLastColumn="0" w:lastRowFirstColumn="0" w:lastRowLastColumn="0"/>
            <w:tcW w:w="739" w:type="pct"/>
            <w:shd w:val="clear" w:color="auto" w:fill="C9E1F4" w:themeFill="accent1" w:themeFillTint="33"/>
            <w:tcMar/>
          </w:tcPr>
          <w:p w:rsidRPr="002B460A" w:rsidR="001F55DA" w:rsidP="001F55DA" w:rsidRDefault="001F55DA" w14:paraId="3993783D" w14:textId="1FC8B474">
            <w:pPr>
              <w:pStyle w:val="DEUTextoobjeto"/>
              <w:rPr>
                <w:color w:val="000000"/>
              </w:rPr>
            </w:pPr>
            <w:r w:rsidRPr="002B460A">
              <w:t>The CTCN review will be considered to coordinate the presentation of the product to the customer. There is a minute’s format that must be completed at the end of each meeting with their respective attendance sheet</w:t>
            </w:r>
          </w:p>
        </w:tc>
        <w:tc>
          <w:tcPr>
            <w:cnfStyle w:val="000000000000" w:firstRow="0" w:lastRow="0" w:firstColumn="0" w:lastColumn="0" w:oddVBand="0" w:evenVBand="0" w:oddHBand="0" w:evenHBand="0" w:firstRowFirstColumn="0" w:firstRowLastColumn="0" w:lastRowFirstColumn="0" w:lastRowLastColumn="0"/>
            <w:tcW w:w="673" w:type="pct"/>
            <w:shd w:val="clear" w:color="auto" w:fill="C9E1F4" w:themeFill="accent1" w:themeFillTint="33"/>
            <w:tcMar/>
          </w:tcPr>
          <w:p w:rsidRPr="002B460A" w:rsidR="009373E5" w:rsidP="009373E5" w:rsidRDefault="009373E5" w14:paraId="65237EC1" w14:textId="1CB01192">
            <w:pPr>
              <w:pStyle w:val="DEUTextoobjeto"/>
            </w:pPr>
            <w:r w:rsidRPr="002B460A">
              <w:t>1 Short list</w:t>
            </w:r>
            <w:r>
              <w:t xml:space="preserve"> </w:t>
            </w:r>
            <w:r w:rsidRPr="002B460A">
              <w:t>and ranking of appropriate climate technologies for open green market spaces</w:t>
            </w:r>
          </w:p>
          <w:p w:rsidR="009373E5" w:rsidP="009373E5" w:rsidRDefault="009373E5" w14:paraId="16FC9A3F" w14:textId="77777777">
            <w:pPr>
              <w:pStyle w:val="DEUTextoobjeto"/>
            </w:pPr>
          </w:p>
          <w:p w:rsidR="001F55DA" w:rsidP="009373E5" w:rsidRDefault="009373E5" w14:paraId="1E65CC88" w14:textId="77777777">
            <w:pPr>
              <w:pStyle w:val="DEUTextoobjeto"/>
            </w:pPr>
            <w:r>
              <w:t xml:space="preserve">1 </w:t>
            </w:r>
            <w:r w:rsidRPr="002B460A">
              <w:t>Report with information and prioritization of climate technologies, their relevance, use and benefits</w:t>
            </w:r>
          </w:p>
          <w:p w:rsidR="009373E5" w:rsidP="009373E5" w:rsidRDefault="009373E5" w14:paraId="1AB9887F" w14:textId="77777777">
            <w:pPr>
              <w:pStyle w:val="DEUTextoobjeto"/>
            </w:pPr>
          </w:p>
          <w:p w:rsidRPr="002B460A" w:rsidR="009373E5" w:rsidP="009373E5" w:rsidRDefault="009373E5" w14:paraId="7193B320" w14:textId="5AB63CA3">
            <w:pPr>
              <w:pStyle w:val="DEUTextoobjeto"/>
            </w:pPr>
            <w:r w:rsidRPr="002B460A">
              <w:rPr>
                <w:i/>
              </w:rPr>
              <w:t>1</w:t>
            </w:r>
            <w:r w:rsidRPr="002B460A">
              <w:t xml:space="preserve"> Validation Workshop report with stakeholders with the selection of prioritize climate technologies to be implemented in the open green market spaces</w:t>
            </w:r>
          </w:p>
        </w:tc>
      </w:tr>
      <w:tr w:rsidRPr="002B460A" w:rsidR="001F55DA" w:rsidTr="1E6BD54B" w14:paraId="27F7CD21" w14:textId="4A4BB9CD">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vMerge/>
            <w:tcMar/>
          </w:tcPr>
          <w:p w:rsidRPr="002B460A" w:rsidR="001F55DA" w:rsidP="001F55DA" w:rsidRDefault="001F55DA" w14:paraId="52502D79" w14:textId="77777777">
            <w:pPr>
              <w:pStyle w:val="DEUTextoobjeto"/>
              <w:rPr>
                <w:color w:val="000000"/>
              </w:rPr>
            </w:pPr>
          </w:p>
        </w:tc>
        <w:tc>
          <w:tcPr>
            <w:cnfStyle w:val="000000000000" w:firstRow="0" w:lastRow="0" w:firstColumn="0" w:lastColumn="0" w:oddVBand="0" w:evenVBand="0" w:oddHBand="0" w:evenHBand="0" w:firstRowFirstColumn="0" w:firstRowLastColumn="0" w:lastRowFirstColumn="0" w:lastRowLastColumn="0"/>
            <w:tcW w:w="800" w:type="pct"/>
            <w:tcMar/>
          </w:tcPr>
          <w:p w:rsidRPr="002B460A" w:rsidR="001F55DA" w:rsidP="001F55DA" w:rsidRDefault="001F55DA" w14:paraId="68ED5B03" w14:textId="77777777">
            <w:pPr>
              <w:pStyle w:val="DEUTextoobjeto"/>
              <w:rPr>
                <w:i/>
              </w:rPr>
            </w:pPr>
            <w:r w:rsidRPr="002B460A">
              <w:rPr>
                <w:i/>
              </w:rPr>
              <w:t>Progress meetings</w:t>
            </w:r>
          </w:p>
          <w:p w:rsidRPr="002B460A" w:rsidR="001F55DA" w:rsidP="001F55DA" w:rsidRDefault="001F55DA" w14:paraId="74C97D0B" w14:textId="77777777">
            <w:pPr>
              <w:pStyle w:val="DEUTextoobjeto"/>
            </w:pPr>
          </w:p>
          <w:p w:rsidRPr="002B460A" w:rsidR="001F55DA" w:rsidP="001F55DA" w:rsidRDefault="001F55DA" w14:paraId="70CF11F8" w14:textId="77777777">
            <w:pPr>
              <w:pStyle w:val="DEUTextoobjeto"/>
            </w:pPr>
            <w:r w:rsidRPr="002B460A">
              <w:t>a) Number of TA progress meetings with the NDE and focal point</w:t>
            </w:r>
          </w:p>
          <w:p w:rsidRPr="002B460A" w:rsidR="001F55DA" w:rsidP="001F55DA" w:rsidRDefault="001F55DA" w14:paraId="0CDA70F3" w14:textId="77777777">
            <w:pPr>
              <w:pStyle w:val="DEUTextoobjeto"/>
            </w:pPr>
          </w:p>
          <w:p w:rsidRPr="002B460A" w:rsidR="001F55DA" w:rsidP="001F55DA" w:rsidRDefault="001F55DA" w14:paraId="33E2C6E1" w14:textId="56317D88">
            <w:pPr>
              <w:pStyle w:val="DEUTextoobjeto"/>
            </w:pPr>
            <w:r w:rsidRPr="002B460A">
              <w:t>b) Number of other information materials strengthened, revised, or created</w:t>
            </w:r>
          </w:p>
        </w:tc>
        <w:tc>
          <w:tcPr>
            <w:cnfStyle w:val="000000000000" w:firstRow="0" w:lastRow="0" w:firstColumn="0" w:lastColumn="0" w:oddVBand="0" w:evenVBand="0" w:oddHBand="0" w:evenHBand="0" w:firstRowFirstColumn="0" w:firstRowLastColumn="0" w:lastRowFirstColumn="0" w:lastRowLastColumn="0"/>
            <w:tcW w:w="792" w:type="pct"/>
            <w:tcMar/>
          </w:tcPr>
          <w:p w:rsidRPr="002B460A" w:rsidR="001F55DA" w:rsidP="001F55DA" w:rsidRDefault="001F55DA" w14:paraId="1DF476F7" w14:textId="77777777">
            <w:pPr>
              <w:pStyle w:val="DEUTextoobjeto"/>
              <w:rPr>
                <w:u w:val="single"/>
              </w:rPr>
            </w:pPr>
            <w:r w:rsidRPr="002B460A">
              <w:rPr>
                <w:u w:val="single"/>
              </w:rPr>
              <w:t>Total: 1 progress meetings</w:t>
            </w:r>
          </w:p>
          <w:p w:rsidRPr="002B460A" w:rsidR="001F55DA" w:rsidP="001F55DA" w:rsidRDefault="001F55DA" w14:paraId="4684914F" w14:textId="77777777">
            <w:pPr>
              <w:pStyle w:val="DEUTextoobjeto"/>
              <w:rPr>
                <w:u w:val="single"/>
              </w:rPr>
            </w:pPr>
          </w:p>
          <w:p w:rsidRPr="002B460A" w:rsidR="001F55DA" w:rsidP="001F55DA" w:rsidRDefault="001F55DA" w14:paraId="66C76AA6" w14:textId="77777777">
            <w:pPr>
              <w:pStyle w:val="DEUTextoobjeto"/>
            </w:pPr>
            <w:r w:rsidRPr="002B460A">
              <w:t>1 progress meeting with the ministers to present preliminary result and get feedback</w:t>
            </w:r>
          </w:p>
          <w:p w:rsidRPr="002B460A" w:rsidR="001F55DA" w:rsidP="001F55DA" w:rsidRDefault="001F55DA" w14:paraId="0B53522D" w14:textId="77777777">
            <w:pPr>
              <w:pStyle w:val="DEUTextoobjeto"/>
            </w:pPr>
            <w:r w:rsidRPr="002B460A">
              <w:t>1 information materials created: Power point (1 per progress meeting)</w:t>
            </w:r>
          </w:p>
          <w:p w:rsidRPr="002B460A" w:rsidR="001F55DA" w:rsidP="001F55DA" w:rsidRDefault="001F55DA" w14:paraId="16844318" w14:textId="77777777">
            <w:pPr>
              <w:pStyle w:val="DEUTextoobjeto"/>
              <w:rPr>
                <w:color w:val="000000"/>
              </w:rPr>
            </w:pPr>
            <w:r w:rsidRPr="002B460A">
              <w:t>1 Minute of the meeting, including the participant list.</w:t>
            </w:r>
          </w:p>
        </w:tc>
        <w:tc>
          <w:tcPr>
            <w:cnfStyle w:val="000000000000" w:firstRow="0" w:lastRow="0" w:firstColumn="0" w:lastColumn="0" w:oddVBand="0" w:evenVBand="0" w:oddHBand="0" w:evenHBand="0" w:firstRowFirstColumn="0" w:firstRowLastColumn="0" w:lastRowFirstColumn="0" w:lastRowLastColumn="0"/>
            <w:tcW w:w="1267" w:type="pct"/>
            <w:tcMar/>
          </w:tcPr>
          <w:p w:rsidRPr="002B460A" w:rsidR="001F55DA" w:rsidP="001F55DA" w:rsidRDefault="001F55DA" w14:paraId="6B0EB2C7" w14:textId="77777777">
            <w:pPr>
              <w:pStyle w:val="DEUTextoobjeto"/>
              <w:rPr>
                <w:i/>
              </w:rPr>
            </w:pPr>
            <w:r w:rsidRPr="002B460A">
              <w:rPr>
                <w:i/>
              </w:rPr>
              <w:t xml:space="preserve">Method: </w:t>
            </w:r>
          </w:p>
          <w:p w:rsidRPr="002B460A" w:rsidR="001F55DA" w:rsidP="001F55DA" w:rsidRDefault="001F55DA" w14:paraId="2DED6BF0" w14:textId="77777777">
            <w:pPr>
              <w:pStyle w:val="DEUTextoobjeto"/>
            </w:pPr>
            <w:r w:rsidRPr="002B460A">
              <w:t>Communication of the agenda to the participants and Ppt presentation preparation for the meeting</w:t>
            </w:r>
          </w:p>
          <w:p w:rsidRPr="002B460A" w:rsidR="001F55DA" w:rsidP="001F55DA" w:rsidRDefault="001F55DA" w14:paraId="0852A28B" w14:textId="77777777">
            <w:pPr>
              <w:pStyle w:val="DEUTextoobjeto"/>
            </w:pPr>
            <w:r w:rsidRPr="002B460A">
              <w:t>Recording of minutes and attendance lists at all technical assistance meetings.</w:t>
            </w:r>
          </w:p>
          <w:p w:rsidRPr="002B460A" w:rsidR="001F55DA" w:rsidP="001F55DA" w:rsidRDefault="001F55DA" w14:paraId="6532657E" w14:textId="77777777">
            <w:pPr>
              <w:pStyle w:val="DEUTextoobjeto"/>
            </w:pPr>
          </w:p>
          <w:p w:rsidRPr="002B460A" w:rsidR="001F55DA" w:rsidP="001F55DA" w:rsidRDefault="001F55DA" w14:paraId="596C790D" w14:textId="77777777">
            <w:pPr>
              <w:pStyle w:val="DEUTextoobjeto"/>
              <w:rPr>
                <w:i/>
              </w:rPr>
            </w:pPr>
            <w:r w:rsidRPr="002B460A">
              <w:rPr>
                <w:i/>
              </w:rPr>
              <w:t xml:space="preserve">Frequency: </w:t>
            </w:r>
          </w:p>
          <w:p w:rsidRPr="002B460A" w:rsidR="001F55DA" w:rsidP="001F55DA" w:rsidRDefault="001F55DA" w14:paraId="316CBF3D" w14:textId="77777777">
            <w:pPr>
              <w:pStyle w:val="DEUTextoobjeto"/>
              <w:rPr>
                <w:i/>
                <w:color w:val="000000"/>
              </w:rPr>
            </w:pPr>
            <w:r w:rsidRPr="002B460A">
              <w:t>Every two weeks, except when there is a presentation meeting</w:t>
            </w:r>
          </w:p>
        </w:tc>
        <w:tc>
          <w:tcPr>
            <w:cnfStyle w:val="000000000000" w:firstRow="0" w:lastRow="0" w:firstColumn="0" w:lastColumn="0" w:oddVBand="0" w:evenVBand="0" w:oddHBand="0" w:evenHBand="0" w:firstRowFirstColumn="0" w:firstRowLastColumn="0" w:lastRowFirstColumn="0" w:lastRowLastColumn="0"/>
            <w:tcW w:w="739" w:type="pct"/>
            <w:tcMar/>
          </w:tcPr>
          <w:p w:rsidRPr="002B460A" w:rsidR="001F55DA" w:rsidP="001F55DA" w:rsidRDefault="001F55DA" w14:paraId="33F166FF" w14:textId="77777777">
            <w:pPr>
              <w:pStyle w:val="DEUTextoobjeto"/>
            </w:pPr>
            <w:r w:rsidRPr="002B460A">
              <w:t>There is a minute format which must be completed at the end of each meeting with its respective attendance sheet.</w:t>
            </w:r>
          </w:p>
          <w:p w:rsidRPr="002B460A" w:rsidR="001F55DA" w:rsidP="001F55DA" w:rsidRDefault="001F55DA" w14:paraId="4F090453" w14:textId="77777777">
            <w:pPr>
              <w:pStyle w:val="DEUTextoobjeto"/>
              <w:rPr>
                <w:color w:val="000000"/>
              </w:rPr>
            </w:pPr>
            <w:r w:rsidRPr="002B460A">
              <w:t xml:space="preserve">Agenda of these meetings will be established according to need, with the purpose of validating approaches, presenting, and gathering feedback on </w:t>
            </w:r>
            <w:r w:rsidRPr="002B460A">
              <w:lastRenderedPageBreak/>
              <w:t>progress, coordination, etc.</w:t>
            </w:r>
          </w:p>
        </w:tc>
        <w:tc>
          <w:tcPr>
            <w:cnfStyle w:val="000000000000" w:firstRow="0" w:lastRow="0" w:firstColumn="0" w:lastColumn="0" w:oddVBand="0" w:evenVBand="0" w:oddHBand="0" w:evenHBand="0" w:firstRowFirstColumn="0" w:firstRowLastColumn="0" w:lastRowFirstColumn="0" w:lastRowLastColumn="0"/>
            <w:tcW w:w="673" w:type="pct"/>
            <w:tcMar/>
          </w:tcPr>
          <w:p w:rsidRPr="002B460A" w:rsidR="001F55DA" w:rsidP="001F55DA" w:rsidRDefault="001759B8" w14:paraId="5623CBF5" w14:textId="338B282A">
            <w:pPr>
              <w:pStyle w:val="DEUTextoobjeto"/>
            </w:pPr>
            <w:r w:rsidRPr="001F55DA">
              <w:lastRenderedPageBreak/>
              <w:t>Not carried out</w:t>
            </w:r>
          </w:p>
        </w:tc>
      </w:tr>
      <w:tr w:rsidRPr="002B460A" w:rsidR="001F55DA" w:rsidTr="1E6BD54B" w14:paraId="47AD04AE" w14:textId="365451B8">
        <w:trPr>
          <w:trHeight w:val="170"/>
        </w:trPr>
        <w:tc>
          <w:tcPr>
            <w:cnfStyle w:val="000000000000" w:firstRow="0" w:lastRow="0" w:firstColumn="0" w:lastColumn="0" w:oddVBand="0" w:evenVBand="0" w:oddHBand="0" w:evenHBand="0" w:firstRowFirstColumn="0" w:firstRowLastColumn="0" w:lastRowFirstColumn="0" w:lastRowLastColumn="0"/>
            <w:tcW w:w="729" w:type="pct"/>
            <w:shd w:val="clear" w:color="auto" w:fill="auto"/>
            <w:tcMar/>
          </w:tcPr>
          <w:p w:rsidRPr="002B460A" w:rsidR="001F55DA" w:rsidP="001F55DA" w:rsidRDefault="001F55DA" w14:paraId="688530D2" w14:textId="77777777">
            <w:pPr>
              <w:pStyle w:val="DEUTextoobjeto"/>
            </w:pPr>
            <w:r w:rsidRPr="002B460A">
              <w:t>Activity 6.1: Needs assessment report with applicable</w:t>
            </w:r>
          </w:p>
          <w:p w:rsidRPr="002B460A" w:rsidR="001F55DA" w:rsidP="001F55DA" w:rsidRDefault="001F55DA" w14:paraId="58AECD37" w14:textId="77777777">
            <w:pPr>
              <w:pStyle w:val="DEUTextoobjeto"/>
            </w:pPr>
            <w:r w:rsidRPr="002B460A">
              <w:t>solutions to meet them.</w:t>
            </w: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1F55DA" w:rsidP="001F55DA" w:rsidRDefault="001F55DA" w14:paraId="4503AA85" w14:textId="77777777">
            <w:pPr>
              <w:pStyle w:val="DEUTextoobjeto"/>
              <w:rPr>
                <w:i/>
              </w:rPr>
            </w:pPr>
            <w:r w:rsidRPr="002B460A">
              <w:rPr>
                <w:i/>
              </w:rPr>
              <w:t>Product development</w:t>
            </w:r>
          </w:p>
          <w:p w:rsidRPr="002B460A" w:rsidR="001F55DA" w:rsidP="001F55DA" w:rsidRDefault="001F55DA" w14:paraId="38B18D9A" w14:textId="77777777">
            <w:pPr>
              <w:pStyle w:val="DEUTextoobjeto"/>
            </w:pPr>
          </w:p>
          <w:p w:rsidRPr="002B460A" w:rsidR="001F55DA" w:rsidP="001F55DA" w:rsidRDefault="001F55DA" w14:paraId="0E922C42" w14:textId="77777777">
            <w:pPr>
              <w:pStyle w:val="DEUTextoobjeto"/>
              <w:rPr>
                <w:i/>
              </w:rPr>
            </w:pPr>
            <w:r w:rsidRPr="002B460A">
              <w:t>a) Number of deliverables produced in this output</w:t>
            </w: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1F55DA" w:rsidP="001F55DA" w:rsidRDefault="001F55DA" w14:paraId="21C2E454" w14:textId="77777777">
            <w:pPr>
              <w:pStyle w:val="DEUTextoobjeto"/>
            </w:pPr>
            <w:r w:rsidRPr="002B460A">
              <w:t>1 sheet of the identification of legal requirement, available technology and so on.</w:t>
            </w:r>
          </w:p>
          <w:p w:rsidRPr="002B460A" w:rsidR="001F55DA" w:rsidP="001F55DA" w:rsidRDefault="001F55DA" w14:paraId="4CBE41CE" w14:textId="76E018AC">
            <w:pPr>
              <w:pStyle w:val="DEUTextoobjeto"/>
            </w:pPr>
            <w:r w:rsidRPr="002B460A">
              <w:t>1 sheet of identification of international practices</w:t>
            </w:r>
          </w:p>
          <w:p w:rsidRPr="009D0218" w:rsidR="001F55DA" w:rsidP="001F55DA" w:rsidRDefault="001F55DA" w14:paraId="262A027C" w14:textId="43A9A1FF">
            <w:pPr>
              <w:pStyle w:val="DEUTextoobjeto"/>
            </w:pPr>
            <w:r w:rsidRPr="002B460A">
              <w:t>1 risk analysis on the application of climate change to open green market</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1F55DA" w:rsidP="001F55DA" w:rsidRDefault="001F55DA" w14:paraId="16F92E6F" w14:textId="77777777">
            <w:pPr>
              <w:pStyle w:val="DEUTextoobjeto"/>
              <w:rPr>
                <w:i/>
              </w:rPr>
            </w:pPr>
            <w:r w:rsidRPr="002B460A">
              <w:rPr>
                <w:i/>
              </w:rPr>
              <w:t>Method:</w:t>
            </w:r>
          </w:p>
          <w:p w:rsidRPr="002B460A" w:rsidR="001F55DA" w:rsidP="001F55DA" w:rsidRDefault="001F55DA" w14:paraId="70771FE1" w14:textId="77777777">
            <w:pPr>
              <w:pStyle w:val="DEUTextoobjeto"/>
              <w:rPr>
                <w:i/>
              </w:rPr>
            </w:pPr>
            <w:r w:rsidRPr="002B460A">
              <w:t xml:space="preserve">Perform research and information systematization and analysis activities. </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1F55DA" w:rsidP="001F55DA" w:rsidRDefault="001F55DA" w14:paraId="250EE67D" w14:textId="77777777">
            <w:pPr>
              <w:pStyle w:val="DEUTextoobjeto"/>
            </w:pPr>
            <w:r w:rsidRPr="002B460A">
              <w:t>This will serve as an input of the final product and will be presented in progress meetings.</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Pr="002B460A" w:rsidR="001F55DA" w:rsidP="001F55DA" w:rsidRDefault="001759B8" w14:paraId="5BCFBFE8" w14:textId="5552B800">
            <w:pPr>
              <w:pStyle w:val="DEUTextoobjeto"/>
            </w:pPr>
            <w:r w:rsidRPr="001F55DA">
              <w:t>Not carried out</w:t>
            </w:r>
          </w:p>
        </w:tc>
      </w:tr>
      <w:tr w:rsidRPr="002B460A" w:rsidR="001F55DA" w:rsidTr="1E6BD54B" w14:paraId="6994FEF7" w14:textId="4C020CBC">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shd w:val="clear" w:color="auto" w:fill="auto"/>
            <w:tcMar/>
          </w:tcPr>
          <w:p w:rsidRPr="002B460A" w:rsidR="001F55DA" w:rsidP="001F55DA" w:rsidRDefault="001F55DA" w14:paraId="539954B0" w14:textId="77777777">
            <w:pPr>
              <w:pStyle w:val="DEUTextoobjeto"/>
            </w:pPr>
            <w:r w:rsidRPr="002B460A">
              <w:t>Activity 6.2: List smart infrastructure solutions for sustainable urban development (e.g., rainwater harvesting, energy saving and solar-powered facilities).</w:t>
            </w: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1F55DA" w:rsidP="001F55DA" w:rsidRDefault="001F55DA" w14:paraId="3C52B6BC" w14:textId="77777777">
            <w:pPr>
              <w:pStyle w:val="DEUTextoobjeto"/>
              <w:rPr>
                <w:i/>
              </w:rPr>
            </w:pPr>
            <w:r w:rsidRPr="002B460A">
              <w:rPr>
                <w:i/>
              </w:rPr>
              <w:t>Product presentation</w:t>
            </w:r>
          </w:p>
          <w:p w:rsidRPr="002B460A" w:rsidR="001F55DA" w:rsidP="001F55DA" w:rsidRDefault="001F55DA" w14:paraId="4C39191F" w14:textId="77777777">
            <w:pPr>
              <w:pStyle w:val="DEUTextoobjeto"/>
            </w:pPr>
          </w:p>
          <w:p w:rsidRPr="002B460A" w:rsidR="001F55DA" w:rsidP="001F55DA" w:rsidRDefault="001F55DA" w14:paraId="45859766" w14:textId="77777777">
            <w:pPr>
              <w:pStyle w:val="DEUTextoobjeto"/>
            </w:pPr>
            <w:r w:rsidRPr="002B460A">
              <w:t>a) Number of deliverables produced in this output</w:t>
            </w:r>
          </w:p>
          <w:p w:rsidRPr="002B460A" w:rsidR="001F55DA" w:rsidP="001F55DA" w:rsidRDefault="001F55DA" w14:paraId="310DF56E" w14:textId="77777777">
            <w:pPr>
              <w:pStyle w:val="DEUTextoobjeto"/>
              <w:rPr>
                <w:u w:val="single"/>
              </w:rPr>
            </w:pPr>
          </w:p>
          <w:p w:rsidRPr="002B460A" w:rsidR="001F55DA" w:rsidP="001F55DA" w:rsidRDefault="001F55DA" w14:paraId="7F8D3A79" w14:textId="77777777">
            <w:pPr>
              <w:pStyle w:val="DEUTextoobjeto"/>
              <w:rPr>
                <w:color w:val="000000"/>
              </w:rPr>
            </w:pPr>
            <w:r w:rsidRPr="002B460A">
              <w:rPr>
                <w:color w:val="000000"/>
              </w:rPr>
              <w:t>Number of tools and technical documents reinforced, revised, or developed</w:t>
            </w:r>
          </w:p>
          <w:p w:rsidRPr="002B460A" w:rsidR="001F55DA" w:rsidP="001F55DA" w:rsidRDefault="001F55DA" w14:paraId="68093907" w14:textId="77777777">
            <w:pPr>
              <w:pStyle w:val="DEUTextoobjeto"/>
            </w:pPr>
          </w:p>
          <w:p w:rsidRPr="00292E45" w:rsidR="001F55DA" w:rsidP="001F55DA" w:rsidRDefault="001F55DA" w14:paraId="644B1227" w14:textId="0B6539A8">
            <w:pPr>
              <w:pStyle w:val="DEUTextoobjeto"/>
              <w:rPr>
                <w:color w:val="000000"/>
              </w:rPr>
            </w:pPr>
            <w:r w:rsidRPr="002B460A">
              <w:rPr>
                <w:color w:val="000000"/>
              </w:rPr>
              <w:t>Number of other information materials strengthened, revised, or created</w:t>
            </w: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1F55DA" w:rsidP="001F55DA" w:rsidRDefault="001F55DA" w14:paraId="2F0457E2" w14:textId="77777777">
            <w:pPr>
              <w:pStyle w:val="DEUTextoobjeto"/>
            </w:pPr>
            <w:r w:rsidRPr="002B460A">
              <w:t>1 list of smart infrastructure for sustainable urban development</w:t>
            </w:r>
          </w:p>
          <w:p w:rsidRPr="002B460A" w:rsidR="001F55DA" w:rsidP="001F55DA" w:rsidRDefault="001F55DA" w14:paraId="54AC3A4A" w14:textId="77777777">
            <w:pPr>
              <w:pStyle w:val="DEUTextoobjeto"/>
            </w:pPr>
          </w:p>
          <w:p w:rsidRPr="002B460A" w:rsidR="001F55DA" w:rsidP="001F55DA" w:rsidRDefault="001F55DA" w14:paraId="6E4503C5" w14:textId="62D7C9CA">
            <w:pPr>
              <w:pStyle w:val="DEUTextoobjeto"/>
            </w:pPr>
            <w:r w:rsidRPr="002B460A">
              <w:t xml:space="preserve">1 assessment of whether the technology would be applicable for the green spaces market. </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1F55DA" w:rsidP="001F55DA" w:rsidRDefault="001F55DA" w14:paraId="68AE8311" w14:textId="77777777">
            <w:pPr>
              <w:pStyle w:val="DEUTextoobjeto"/>
              <w:rPr>
                <w:i/>
              </w:rPr>
            </w:pPr>
            <w:r w:rsidRPr="002B460A">
              <w:rPr>
                <w:i/>
              </w:rPr>
              <w:t xml:space="preserve">Method: </w:t>
            </w:r>
          </w:p>
          <w:p w:rsidRPr="00292E45" w:rsidR="001F55DA" w:rsidP="001F55DA" w:rsidRDefault="001F55DA" w14:paraId="004E340E" w14:textId="45618B64">
            <w:pPr>
              <w:pStyle w:val="DEUTextoobjeto"/>
              <w:rPr>
                <w:color w:val="000000"/>
              </w:rPr>
            </w:pPr>
            <w:r w:rsidRPr="002B460A">
              <w:rPr>
                <w:color w:val="000000"/>
              </w:rPr>
              <w:t xml:space="preserve">The list will contain a short description of the technology and a first estimate of the benefits and costs of the respective technology. Also, the list should contain a first assessment over whether the technology would be applicable for an open space green market in The Bahamas. </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1F55DA" w:rsidP="001F55DA" w:rsidRDefault="001F55DA" w14:paraId="532FBDE6" w14:textId="77777777">
            <w:pPr>
              <w:pStyle w:val="DEUTextoobjeto"/>
            </w:pPr>
            <w:r w:rsidRPr="002B460A">
              <w:t>This workshop is intended for the validation of gaps prioritization and proposed solutions to bridge them, as well as collection of input and feedback in this regard.</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Pr="002B460A" w:rsidR="001759B8" w:rsidP="001759B8" w:rsidRDefault="001759B8" w14:paraId="796D595F" w14:textId="77777777">
            <w:pPr>
              <w:pStyle w:val="DEUTextoobjeto"/>
            </w:pPr>
            <w:r w:rsidRPr="002B460A">
              <w:t>1 list of smart infrastructure for sustainable urban development</w:t>
            </w:r>
          </w:p>
          <w:p w:rsidRPr="002B460A" w:rsidR="001F55DA" w:rsidP="001F55DA" w:rsidRDefault="001759B8" w14:paraId="05AF5FE4" w14:textId="5ACD8DED">
            <w:pPr>
              <w:pStyle w:val="DEUTextoobjeto"/>
            </w:pPr>
            <w:r w:rsidRPr="002B460A">
              <w:t>1 assessment of whether the technology would be applicable for the green spaces market</w:t>
            </w:r>
            <w:r>
              <w:t xml:space="preserve"> (sheet)</w:t>
            </w:r>
          </w:p>
        </w:tc>
      </w:tr>
      <w:tr w:rsidRPr="002B460A" w:rsidR="001F55DA" w:rsidTr="1E6BD54B" w14:paraId="57C4EA22" w14:textId="33FE6E44">
        <w:trPr>
          <w:trHeight w:val="170"/>
        </w:trPr>
        <w:tc>
          <w:tcPr>
            <w:cnfStyle w:val="000000000000" w:firstRow="0" w:lastRow="0" w:firstColumn="0" w:lastColumn="0" w:oddVBand="0" w:evenVBand="0" w:oddHBand="0" w:evenHBand="0" w:firstRowFirstColumn="0" w:firstRowLastColumn="0" w:lastRowFirstColumn="0" w:lastRowLastColumn="0"/>
            <w:tcW w:w="729" w:type="pct"/>
            <w:shd w:val="clear" w:color="auto" w:fill="auto"/>
            <w:tcMar/>
          </w:tcPr>
          <w:p w:rsidRPr="002B460A" w:rsidR="001F55DA" w:rsidP="001F55DA" w:rsidRDefault="001F55DA" w14:paraId="14062CDD" w14:textId="77777777">
            <w:pPr>
              <w:pStyle w:val="DEUTextoobjeto"/>
            </w:pPr>
            <w:r w:rsidRPr="002B460A">
              <w:t xml:space="preserve">Activity 6.3 Report with information and prioritization of climate technologies, their relevance, use and benefits, including a </w:t>
            </w:r>
            <w:r w:rsidRPr="002B460A">
              <w:lastRenderedPageBreak/>
              <w:t>design with the proposed facilities, size of storage facilities and renewable</w:t>
            </w:r>
          </w:p>
          <w:p w:rsidRPr="002B460A" w:rsidR="001F55DA" w:rsidP="001F55DA" w:rsidRDefault="001F55DA" w14:paraId="4BF3D9AD" w14:textId="77777777">
            <w:pPr>
              <w:pStyle w:val="DEUTextoobjeto"/>
            </w:pPr>
            <w:r w:rsidRPr="002B460A">
              <w:t>energy sources</w:t>
            </w: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1F55DA" w:rsidP="001F55DA" w:rsidRDefault="001F55DA" w14:paraId="64F28EF2" w14:textId="77777777">
            <w:pPr>
              <w:pStyle w:val="DEUTextoobjeto"/>
              <w:rPr>
                <w:i/>
              </w:rPr>
            </w:pPr>
            <w:r w:rsidRPr="002B460A">
              <w:rPr>
                <w:i/>
              </w:rPr>
              <w:lastRenderedPageBreak/>
              <w:t>Product presentation</w:t>
            </w:r>
          </w:p>
          <w:p w:rsidRPr="002B460A" w:rsidR="001F55DA" w:rsidP="001F55DA" w:rsidRDefault="001F55DA" w14:paraId="4862D698" w14:textId="77777777">
            <w:pPr>
              <w:pStyle w:val="DEUTextoobjeto"/>
            </w:pPr>
          </w:p>
          <w:p w:rsidRPr="002B460A" w:rsidR="001F55DA" w:rsidP="001F55DA" w:rsidRDefault="001F55DA" w14:paraId="12CF68A7" w14:textId="77777777">
            <w:pPr>
              <w:pStyle w:val="DEUTextoobjeto"/>
            </w:pPr>
            <w:r w:rsidRPr="002B460A">
              <w:t>a) Number of deliverables produced in this output</w:t>
            </w:r>
          </w:p>
          <w:p w:rsidRPr="002B460A" w:rsidR="001F55DA" w:rsidP="001F55DA" w:rsidRDefault="001F55DA" w14:paraId="39EE8391" w14:textId="77777777">
            <w:pPr>
              <w:pStyle w:val="DEUTextoobjeto"/>
            </w:pPr>
          </w:p>
          <w:p w:rsidRPr="002B460A" w:rsidR="001F55DA" w:rsidP="001F55DA" w:rsidRDefault="001F55DA" w14:paraId="0E3A34A9" w14:textId="77777777">
            <w:pPr>
              <w:pStyle w:val="DEUTextoobjeto"/>
            </w:pPr>
          </w:p>
          <w:p w:rsidRPr="002B460A" w:rsidR="001F55DA" w:rsidP="001F55DA" w:rsidRDefault="001F55DA" w14:paraId="6A02E8D8"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1F55DA" w:rsidP="001F55DA" w:rsidRDefault="001F55DA" w14:paraId="0CABA22E" w14:textId="34ED8DFD">
            <w:pPr>
              <w:pStyle w:val="DEUTextoobjeto"/>
              <w:rPr>
                <w:color w:val="000000"/>
              </w:rPr>
            </w:pPr>
            <w:r w:rsidRPr="002B460A">
              <w:rPr>
                <w:color w:val="000000"/>
              </w:rPr>
              <w:lastRenderedPageBreak/>
              <w:t>1 prioritization of the technology climate measures for open green markets</w:t>
            </w:r>
          </w:p>
          <w:p w:rsidRPr="002B460A" w:rsidR="001F55DA" w:rsidP="001F55DA" w:rsidRDefault="001F55DA" w14:paraId="2F796DEB" w14:textId="77777777">
            <w:pPr>
              <w:pStyle w:val="DEUTextoobjeto"/>
              <w:rPr>
                <w:color w:val="000000"/>
              </w:rPr>
            </w:pPr>
          </w:p>
          <w:p w:rsidRPr="002B460A" w:rsidR="001F55DA" w:rsidP="001F55DA" w:rsidRDefault="001F55DA" w14:paraId="607A947B"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1F55DA" w:rsidP="001F55DA" w:rsidRDefault="001F55DA" w14:paraId="599F10CB" w14:textId="77777777">
            <w:pPr>
              <w:pStyle w:val="DEUTextoobjeto"/>
              <w:rPr>
                <w:i/>
              </w:rPr>
            </w:pPr>
            <w:r w:rsidRPr="002B460A">
              <w:rPr>
                <w:i/>
              </w:rPr>
              <w:t>Method:</w:t>
            </w:r>
          </w:p>
          <w:p w:rsidRPr="002B460A" w:rsidR="001F55DA" w:rsidP="001F55DA" w:rsidRDefault="001F55DA" w14:paraId="46541AFB" w14:textId="77777777">
            <w:pPr>
              <w:pStyle w:val="DEUTextoobjeto"/>
              <w:rPr>
                <w:color w:val="000000"/>
              </w:rPr>
            </w:pPr>
            <w:r w:rsidRPr="002B460A">
              <w:rPr>
                <w:color w:val="000000"/>
              </w:rPr>
              <w:t xml:space="preserve">The consultant team will provide a list of smart infrastructure for sustainable urban development based on its own long-term experience and available information on international examples. </w:t>
            </w:r>
          </w:p>
          <w:p w:rsidRPr="002B460A" w:rsidR="001F55DA" w:rsidP="001F55DA" w:rsidRDefault="001F55DA" w14:paraId="239BE3DB" w14:textId="77777777">
            <w:pPr>
              <w:pStyle w:val="DEUTextoobjeto"/>
              <w:rPr>
                <w:i/>
              </w:rPr>
            </w:pPr>
            <w:r w:rsidRPr="002B460A">
              <w:rPr>
                <w:color w:val="000000"/>
              </w:rPr>
              <w:lastRenderedPageBreak/>
              <w:t xml:space="preserve">The list will contain a short description of the technology and a first estimate of the benefits and costs of the respective </w:t>
            </w:r>
            <w:r w:rsidRPr="002B460A">
              <w:rPr>
                <w:i/>
              </w:rPr>
              <w:t>Frequency:</w:t>
            </w:r>
          </w:p>
          <w:p w:rsidRPr="00292E45" w:rsidR="001F55DA" w:rsidP="001F55DA" w:rsidRDefault="001F55DA" w14:paraId="26C76622" w14:textId="186D0418">
            <w:pPr>
              <w:pStyle w:val="DEUTextoobjeto"/>
            </w:pPr>
            <w:r w:rsidRPr="002B460A">
              <w:t xml:space="preserve">At the end of product </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1F55DA" w:rsidP="001F55DA" w:rsidRDefault="001F55DA" w14:paraId="4AA5DABA" w14:textId="49B012B4">
            <w:pPr>
              <w:pStyle w:val="DEUTextoobjeto"/>
            </w:pPr>
            <w:r w:rsidRPr="002B460A">
              <w:lastRenderedPageBreak/>
              <w:t xml:space="preserve">The CTCN review will be considered to coordinate the presentation of the product to the customer. There is a minute’s format that must be </w:t>
            </w:r>
            <w:r w:rsidRPr="002B460A">
              <w:lastRenderedPageBreak/>
              <w:t>completed at the end of each meeting with their respective attendance sheet.</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Pr="002B460A" w:rsidR="001759B8" w:rsidP="001759B8" w:rsidRDefault="001759B8" w14:paraId="1D4266CC" w14:textId="77777777">
            <w:pPr>
              <w:pStyle w:val="DEUTextoobjeto"/>
              <w:rPr>
                <w:color w:val="000000"/>
              </w:rPr>
            </w:pPr>
            <w:r w:rsidRPr="002B460A">
              <w:rPr>
                <w:color w:val="000000"/>
              </w:rPr>
              <w:lastRenderedPageBreak/>
              <w:t>1 prioritization of the technology climate measures for open green markets</w:t>
            </w:r>
          </w:p>
          <w:p w:rsidRPr="002B460A" w:rsidR="001F55DA" w:rsidP="001F55DA" w:rsidRDefault="001F55DA" w14:paraId="42D908A2" w14:textId="77777777">
            <w:pPr>
              <w:pStyle w:val="DEUTextoobjeto"/>
            </w:pPr>
          </w:p>
        </w:tc>
      </w:tr>
      <w:tr w:rsidRPr="002B460A" w:rsidR="001F55DA" w:rsidTr="1E6BD54B" w14:paraId="770A9915" w14:textId="1B2D1834">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shd w:val="clear" w:color="auto" w:fill="auto"/>
            <w:tcMar/>
          </w:tcPr>
          <w:p w:rsidRPr="002B460A" w:rsidR="001F55DA" w:rsidP="001F55DA" w:rsidRDefault="001F55DA" w14:paraId="38570F04" w14:textId="77777777">
            <w:pPr>
              <w:pStyle w:val="DEUTextoobjeto"/>
            </w:pPr>
            <w:r w:rsidRPr="002B460A">
              <w:t>Activity 6.4: Validation Workshop report with stakeholders with the selection of prioritize climate technologies to be implemented in the open green market spaces.</w:t>
            </w: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1F55DA" w:rsidP="001F55DA" w:rsidRDefault="001F55DA" w14:paraId="7EE7DF2C" w14:textId="77777777">
            <w:pPr>
              <w:pStyle w:val="DEUTextoobjeto"/>
              <w:rPr>
                <w:i/>
              </w:rPr>
            </w:pPr>
            <w:r w:rsidRPr="002B460A">
              <w:rPr>
                <w:i/>
              </w:rPr>
              <w:t>Product presentation</w:t>
            </w:r>
          </w:p>
          <w:p w:rsidRPr="002B460A" w:rsidR="001F55DA" w:rsidP="001F55DA" w:rsidRDefault="001F55DA" w14:paraId="20698935" w14:textId="77777777">
            <w:pPr>
              <w:pStyle w:val="DEUTextoobjeto"/>
            </w:pPr>
          </w:p>
          <w:p w:rsidRPr="002B460A" w:rsidR="001F55DA" w:rsidP="001F55DA" w:rsidRDefault="001F55DA" w14:paraId="0BC1713A" w14:textId="77777777">
            <w:pPr>
              <w:pStyle w:val="DEUTextoobjeto"/>
            </w:pPr>
            <w:r w:rsidRPr="002B460A">
              <w:t>a) Number of deliverables produced in this output</w:t>
            </w:r>
          </w:p>
          <w:p w:rsidRPr="002B460A" w:rsidR="001F55DA" w:rsidP="001F55DA" w:rsidRDefault="001F55DA" w14:paraId="17216FAD" w14:textId="77777777">
            <w:pPr>
              <w:pStyle w:val="DEUTextoobjeto"/>
            </w:pPr>
          </w:p>
          <w:p w:rsidRPr="002B460A" w:rsidR="001F55DA" w:rsidP="001F55DA" w:rsidRDefault="001F55DA" w14:paraId="78C5FCC3" w14:textId="77777777">
            <w:pPr>
              <w:pStyle w:val="DEUTextoobjeto"/>
            </w:pPr>
          </w:p>
          <w:p w:rsidRPr="002B460A" w:rsidR="001F55DA" w:rsidP="001F55DA" w:rsidRDefault="001F55DA" w14:paraId="5E7EB887" w14:textId="77777777">
            <w:pPr>
              <w:pStyle w:val="DEUTextoobjeto"/>
              <w:rPr>
                <w:i/>
              </w:rPr>
            </w:pP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1F55DA" w:rsidP="001F55DA" w:rsidRDefault="001F55DA" w14:paraId="3E79FE44" w14:textId="77777777">
            <w:pPr>
              <w:pStyle w:val="DEUTextoobjeto"/>
              <w:rPr>
                <w:color w:val="000000"/>
              </w:rPr>
            </w:pPr>
            <w:r w:rsidRPr="002B460A">
              <w:rPr>
                <w:color w:val="000000"/>
              </w:rPr>
              <w:t xml:space="preserve">1 sheet of climate risk assessments </w:t>
            </w:r>
          </w:p>
          <w:p w:rsidRPr="002B460A" w:rsidR="001F55DA" w:rsidP="001F55DA" w:rsidRDefault="001F55DA" w14:paraId="691C4DC5" w14:textId="77777777">
            <w:pPr>
              <w:pStyle w:val="DEUTextoobjeto"/>
              <w:rPr>
                <w:color w:val="000000"/>
              </w:rPr>
            </w:pPr>
            <w:r w:rsidRPr="002B460A">
              <w:rPr>
                <w:color w:val="000000"/>
              </w:rPr>
              <w:t>1 sheet of climate threat analysis</w:t>
            </w:r>
          </w:p>
          <w:p w:rsidRPr="002B460A" w:rsidR="001F55DA" w:rsidP="001F55DA" w:rsidRDefault="001F55DA" w14:paraId="7DE05AF3" w14:textId="77777777">
            <w:pPr>
              <w:pStyle w:val="DEUTextoobjeto"/>
              <w:rPr>
                <w:color w:val="000000"/>
              </w:rPr>
            </w:pPr>
            <w:r w:rsidRPr="002B460A">
              <w:rPr>
                <w:color w:val="000000"/>
              </w:rPr>
              <w:t>1 Generation of a GHG emissions baseline (emissions without project)</w:t>
            </w:r>
          </w:p>
          <w:p w:rsidRPr="002B460A" w:rsidR="001F55DA" w:rsidP="001F55DA" w:rsidRDefault="001F55DA" w14:paraId="230E1B0F" w14:textId="77777777">
            <w:pPr>
              <w:pStyle w:val="DEUTextoobjeto"/>
              <w:rPr>
                <w:color w:val="000000"/>
              </w:rPr>
            </w:pPr>
            <w:r w:rsidRPr="002B460A">
              <w:rPr>
                <w:color w:val="000000"/>
              </w:rPr>
              <w:t>1 Baseline: Definition of the limits of the system to be evaluated</w:t>
            </w:r>
          </w:p>
          <w:p w:rsidRPr="002B460A" w:rsidR="001F55DA" w:rsidP="001F55DA" w:rsidRDefault="001F55DA" w14:paraId="6F30CECF" w14:textId="77777777">
            <w:pPr>
              <w:pStyle w:val="DEUTextoobjeto"/>
              <w:rPr>
                <w:color w:val="000000"/>
              </w:rPr>
            </w:pPr>
            <w:r w:rsidRPr="002B460A">
              <w:rPr>
                <w:color w:val="000000"/>
              </w:rPr>
              <w:t>1 Baseline: Identification of the main emission sources</w:t>
            </w:r>
          </w:p>
          <w:p w:rsidRPr="002B460A" w:rsidR="001F55DA" w:rsidP="001F55DA" w:rsidRDefault="001F55DA" w14:paraId="3E7ADC87" w14:textId="77777777">
            <w:pPr>
              <w:pStyle w:val="DEUTextoobjeto"/>
              <w:rPr>
                <w:color w:val="000000"/>
              </w:rPr>
            </w:pPr>
            <w:r w:rsidRPr="002B460A">
              <w:rPr>
                <w:color w:val="000000"/>
              </w:rPr>
              <w:t>1 Baseline: Define emission factors</w:t>
            </w:r>
          </w:p>
          <w:p w:rsidRPr="002B460A" w:rsidR="001F55DA" w:rsidP="001F55DA" w:rsidRDefault="001F55DA" w14:paraId="0A6AEE4E" w14:textId="77777777">
            <w:pPr>
              <w:pStyle w:val="DEUTextoobjeto"/>
              <w:rPr>
                <w:color w:val="000000"/>
              </w:rPr>
            </w:pPr>
            <w:r w:rsidRPr="002B460A">
              <w:rPr>
                <w:color w:val="000000"/>
              </w:rPr>
              <w:t>1 Baseline: Collect market data</w:t>
            </w:r>
          </w:p>
          <w:p w:rsidRPr="002B460A" w:rsidR="001F55DA" w:rsidP="001F55DA" w:rsidRDefault="001F55DA" w14:paraId="4344CFD9" w14:textId="77777777">
            <w:pPr>
              <w:pStyle w:val="DEUTextoobjeto"/>
              <w:rPr>
                <w:color w:val="000000"/>
              </w:rPr>
            </w:pPr>
            <w:r w:rsidRPr="002B460A">
              <w:rPr>
                <w:color w:val="000000"/>
              </w:rPr>
              <w:t>1 Baseline: Quantification of emissions</w:t>
            </w:r>
          </w:p>
          <w:p w:rsidRPr="002B460A" w:rsidR="001F55DA" w:rsidP="001F55DA" w:rsidRDefault="001F55DA" w14:paraId="434D1DBA" w14:textId="28E94831">
            <w:pPr>
              <w:pStyle w:val="DEUTextoobjeto"/>
              <w:rPr>
                <w:color w:val="000000"/>
              </w:rPr>
            </w:pPr>
            <w:r>
              <w:rPr>
                <w:color w:val="000000"/>
              </w:rPr>
              <w:t xml:space="preserve">1 </w:t>
            </w:r>
            <w:r w:rsidRPr="002B460A">
              <w:rPr>
                <w:color w:val="000000"/>
              </w:rPr>
              <w:t>Develop an emission scenario (with project)</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1F55DA" w:rsidP="001F55DA" w:rsidRDefault="001F55DA" w14:paraId="007A51B3" w14:textId="77777777">
            <w:pPr>
              <w:pStyle w:val="DEUTextoobjeto"/>
              <w:rPr>
                <w:i/>
              </w:rPr>
            </w:pPr>
            <w:r w:rsidRPr="002B460A">
              <w:rPr>
                <w:i/>
              </w:rPr>
              <w:t>Method:</w:t>
            </w:r>
          </w:p>
          <w:p w:rsidRPr="002B460A" w:rsidR="001F55DA" w:rsidP="001F55DA" w:rsidRDefault="001F55DA" w14:paraId="6F9CED6E" w14:textId="2586EF71">
            <w:pPr>
              <w:pStyle w:val="DEUTextoobjeto"/>
              <w:rPr>
                <w:color w:val="000000"/>
              </w:rPr>
            </w:pPr>
            <w:r w:rsidRPr="002B460A">
              <w:rPr>
                <w:color w:val="000000"/>
              </w:rPr>
              <w:t xml:space="preserve">The consultant team will </w:t>
            </w:r>
            <w:proofErr w:type="gramStart"/>
            <w:r w:rsidRPr="002B460A">
              <w:rPr>
                <w:color w:val="000000"/>
              </w:rPr>
              <w:t>presents</w:t>
            </w:r>
            <w:proofErr w:type="gramEnd"/>
            <w:r w:rsidRPr="002B460A">
              <w:rPr>
                <w:color w:val="000000"/>
              </w:rPr>
              <w:t xml:space="preserve"> the “Priority Actions” identified under activity 6.3,</w:t>
            </w:r>
            <w:r w:rsidR="001759B8">
              <w:rPr>
                <w:color w:val="000000"/>
              </w:rPr>
              <w:t xml:space="preserve"> </w:t>
            </w:r>
            <w:r w:rsidRPr="002B460A">
              <w:rPr>
                <w:color w:val="000000"/>
              </w:rPr>
              <w:t xml:space="preserve">and quantifies their potential impact on GHG emissions (based on the emission factors defined for the baseline and overall emissions). This is for the emission scenario with the develop of the project. </w:t>
            </w:r>
          </w:p>
          <w:p w:rsidRPr="002B460A" w:rsidR="001F55DA" w:rsidP="001F55DA" w:rsidRDefault="001F55DA" w14:paraId="724D9802" w14:textId="77777777">
            <w:pPr>
              <w:pStyle w:val="DEUTextoobjeto"/>
              <w:rPr>
                <w:color w:val="000000"/>
              </w:rPr>
            </w:pPr>
          </w:p>
          <w:p w:rsidRPr="002B460A" w:rsidR="001F55DA" w:rsidP="001F55DA" w:rsidRDefault="001F55DA" w14:paraId="25CD84A2" w14:textId="77777777">
            <w:pPr>
              <w:pStyle w:val="DEUTextoobjeto"/>
              <w:rPr>
                <w:color w:val="000000"/>
              </w:rPr>
            </w:pPr>
            <w:r w:rsidRPr="002B460A">
              <w:rPr>
                <w:color w:val="000000"/>
              </w:rPr>
              <w:t>Later, this scenario will be compared to the baseline and emissions reductions can be quantified.</w:t>
            </w:r>
          </w:p>
          <w:p w:rsidRPr="002B460A" w:rsidR="001F55DA" w:rsidP="001F55DA" w:rsidRDefault="001F55DA" w14:paraId="5865F0B9" w14:textId="77777777">
            <w:pPr>
              <w:pStyle w:val="DEUTextoobjeto"/>
              <w:rPr>
                <w:i/>
              </w:rPr>
            </w:pPr>
            <w:r w:rsidRPr="002B460A">
              <w:rPr>
                <w:color w:val="000000"/>
              </w:rPr>
              <w:t xml:space="preserve"> </w:t>
            </w:r>
            <w:r w:rsidRPr="002B460A">
              <w:rPr>
                <w:i/>
              </w:rPr>
              <w:t>Frequency:</w:t>
            </w:r>
          </w:p>
          <w:p w:rsidRPr="00292E45" w:rsidR="001F55DA" w:rsidP="001F55DA" w:rsidRDefault="001F55DA" w14:paraId="3C49ED54" w14:textId="09854623">
            <w:pPr>
              <w:pStyle w:val="DEUTextoobjeto"/>
            </w:pPr>
            <w:r w:rsidRPr="002B460A">
              <w:t xml:space="preserve">At the end of product </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1F55DA" w:rsidP="001F55DA" w:rsidRDefault="001F55DA" w14:paraId="7B2289BA" w14:textId="043548EA">
            <w:pPr>
              <w:pStyle w:val="DEUTextoobjeto"/>
            </w:pPr>
            <w:r w:rsidRPr="002B460A">
              <w:t>The CTCN review will be considered to coordinate the presentation of the product to the customer. There is a minute’s format that must be completed at the end of each meeting with their respective attendance sheet.</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Pr="002B460A" w:rsidR="001F55DA" w:rsidP="001F55DA" w:rsidRDefault="001759B8" w14:paraId="2C064534" w14:textId="3315C047">
            <w:pPr>
              <w:pStyle w:val="DEUTextoobjeto"/>
            </w:pPr>
            <w:r w:rsidRPr="001F55DA">
              <w:t>Not carried out</w:t>
            </w:r>
          </w:p>
        </w:tc>
      </w:tr>
      <w:tr w:rsidRPr="002B460A" w:rsidR="001F55DA" w:rsidTr="1E6BD54B" w14:paraId="4E86FB67" w14:textId="0799AC38">
        <w:trPr>
          <w:trHeight w:val="170"/>
        </w:trPr>
        <w:tc>
          <w:tcPr>
            <w:cnfStyle w:val="000000000000" w:firstRow="0" w:lastRow="0" w:firstColumn="0" w:lastColumn="0" w:oddVBand="0" w:evenVBand="0" w:oddHBand="0" w:evenHBand="0" w:firstRowFirstColumn="0" w:firstRowLastColumn="0" w:lastRowFirstColumn="0" w:lastRowLastColumn="0"/>
            <w:tcW w:w="729" w:type="pct"/>
            <w:shd w:val="clear" w:color="auto" w:fill="FFFFFF" w:themeFill="background1"/>
            <w:tcMar/>
          </w:tcPr>
          <w:p w:rsidRPr="002B460A" w:rsidR="001F55DA" w:rsidP="001F55DA" w:rsidRDefault="001F55DA" w14:paraId="6C9FA5D9" w14:textId="70CAFC1D">
            <w:pPr>
              <w:pStyle w:val="DEUTextoobjeto"/>
            </w:pPr>
            <w:r w:rsidRPr="002B460A">
              <w:t xml:space="preserve">Activity 6.5: Conduct a validation workshop with key stakeholders on the proposed facilities, size of storage facilities </w:t>
            </w:r>
            <w:r w:rsidRPr="002B460A">
              <w:lastRenderedPageBreak/>
              <w:t xml:space="preserve">and renewable energy sources. </w:t>
            </w:r>
          </w:p>
        </w:tc>
        <w:tc>
          <w:tcPr>
            <w:cnfStyle w:val="000000000000" w:firstRow="0" w:lastRow="0" w:firstColumn="0" w:lastColumn="0" w:oddVBand="0" w:evenVBand="0" w:oddHBand="0" w:evenHBand="0" w:firstRowFirstColumn="0" w:firstRowLastColumn="0" w:lastRowFirstColumn="0" w:lastRowLastColumn="0"/>
            <w:tcW w:w="800" w:type="pct"/>
            <w:shd w:val="clear" w:color="auto" w:fill="FFFFFF" w:themeFill="background1"/>
            <w:tcMar/>
          </w:tcPr>
          <w:p w:rsidRPr="002B460A" w:rsidR="001F55DA" w:rsidP="001F55DA" w:rsidRDefault="001F55DA" w14:paraId="43AA7356" w14:textId="77777777">
            <w:pPr>
              <w:pStyle w:val="DEUTextoobjeto"/>
              <w:rPr>
                <w:i/>
              </w:rPr>
            </w:pPr>
            <w:r w:rsidRPr="002B460A">
              <w:rPr>
                <w:i/>
              </w:rPr>
              <w:lastRenderedPageBreak/>
              <w:t>Workshop</w:t>
            </w:r>
          </w:p>
          <w:p w:rsidRPr="002B460A" w:rsidR="001F55DA" w:rsidP="001F55DA" w:rsidRDefault="001F55DA" w14:paraId="7D178DAB" w14:textId="77777777">
            <w:pPr>
              <w:pStyle w:val="DEUTextoobjeto"/>
            </w:pPr>
          </w:p>
          <w:p w:rsidRPr="002B460A" w:rsidR="001F55DA" w:rsidP="001F55DA" w:rsidRDefault="001F55DA" w14:paraId="0BA2DAC0" w14:textId="77777777">
            <w:pPr>
              <w:pStyle w:val="DEUTextoobjeto"/>
            </w:pPr>
            <w:r w:rsidRPr="002B460A">
              <w:t>a) Total number of events organized by proponents and implementing partners</w:t>
            </w:r>
          </w:p>
          <w:p w:rsidRPr="002B460A" w:rsidR="001F55DA" w:rsidP="001F55DA" w:rsidRDefault="001F55DA" w14:paraId="01AEB485" w14:textId="77777777">
            <w:pPr>
              <w:pStyle w:val="DEUTextoobjeto"/>
            </w:pPr>
          </w:p>
          <w:p w:rsidRPr="002B460A" w:rsidR="001F55DA" w:rsidP="001F55DA" w:rsidRDefault="001F55DA" w14:paraId="265011B5" w14:textId="77777777">
            <w:pPr>
              <w:pStyle w:val="DEUTextoobjeto"/>
            </w:pPr>
            <w:r w:rsidRPr="002B460A">
              <w:lastRenderedPageBreak/>
              <w:t xml:space="preserve">b) Number of participants in events organized by proponents and implementing partners </w:t>
            </w:r>
          </w:p>
          <w:p w:rsidRPr="002B460A" w:rsidR="001F55DA" w:rsidP="001F55DA" w:rsidRDefault="001F55DA" w14:paraId="68C419DB" w14:textId="77777777">
            <w:pPr>
              <w:pStyle w:val="DEUTextoobjeto"/>
            </w:pPr>
            <w:r w:rsidRPr="002B460A">
              <w:t>Percentage of men and women</w:t>
            </w:r>
          </w:p>
          <w:p w:rsidRPr="002B460A" w:rsidR="001F55DA" w:rsidP="001F55DA" w:rsidRDefault="001F55DA" w14:paraId="4620D3E1" w14:textId="77777777">
            <w:pPr>
              <w:pStyle w:val="DEUTextoobjeto"/>
            </w:pPr>
          </w:p>
          <w:p w:rsidRPr="002B460A" w:rsidR="001F55DA" w:rsidP="001F55DA" w:rsidRDefault="001F55DA" w14:paraId="746D3919" w14:textId="77777777">
            <w:pPr>
              <w:pStyle w:val="DEUTextoobjeto"/>
              <w:rPr>
                <w:color w:val="000000"/>
              </w:rPr>
            </w:pPr>
            <w:r w:rsidRPr="002B460A">
              <w:rPr>
                <w:color w:val="000000"/>
              </w:rPr>
              <w:t>c) Number of other information materials strengthened, revised, or created</w:t>
            </w:r>
          </w:p>
          <w:p w:rsidRPr="002B460A" w:rsidR="001F55DA" w:rsidP="001F55DA" w:rsidRDefault="001F55DA" w14:paraId="1D347689" w14:textId="77777777">
            <w:pPr>
              <w:pStyle w:val="DEUTextoobjeto"/>
              <w:rPr>
                <w:color w:val="000000"/>
              </w:rPr>
            </w:pPr>
          </w:p>
          <w:p w:rsidRPr="002B460A" w:rsidR="001F55DA" w:rsidP="001F55DA" w:rsidRDefault="001F55DA" w14:paraId="00B42264" w14:textId="77777777">
            <w:pPr>
              <w:pStyle w:val="DEUTextoobjeto"/>
              <w:rPr>
                <w:color w:val="000000"/>
              </w:rPr>
            </w:pPr>
            <w:r w:rsidRPr="002B460A">
              <w:rPr>
                <w:color w:val="000000"/>
              </w:rPr>
              <w:t>d) Number of communication materials, including news releases, newsletters, articles, presentations, social media postings, etc.</w:t>
            </w:r>
          </w:p>
          <w:p w:rsidRPr="002B460A" w:rsidR="001F55DA" w:rsidP="001F55DA" w:rsidRDefault="001F55DA" w14:paraId="199807C9" w14:textId="77777777">
            <w:pPr>
              <w:pStyle w:val="DEUTextoobjeto"/>
              <w:rPr>
                <w:i/>
              </w:rPr>
            </w:pPr>
          </w:p>
        </w:tc>
        <w:tc>
          <w:tcPr>
            <w:cnfStyle w:val="000000000000" w:firstRow="0" w:lastRow="0" w:firstColumn="0" w:lastColumn="0" w:oddVBand="0" w:evenVBand="0" w:oddHBand="0" w:evenHBand="0" w:firstRowFirstColumn="0" w:firstRowLastColumn="0" w:lastRowFirstColumn="0" w:lastRowLastColumn="0"/>
            <w:tcW w:w="792" w:type="pct"/>
            <w:shd w:val="clear" w:color="auto" w:fill="FFFFFF" w:themeFill="background1"/>
            <w:tcMar/>
          </w:tcPr>
          <w:p w:rsidRPr="002B460A" w:rsidR="001F55DA" w:rsidP="001F55DA" w:rsidRDefault="001F55DA" w14:paraId="03452357" w14:textId="77777777">
            <w:pPr>
              <w:pStyle w:val="DEUTextoobjeto"/>
            </w:pPr>
            <w:r w:rsidRPr="002B460A">
              <w:rPr>
                <w:u w:val="single"/>
              </w:rPr>
              <w:lastRenderedPageBreak/>
              <w:t xml:space="preserve">1 workshop carried out </w:t>
            </w:r>
            <w:r w:rsidRPr="002B460A">
              <w:rPr>
                <w:u w:val="single"/>
              </w:rPr>
              <w:br/>
            </w:r>
            <w:r w:rsidRPr="002B460A">
              <w:t>1 workshop for stakeholders</w:t>
            </w:r>
          </w:p>
          <w:p w:rsidRPr="002B460A" w:rsidR="001F55DA" w:rsidP="001F55DA" w:rsidRDefault="001F55DA" w14:paraId="0E696912" w14:textId="77777777">
            <w:pPr>
              <w:pStyle w:val="DEUTextoobjeto"/>
            </w:pPr>
            <w:r w:rsidRPr="002B460A">
              <w:t>1 workshop results report</w:t>
            </w:r>
          </w:p>
          <w:p w:rsidRPr="002B460A" w:rsidR="001F55DA" w:rsidP="001F55DA" w:rsidRDefault="001F55DA" w14:paraId="7CF08E50" w14:textId="77777777">
            <w:pPr>
              <w:pStyle w:val="DEUTextoobjeto"/>
            </w:pPr>
            <w:r w:rsidRPr="002B460A">
              <w:lastRenderedPageBreak/>
              <w:t>1 Minute from the workshop including attendance list</w:t>
            </w:r>
          </w:p>
          <w:p w:rsidRPr="002B460A" w:rsidR="001F55DA" w:rsidP="001F55DA" w:rsidRDefault="001F55DA" w14:paraId="33907B70" w14:textId="77777777">
            <w:pPr>
              <w:pStyle w:val="DEUTextoobjeto"/>
            </w:pPr>
            <w:r w:rsidRPr="002B460A">
              <w:t>1 communication material for workshop (ppt)</w:t>
            </w:r>
          </w:p>
          <w:p w:rsidRPr="002B460A" w:rsidR="001F55DA" w:rsidP="001F55DA" w:rsidRDefault="001F55DA" w14:paraId="48DC5293" w14:textId="77777777">
            <w:pPr>
              <w:pStyle w:val="DEUTextoobjeto"/>
              <w:rPr>
                <w:color w:val="000000"/>
              </w:rPr>
            </w:pPr>
            <w:r w:rsidRPr="002B460A">
              <w:rPr>
                <w:color w:val="000000"/>
              </w:rPr>
              <w:t>1 communication material (flyer) for workshop dissemination</w:t>
            </w:r>
            <w:r w:rsidRPr="002B460A">
              <w:rPr>
                <w:color w:val="000000"/>
                <w:u w:val="single"/>
              </w:rPr>
              <w:t xml:space="preserve"> </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FFFFFF" w:themeFill="background1"/>
            <w:tcMar/>
          </w:tcPr>
          <w:p w:rsidRPr="002B460A" w:rsidR="001F55DA" w:rsidP="001F55DA" w:rsidRDefault="001F55DA" w14:paraId="4758B7E7" w14:textId="77777777">
            <w:pPr>
              <w:pStyle w:val="DEUTextoobjeto"/>
              <w:rPr>
                <w:i/>
              </w:rPr>
            </w:pPr>
            <w:r w:rsidRPr="002B460A">
              <w:rPr>
                <w:i/>
              </w:rPr>
              <w:lastRenderedPageBreak/>
              <w:t xml:space="preserve">Method: </w:t>
            </w:r>
          </w:p>
          <w:p w:rsidRPr="002B460A" w:rsidR="001F55DA" w:rsidP="001F55DA" w:rsidRDefault="001F55DA" w14:paraId="31940557" w14:textId="77777777">
            <w:pPr>
              <w:pStyle w:val="DEUTextoobjeto"/>
            </w:pPr>
            <w:r w:rsidRPr="002B460A">
              <w:t xml:space="preserve">Once the assessment of the climate technologies and potential measures has been finalized the results shall be presented to key stakeholders via a validation workshop. </w:t>
            </w:r>
          </w:p>
          <w:p w:rsidRPr="002B460A" w:rsidR="001F55DA" w:rsidP="001F55DA" w:rsidRDefault="001F55DA" w14:paraId="169DAE14" w14:textId="77777777">
            <w:pPr>
              <w:pStyle w:val="DEUTextoobjeto"/>
            </w:pPr>
          </w:p>
          <w:p w:rsidRPr="002B460A" w:rsidR="001F55DA" w:rsidP="001F55DA" w:rsidRDefault="001F55DA" w14:paraId="3A2BF614" w14:textId="77777777">
            <w:pPr>
              <w:pStyle w:val="DEUTextoobjeto"/>
              <w:rPr>
                <w:i/>
              </w:rPr>
            </w:pPr>
            <w:r w:rsidRPr="002B460A">
              <w:rPr>
                <w:i/>
              </w:rPr>
              <w:t xml:space="preserve">Frequency: </w:t>
            </w:r>
          </w:p>
          <w:p w:rsidRPr="002B460A" w:rsidR="001F55DA" w:rsidP="001F55DA" w:rsidRDefault="001F55DA" w14:paraId="438C3BAD" w14:textId="77777777">
            <w:pPr>
              <w:pStyle w:val="DEUTextoobjeto"/>
              <w:rPr>
                <w:i/>
              </w:rPr>
            </w:pPr>
            <w:r w:rsidRPr="002B460A">
              <w:t>One workshop during activity 6.5</w:t>
            </w:r>
          </w:p>
        </w:tc>
        <w:tc>
          <w:tcPr>
            <w:cnfStyle w:val="000000000000" w:firstRow="0" w:lastRow="0" w:firstColumn="0" w:lastColumn="0" w:oddVBand="0" w:evenVBand="0" w:oddHBand="0" w:evenHBand="0" w:firstRowFirstColumn="0" w:firstRowLastColumn="0" w:lastRowFirstColumn="0" w:lastRowLastColumn="0"/>
            <w:tcW w:w="739" w:type="pct"/>
            <w:shd w:val="clear" w:color="auto" w:fill="FFFFFF" w:themeFill="background1"/>
            <w:tcMar/>
          </w:tcPr>
          <w:p w:rsidRPr="002B460A" w:rsidR="001F55DA" w:rsidP="001F55DA" w:rsidRDefault="001F55DA" w14:paraId="75DA3097" w14:textId="77777777">
            <w:pPr>
              <w:pStyle w:val="DEUTextoobjeto"/>
            </w:pPr>
            <w:r w:rsidRPr="002B460A">
              <w:lastRenderedPageBreak/>
              <w:t xml:space="preserve">This workshop is intended for the validation of gaps prioritization and proposed solutions to bridge them, as well as </w:t>
            </w:r>
            <w:r w:rsidRPr="002B460A">
              <w:lastRenderedPageBreak/>
              <w:t>collection of input and feedback in this regard.</w:t>
            </w:r>
          </w:p>
        </w:tc>
        <w:tc>
          <w:tcPr>
            <w:cnfStyle w:val="000000000000" w:firstRow="0" w:lastRow="0" w:firstColumn="0" w:lastColumn="0" w:oddVBand="0" w:evenVBand="0" w:oddHBand="0" w:evenHBand="0" w:firstRowFirstColumn="0" w:firstRowLastColumn="0" w:lastRowFirstColumn="0" w:lastRowLastColumn="0"/>
            <w:tcW w:w="673" w:type="pct"/>
            <w:shd w:val="clear" w:color="auto" w:fill="FFFFFF" w:themeFill="background1"/>
            <w:tcMar/>
          </w:tcPr>
          <w:p w:rsidRPr="002B460A" w:rsidR="001759B8" w:rsidP="001759B8" w:rsidRDefault="001759B8" w14:paraId="7114480D" w14:textId="718CB226">
            <w:pPr>
              <w:pStyle w:val="DEUTextoobjeto"/>
            </w:pPr>
            <w:r w:rsidRPr="002B460A">
              <w:rPr>
                <w:u w:val="single"/>
              </w:rPr>
              <w:lastRenderedPageBreak/>
              <w:t xml:space="preserve">1 workshop carried </w:t>
            </w:r>
            <w:r w:rsidRPr="001759B8">
              <w:rPr>
                <w:u w:val="single"/>
              </w:rPr>
              <w:t>out</w:t>
            </w:r>
            <w:r w:rsidRPr="001759B8">
              <w:rPr>
                <w:u w:val="single"/>
              </w:rPr>
              <w:t xml:space="preserve"> </w:t>
            </w:r>
            <w:r w:rsidRPr="001759B8">
              <w:rPr>
                <w:u w:val="single"/>
              </w:rPr>
              <w:t>for stakeholders</w:t>
            </w:r>
          </w:p>
          <w:p w:rsidRPr="002B460A" w:rsidR="001759B8" w:rsidP="001759B8" w:rsidRDefault="001759B8" w14:paraId="321D0BB7" w14:textId="77777777">
            <w:pPr>
              <w:pStyle w:val="DEUTextoobjeto"/>
            </w:pPr>
            <w:r w:rsidRPr="002B460A">
              <w:t>1 workshop results report</w:t>
            </w:r>
          </w:p>
          <w:p w:rsidRPr="002B460A" w:rsidR="001759B8" w:rsidP="001759B8" w:rsidRDefault="001759B8" w14:paraId="456C49E3" w14:textId="665B50CB">
            <w:pPr>
              <w:pStyle w:val="DEUTextoobjeto"/>
            </w:pPr>
            <w:r w:rsidRPr="002B460A">
              <w:t>1 attendance list</w:t>
            </w:r>
          </w:p>
          <w:p w:rsidRPr="002B460A" w:rsidR="001759B8" w:rsidP="001759B8" w:rsidRDefault="001759B8" w14:paraId="6327F01F" w14:textId="77777777">
            <w:pPr>
              <w:pStyle w:val="DEUTextoobjeto"/>
            </w:pPr>
            <w:r w:rsidRPr="002B460A">
              <w:lastRenderedPageBreak/>
              <w:t>1 communication material for workshop (ppt)</w:t>
            </w:r>
          </w:p>
          <w:p w:rsidRPr="002B460A" w:rsidR="001F55DA" w:rsidP="001F55DA" w:rsidRDefault="001759B8" w14:paraId="2D708908" w14:textId="7174F73C">
            <w:pPr>
              <w:pStyle w:val="DEUTextoobjeto"/>
            </w:pPr>
            <w:r w:rsidRPr="002B460A">
              <w:rPr>
                <w:color w:val="000000"/>
              </w:rPr>
              <w:t>1 communication material (flyer) for workshop dissemination</w:t>
            </w:r>
          </w:p>
        </w:tc>
      </w:tr>
      <w:tr w:rsidRPr="002B460A" w:rsidR="001F55DA" w:rsidTr="1E6BD54B" w14:paraId="5085F82B" w14:textId="5145C395">
        <w:trPr>
          <w:cnfStyle w:val="000000100000" w:firstRow="0" w:lastRow="0" w:firstColumn="0" w:lastColumn="0" w:oddVBand="0" w:evenVBand="0" w:oddHBand="1" w:evenHBand="0" w:firstRowFirstColumn="0" w:firstRowLastColumn="0" w:lastRowFirstColumn="0" w:lastRowLastColumn="0"/>
          <w:trHeight w:val="170"/>
        </w:trPr>
        <w:tc>
          <w:tcPr>
            <w:cnfStyle w:val="000000000000" w:firstRow="0" w:lastRow="0" w:firstColumn="0" w:lastColumn="0" w:oddVBand="0" w:evenVBand="0" w:oddHBand="0" w:evenHBand="0" w:firstRowFirstColumn="0" w:firstRowLastColumn="0" w:lastRowFirstColumn="0" w:lastRowLastColumn="0"/>
            <w:tcW w:w="729" w:type="pct"/>
            <w:tcMar/>
          </w:tcPr>
          <w:p w:rsidRPr="00292E45" w:rsidR="001F55DA" w:rsidP="001F55DA" w:rsidRDefault="001F55DA" w14:paraId="2B6783A6" w14:textId="778B3DE7">
            <w:pPr>
              <w:pStyle w:val="DEUTextoobjeto"/>
              <w:rPr>
                <w:b/>
                <w:bCs/>
              </w:rPr>
            </w:pPr>
            <w:r w:rsidRPr="00292E45">
              <w:rPr>
                <w:b/>
                <w:bCs/>
                <w:color w:val="000000"/>
              </w:rPr>
              <w:lastRenderedPageBreak/>
              <w:t>Output 7: Business model for open green spaces/markets to function effectively and governance</w:t>
            </w:r>
          </w:p>
        </w:tc>
        <w:tc>
          <w:tcPr>
            <w:cnfStyle w:val="000000000000" w:firstRow="0" w:lastRow="0" w:firstColumn="0" w:lastColumn="0" w:oddVBand="0" w:evenVBand="0" w:oddHBand="0" w:evenHBand="0" w:firstRowFirstColumn="0" w:firstRowLastColumn="0" w:lastRowFirstColumn="0" w:lastRowLastColumn="0"/>
            <w:tcW w:w="800" w:type="pct"/>
            <w:tcMar/>
          </w:tcPr>
          <w:p w:rsidRPr="002B460A" w:rsidR="001F55DA" w:rsidP="001F55DA" w:rsidRDefault="001F55DA" w14:paraId="3D3239FE" w14:textId="77777777">
            <w:pPr>
              <w:pStyle w:val="DEUTextoobjeto"/>
              <w:rPr>
                <w:i/>
              </w:rPr>
            </w:pPr>
            <w:r w:rsidRPr="002B460A">
              <w:rPr>
                <w:i/>
              </w:rPr>
              <w:t>Product presentation</w:t>
            </w:r>
          </w:p>
          <w:p w:rsidRPr="002B460A" w:rsidR="001F55DA" w:rsidP="001F55DA" w:rsidRDefault="001F55DA" w14:paraId="4AE79213" w14:textId="77777777">
            <w:pPr>
              <w:pStyle w:val="DEUTextoobjeto"/>
            </w:pPr>
          </w:p>
          <w:p w:rsidRPr="002B460A" w:rsidR="001F55DA" w:rsidP="001F55DA" w:rsidRDefault="001F55DA" w14:paraId="30DBC3B6" w14:textId="77777777">
            <w:pPr>
              <w:pStyle w:val="DEUTextoobjeto"/>
            </w:pPr>
            <w:r w:rsidRPr="002B460A">
              <w:t>a) Number of deliverables produced in this output</w:t>
            </w:r>
          </w:p>
          <w:p w:rsidRPr="002B460A" w:rsidR="001F55DA" w:rsidP="001F55DA" w:rsidRDefault="001F55DA" w14:paraId="79EFEAAA" w14:textId="77777777">
            <w:pPr>
              <w:pStyle w:val="DEUTextoobjeto"/>
              <w:rPr>
                <w:u w:val="single"/>
              </w:rPr>
            </w:pPr>
          </w:p>
          <w:p w:rsidRPr="002B460A" w:rsidR="001F55DA" w:rsidP="001F55DA" w:rsidRDefault="001F55DA" w14:paraId="040A7BE4" w14:textId="77777777">
            <w:pPr>
              <w:pStyle w:val="DEUTextoobjeto"/>
              <w:rPr>
                <w:color w:val="000000"/>
              </w:rPr>
            </w:pPr>
            <w:r w:rsidRPr="002B460A">
              <w:rPr>
                <w:color w:val="000000"/>
              </w:rPr>
              <w:t>Number of tools and technical documents reinforced, revised, or developed</w:t>
            </w:r>
          </w:p>
          <w:p w:rsidRPr="002B460A" w:rsidR="001F55DA" w:rsidP="001F55DA" w:rsidRDefault="001F55DA" w14:paraId="213F7E52" w14:textId="77777777">
            <w:pPr>
              <w:pStyle w:val="DEUTextoobjeto"/>
            </w:pPr>
          </w:p>
          <w:p w:rsidRPr="002B460A" w:rsidR="001F55DA" w:rsidP="001F55DA" w:rsidRDefault="001F55DA" w14:paraId="1BDDD4E0" w14:textId="77777777">
            <w:pPr>
              <w:pStyle w:val="DEUTextoobjeto"/>
              <w:rPr>
                <w:color w:val="000000"/>
              </w:rPr>
            </w:pPr>
            <w:r w:rsidRPr="002B460A">
              <w:rPr>
                <w:color w:val="000000"/>
              </w:rPr>
              <w:t xml:space="preserve">Number of other information materials </w:t>
            </w:r>
            <w:r w:rsidRPr="002B460A">
              <w:rPr>
                <w:color w:val="000000"/>
              </w:rPr>
              <w:lastRenderedPageBreak/>
              <w:t>strengthened, revised, or created</w:t>
            </w:r>
          </w:p>
          <w:p w:rsidRPr="002B460A" w:rsidR="001F55DA" w:rsidP="001F55DA" w:rsidRDefault="001F55DA" w14:paraId="283C5AFC" w14:textId="77777777">
            <w:pPr>
              <w:pStyle w:val="DEUTextoobjeto"/>
            </w:pPr>
          </w:p>
          <w:p w:rsidRPr="002B460A" w:rsidR="001F55DA" w:rsidP="001F55DA" w:rsidRDefault="001F55DA" w14:paraId="1A16C8EE" w14:textId="18DACC4E">
            <w:pPr>
              <w:pStyle w:val="DEUTextoobjeto"/>
            </w:pPr>
            <w:r w:rsidRPr="002B460A">
              <w:t>b) Number of presentation meetings</w:t>
            </w:r>
          </w:p>
        </w:tc>
        <w:tc>
          <w:tcPr>
            <w:cnfStyle w:val="000000000000" w:firstRow="0" w:lastRow="0" w:firstColumn="0" w:lastColumn="0" w:oddVBand="0" w:evenVBand="0" w:oddHBand="0" w:evenHBand="0" w:firstRowFirstColumn="0" w:firstRowLastColumn="0" w:lastRowFirstColumn="0" w:lastRowLastColumn="0"/>
            <w:tcW w:w="792" w:type="pct"/>
            <w:tcMar/>
          </w:tcPr>
          <w:p w:rsidRPr="002B460A" w:rsidR="001F55DA" w:rsidP="001F55DA" w:rsidRDefault="001F55DA" w14:paraId="3182BE2F" w14:textId="77777777">
            <w:pPr>
              <w:pStyle w:val="DEUTextoobjeto"/>
              <w:rPr>
                <w:u w:val="single"/>
              </w:rPr>
            </w:pPr>
            <w:r w:rsidRPr="002B460A">
              <w:rPr>
                <w:u w:val="single"/>
              </w:rPr>
              <w:lastRenderedPageBreak/>
              <w:t>Total: 1 deliverable</w:t>
            </w:r>
          </w:p>
          <w:p w:rsidRPr="002B460A" w:rsidR="001F55DA" w:rsidP="001F55DA" w:rsidRDefault="001F55DA" w14:paraId="7FC6EAE9" w14:textId="77777777">
            <w:pPr>
              <w:pStyle w:val="DEUTextoobjeto"/>
            </w:pPr>
          </w:p>
          <w:p w:rsidRPr="002B460A" w:rsidR="001F55DA" w:rsidP="001F55DA" w:rsidRDefault="001F55DA" w14:paraId="0D2EE4AF" w14:textId="77777777">
            <w:pPr>
              <w:pStyle w:val="DEUTextoobjeto"/>
              <w:rPr>
                <w:color w:val="000000"/>
              </w:rPr>
            </w:pPr>
            <w:r w:rsidRPr="002B460A">
              <w:rPr>
                <w:color w:val="000000"/>
              </w:rPr>
              <w:t xml:space="preserve">1 </w:t>
            </w:r>
            <w:r w:rsidRPr="002B460A">
              <w:rPr>
                <w:i/>
                <w:color w:val="000000"/>
              </w:rPr>
              <w:t xml:space="preserve">A </w:t>
            </w:r>
            <w:r w:rsidRPr="002B460A">
              <w:rPr>
                <w:color w:val="000000"/>
              </w:rPr>
              <w:t>draft business model for deployment and support of open green market spaces throughout The Bahamas.</w:t>
            </w:r>
          </w:p>
          <w:p w:rsidRPr="002B460A" w:rsidR="001F55DA" w:rsidP="001F55DA" w:rsidRDefault="001F55DA" w14:paraId="5B07C0C0" w14:textId="77777777">
            <w:pPr>
              <w:pStyle w:val="DEUTextoobjeto"/>
              <w:rPr>
                <w:color w:val="000000"/>
              </w:rPr>
            </w:pPr>
          </w:p>
          <w:p w:rsidRPr="00292E45" w:rsidR="001F55DA" w:rsidP="001F55DA" w:rsidRDefault="001F55DA" w14:paraId="55F1C7D6" w14:textId="524E1E2A">
            <w:pPr>
              <w:pStyle w:val="DEUTextoobjeto"/>
              <w:rPr>
                <w:u w:val="single"/>
              </w:rPr>
            </w:pPr>
            <w:r w:rsidRPr="002B460A">
              <w:rPr>
                <w:u w:val="single"/>
              </w:rPr>
              <w:t>1 presentation meeting carried out</w:t>
            </w:r>
          </w:p>
        </w:tc>
        <w:tc>
          <w:tcPr>
            <w:cnfStyle w:val="000000000000" w:firstRow="0" w:lastRow="0" w:firstColumn="0" w:lastColumn="0" w:oddVBand="0" w:evenVBand="0" w:oddHBand="0" w:evenHBand="0" w:firstRowFirstColumn="0" w:firstRowLastColumn="0" w:lastRowFirstColumn="0" w:lastRowLastColumn="0"/>
            <w:tcW w:w="1267" w:type="pct"/>
            <w:tcMar/>
          </w:tcPr>
          <w:p w:rsidRPr="002B460A" w:rsidR="001F55DA" w:rsidP="001F55DA" w:rsidRDefault="001F55DA" w14:paraId="378C2E6A" w14:textId="77777777">
            <w:pPr>
              <w:pStyle w:val="DEUTextoobjeto"/>
              <w:rPr>
                <w:i/>
              </w:rPr>
            </w:pPr>
            <w:r w:rsidRPr="002B460A">
              <w:rPr>
                <w:i/>
              </w:rPr>
              <w:t>Method:</w:t>
            </w:r>
          </w:p>
          <w:p w:rsidRPr="002B460A" w:rsidR="001F55DA" w:rsidP="001F55DA" w:rsidRDefault="001F55DA" w14:paraId="17DD71E6" w14:textId="77777777">
            <w:pPr>
              <w:pStyle w:val="DEUTextoobjeto"/>
            </w:pPr>
            <w:r w:rsidRPr="002B460A">
              <w:t>Prepare report from research, consultation and information systematization and analysis. Conduct a quality control process and send for counterpart revision and comments.</w:t>
            </w:r>
          </w:p>
          <w:p w:rsidRPr="002B460A" w:rsidR="001F55DA" w:rsidP="001F55DA" w:rsidRDefault="001F55DA" w14:paraId="256752C8" w14:textId="77777777">
            <w:pPr>
              <w:pStyle w:val="DEUTextoobjeto"/>
            </w:pPr>
            <w:r w:rsidRPr="002B460A">
              <w:t>Prepare a ppt presentation and record any suggestions and feedback to be considered.</w:t>
            </w:r>
          </w:p>
          <w:p w:rsidRPr="002B460A" w:rsidR="001F55DA" w:rsidP="001F55DA" w:rsidRDefault="001F55DA" w14:paraId="07DF8E6A" w14:textId="77777777">
            <w:pPr>
              <w:pStyle w:val="DEUTextoobjeto"/>
            </w:pPr>
          </w:p>
          <w:p w:rsidRPr="002B460A" w:rsidR="001F55DA" w:rsidP="001F55DA" w:rsidRDefault="001F55DA" w14:paraId="26671E20" w14:textId="77777777">
            <w:pPr>
              <w:pStyle w:val="DEUTextoobjeto"/>
              <w:rPr>
                <w:i/>
              </w:rPr>
            </w:pPr>
            <w:r w:rsidRPr="002B460A">
              <w:rPr>
                <w:i/>
              </w:rPr>
              <w:t>Frequency:</w:t>
            </w:r>
          </w:p>
          <w:p w:rsidRPr="00292E45" w:rsidR="001F55DA" w:rsidP="001F55DA" w:rsidRDefault="001F55DA" w14:paraId="34709BF6" w14:textId="2AA250B1">
            <w:pPr>
              <w:pStyle w:val="DEUTextoobjeto"/>
            </w:pPr>
            <w:r w:rsidRPr="002B460A">
              <w:t>At the end of product</w:t>
            </w:r>
          </w:p>
        </w:tc>
        <w:tc>
          <w:tcPr>
            <w:cnfStyle w:val="000000000000" w:firstRow="0" w:lastRow="0" w:firstColumn="0" w:lastColumn="0" w:oddVBand="0" w:evenVBand="0" w:oddHBand="0" w:evenHBand="0" w:firstRowFirstColumn="0" w:firstRowLastColumn="0" w:lastRowFirstColumn="0" w:lastRowLastColumn="0"/>
            <w:tcW w:w="739" w:type="pct"/>
            <w:tcMar/>
          </w:tcPr>
          <w:p w:rsidRPr="002B460A" w:rsidR="001F55DA" w:rsidP="001F55DA" w:rsidRDefault="001F55DA" w14:paraId="5F1C0202" w14:textId="7145ABC0">
            <w:pPr>
              <w:pStyle w:val="DEUTextoobjeto"/>
            </w:pPr>
            <w:r w:rsidRPr="002B460A">
              <w:t>The CTCN review will be considered to coordinate the presentation of the product to the customer. There is a minute’s format that must be completed at the end of each meeting with their respective attendance sheet</w:t>
            </w:r>
          </w:p>
        </w:tc>
        <w:tc>
          <w:tcPr>
            <w:cnfStyle w:val="000000000000" w:firstRow="0" w:lastRow="0" w:firstColumn="0" w:lastColumn="0" w:oddVBand="0" w:evenVBand="0" w:oddHBand="0" w:evenHBand="0" w:firstRowFirstColumn="0" w:firstRowLastColumn="0" w:lastRowFirstColumn="0" w:lastRowLastColumn="0"/>
            <w:tcW w:w="673" w:type="pct"/>
            <w:tcMar/>
          </w:tcPr>
          <w:p w:rsidRPr="00D56F2B" w:rsidR="001F55DA" w:rsidP="001F55DA" w:rsidRDefault="001F55DA" w14:paraId="7C6D167F" w14:textId="0FC10EB4">
            <w:pPr>
              <w:pStyle w:val="DEUTextoobjeto"/>
              <w:rPr>
                <w:color w:val="000000"/>
              </w:rPr>
            </w:pPr>
            <w:r w:rsidRPr="002B460A">
              <w:rPr>
                <w:color w:val="000000"/>
              </w:rPr>
              <w:t xml:space="preserve">1 </w:t>
            </w:r>
            <w:r w:rsidRPr="002B460A">
              <w:rPr>
                <w:i/>
                <w:color w:val="000000"/>
              </w:rPr>
              <w:t xml:space="preserve">A </w:t>
            </w:r>
            <w:r w:rsidRPr="002B460A">
              <w:rPr>
                <w:color w:val="000000"/>
              </w:rPr>
              <w:t>draft business model for deployment and support of open green market spaces throughout The Bahamas.</w:t>
            </w:r>
          </w:p>
        </w:tc>
      </w:tr>
      <w:tr w:rsidRPr="002B460A" w:rsidR="001F55DA" w:rsidTr="1E6BD54B" w14:paraId="41DCCBDC" w14:textId="00051182">
        <w:trPr>
          <w:trHeight w:val="170"/>
        </w:trPr>
        <w:tc>
          <w:tcPr>
            <w:cnfStyle w:val="000000000000" w:firstRow="0" w:lastRow="0" w:firstColumn="0" w:lastColumn="0" w:oddVBand="0" w:evenVBand="0" w:oddHBand="0" w:evenHBand="0" w:firstRowFirstColumn="0" w:firstRowLastColumn="0" w:lastRowFirstColumn="0" w:lastRowLastColumn="0"/>
            <w:tcW w:w="729" w:type="pct"/>
            <w:shd w:val="clear" w:color="auto" w:fill="auto"/>
            <w:tcMar/>
          </w:tcPr>
          <w:p w:rsidRPr="002B460A" w:rsidR="001F55DA" w:rsidP="001F55DA" w:rsidRDefault="001F55DA" w14:paraId="3E8E639C" w14:textId="77777777">
            <w:pPr>
              <w:pStyle w:val="DEUTextoobjeto"/>
            </w:pPr>
            <w:r w:rsidRPr="002B460A">
              <w:t>Activity 7.1 – Draft a business model which can be built up for open green markets including a proposal on what should be the governance structure and policies to lead the vendors towards these areas and take them out from the streets</w:t>
            </w: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1F55DA" w:rsidP="001F55DA" w:rsidRDefault="001F55DA" w14:paraId="77903747" w14:textId="77777777">
            <w:pPr>
              <w:pStyle w:val="DEUTextoobjeto"/>
              <w:rPr>
                <w:i/>
              </w:rPr>
            </w:pPr>
            <w:r w:rsidRPr="002B460A">
              <w:rPr>
                <w:i/>
              </w:rPr>
              <w:t>Product development</w:t>
            </w:r>
          </w:p>
          <w:p w:rsidRPr="002B460A" w:rsidR="001F55DA" w:rsidP="001F55DA" w:rsidRDefault="001F55DA" w14:paraId="72A5964D" w14:textId="77777777">
            <w:pPr>
              <w:pStyle w:val="DEUTextoobjeto"/>
            </w:pPr>
          </w:p>
          <w:p w:rsidRPr="002B460A" w:rsidR="001F55DA" w:rsidP="001F55DA" w:rsidRDefault="001F55DA" w14:paraId="5583FD62" w14:textId="73CD6B82">
            <w:pPr>
              <w:pStyle w:val="DEUTextoobjeto"/>
            </w:pPr>
            <w:r w:rsidRPr="002B460A">
              <w:t>a) Number of deliverables produced</w:t>
            </w: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1F55DA" w:rsidP="001F55DA" w:rsidRDefault="001F55DA" w14:paraId="1494D92D" w14:textId="77777777">
            <w:pPr>
              <w:pStyle w:val="DEUTextoobjeto"/>
            </w:pPr>
            <w:r w:rsidRPr="002B460A">
              <w:t>1 list of interactions between actors</w:t>
            </w:r>
          </w:p>
          <w:p w:rsidRPr="002B460A" w:rsidR="001F55DA" w:rsidP="001F55DA" w:rsidRDefault="001F55DA" w14:paraId="2D5C4181" w14:textId="77777777">
            <w:pPr>
              <w:pStyle w:val="DEUTextoobjeto"/>
            </w:pPr>
            <w:r w:rsidRPr="002B460A">
              <w:t>1 implementation cost curve</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1F55DA" w:rsidP="001F55DA" w:rsidRDefault="001F55DA" w14:paraId="7477914D" w14:textId="77777777">
            <w:pPr>
              <w:pStyle w:val="DEUTextoobjeto"/>
              <w:rPr>
                <w:i/>
              </w:rPr>
            </w:pPr>
            <w:r w:rsidRPr="002B460A">
              <w:rPr>
                <w:i/>
              </w:rPr>
              <w:t>Method:</w:t>
            </w:r>
          </w:p>
          <w:p w:rsidRPr="002B460A" w:rsidR="001F55DA" w:rsidP="001F55DA" w:rsidRDefault="001F55DA" w14:paraId="2A0E3754" w14:textId="77777777">
            <w:pPr>
              <w:pStyle w:val="DEUTextoobjeto"/>
              <w:rPr>
                <w:i/>
              </w:rPr>
            </w:pPr>
            <w:r w:rsidRPr="002B460A">
              <w:rPr>
                <w:color w:val="000000"/>
              </w:rPr>
              <w:t>The mapping of interaction between actors and the potential interactions papping will be the first tool to use. A list of model and interactions between actors are going to be develop including and total cost of deployment cost curve that could show the main financial indicator in each model to evaluate with a graphic the options or combination</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1F55DA" w:rsidP="001F55DA" w:rsidRDefault="001F55DA" w14:paraId="7E6D4AD5" w14:textId="77777777">
            <w:pPr>
              <w:pStyle w:val="DEUTextoobjeto"/>
            </w:pPr>
            <w:r w:rsidRPr="002B460A">
              <w:t>Ideas and outline will be validated with the counterpart during the nearest progress meeting and/or through e-mail communication.</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Pr="002B460A" w:rsidR="001F55DA" w:rsidP="1E6BD54B" w:rsidRDefault="001759B8" w14:paraId="5D7D5602" w14:textId="2B329BEB">
            <w:pPr>
              <w:pStyle w:val="DEUTextoobjeto"/>
              <w:suppressLineNumbers w:val="0"/>
              <w:bidi w:val="0"/>
              <w:spacing w:before="0" w:beforeAutospacing="off" w:after="0" w:afterAutospacing="off" w:line="276" w:lineRule="auto"/>
              <w:ind w:left="0" w:right="0"/>
              <w:jc w:val="both"/>
            </w:pPr>
            <w:r w:rsidR="198B62A9">
              <w:rPr/>
              <w:t>1 list of stakeholders and its interactions</w:t>
            </w:r>
          </w:p>
        </w:tc>
      </w:tr>
      <w:tr w:rsidRPr="002B460A" w:rsidR="001F55DA" w:rsidTr="1E6BD54B" w14:paraId="0172F94E" w14:textId="2C5963E5">
        <w:trPr>
          <w:cnfStyle w:val="000000100000" w:firstRow="0" w:lastRow="0" w:firstColumn="0" w:lastColumn="0" w:oddVBand="0" w:evenVBand="0" w:oddHBand="1" w:evenHBand="0"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729" w:type="pct"/>
            <w:shd w:val="clear" w:color="auto" w:fill="auto"/>
            <w:tcMar/>
          </w:tcPr>
          <w:p w:rsidRPr="002B460A" w:rsidR="001F55DA" w:rsidP="001F55DA" w:rsidRDefault="001F55DA" w14:paraId="4E8581C6" w14:textId="77777777">
            <w:pPr>
              <w:pStyle w:val="DEUTextoobjeto"/>
            </w:pPr>
          </w:p>
        </w:tc>
        <w:tc>
          <w:tcPr>
            <w:cnfStyle w:val="000000000000" w:firstRow="0" w:lastRow="0" w:firstColumn="0" w:lastColumn="0" w:oddVBand="0" w:evenVBand="0" w:oddHBand="0" w:evenHBand="0" w:firstRowFirstColumn="0" w:firstRowLastColumn="0" w:lastRowFirstColumn="0" w:lastRowLastColumn="0"/>
            <w:tcW w:w="800" w:type="pct"/>
            <w:shd w:val="clear" w:color="auto" w:fill="auto"/>
            <w:tcMar/>
          </w:tcPr>
          <w:p w:rsidRPr="002B460A" w:rsidR="001F55DA" w:rsidP="001F55DA" w:rsidRDefault="001F55DA" w14:paraId="72D07460" w14:textId="77777777">
            <w:pPr>
              <w:pStyle w:val="DEUTextoobjeto"/>
            </w:pPr>
            <w:r w:rsidR="001F55DA">
              <w:rPr/>
              <w:t xml:space="preserve">Anticipated number of direct and indirect beneficiaries </w:t>
            </w:r>
            <w:r w:rsidR="001F55DA">
              <w:rPr/>
              <w:t>as a result of</w:t>
            </w:r>
            <w:r w:rsidR="001F55DA">
              <w:rPr/>
              <w:t xml:space="preserve"> TA</w:t>
            </w:r>
          </w:p>
        </w:tc>
        <w:tc>
          <w:tcPr>
            <w:cnfStyle w:val="000000000000" w:firstRow="0" w:lastRow="0" w:firstColumn="0" w:lastColumn="0" w:oddVBand="0" w:evenVBand="0" w:oddHBand="0" w:evenHBand="0" w:firstRowFirstColumn="0" w:firstRowLastColumn="0" w:lastRowFirstColumn="0" w:lastRowLastColumn="0"/>
            <w:tcW w:w="792" w:type="pct"/>
            <w:shd w:val="clear" w:color="auto" w:fill="auto"/>
            <w:tcMar/>
          </w:tcPr>
          <w:p w:rsidRPr="002B460A" w:rsidR="001F55DA" w:rsidP="001F55DA" w:rsidRDefault="001F55DA" w14:paraId="420D72D9" w14:textId="77777777">
            <w:pPr>
              <w:pStyle w:val="DEUTextoobjeto"/>
              <w:rPr>
                <w:u w:val="single"/>
              </w:rPr>
            </w:pPr>
            <w:r w:rsidRPr="002B460A">
              <w:rPr>
                <w:u w:val="single"/>
              </w:rPr>
              <w:t xml:space="preserve">60 direct beneficiaries </w:t>
            </w:r>
          </w:p>
          <w:p w:rsidRPr="002B460A" w:rsidR="001F55DA" w:rsidP="001F55DA" w:rsidRDefault="001F55DA" w14:paraId="18FBBEEF" w14:textId="77777777">
            <w:pPr>
              <w:pStyle w:val="DEUTextoobjeto"/>
              <w:rPr>
                <w:u w:val="single"/>
              </w:rPr>
            </w:pPr>
            <w:r w:rsidRPr="002B460A">
              <w:rPr>
                <w:u w:val="single"/>
              </w:rPr>
              <w:t>100 indirect beneficiaries</w:t>
            </w:r>
          </w:p>
        </w:tc>
        <w:tc>
          <w:tcPr>
            <w:cnfStyle w:val="000000000000" w:firstRow="0" w:lastRow="0" w:firstColumn="0" w:lastColumn="0" w:oddVBand="0" w:evenVBand="0" w:oddHBand="0" w:evenHBand="0" w:firstRowFirstColumn="0" w:firstRowLastColumn="0" w:lastRowFirstColumn="0" w:lastRowLastColumn="0"/>
            <w:tcW w:w="1267" w:type="pct"/>
            <w:shd w:val="clear" w:color="auto" w:fill="auto"/>
            <w:tcMar/>
          </w:tcPr>
          <w:p w:rsidRPr="002B460A" w:rsidR="001F55DA" w:rsidP="001F55DA" w:rsidRDefault="001F55DA" w14:paraId="0CD890F9" w14:textId="77777777">
            <w:pPr>
              <w:pStyle w:val="DEUTextoobjeto"/>
              <w:rPr>
                <w:i/>
              </w:rPr>
            </w:pPr>
            <w:r w:rsidRPr="002B460A">
              <w:rPr>
                <w:i/>
              </w:rPr>
              <w:t>Method:</w:t>
            </w:r>
          </w:p>
          <w:p w:rsidRPr="002B460A" w:rsidR="001F55DA" w:rsidP="1E6BD54B" w:rsidRDefault="001F55DA" w14:paraId="6B3E5222" w14:textId="225E30FC">
            <w:pPr>
              <w:pStyle w:val="DEUTextoobjeto"/>
              <w:suppressLineNumbers w:val="0"/>
              <w:bidi w:val="0"/>
              <w:spacing w:before="0" w:beforeAutospacing="off" w:after="0" w:afterAutospacing="off" w:line="276" w:lineRule="auto"/>
              <w:ind w:left="0" w:right="0"/>
              <w:jc w:val="both"/>
              <w:rPr>
                <w:i w:val="1"/>
                <w:iCs w:val="1"/>
              </w:rPr>
            </w:pPr>
            <w:r w:rsidRPr="1E6BD54B" w:rsidR="001F55DA">
              <w:rPr>
                <w:i w:val="1"/>
                <w:iCs w:val="1"/>
              </w:rPr>
              <w:t xml:space="preserve">Direct beneficiaries are estimated from the number of </w:t>
            </w:r>
            <w:r w:rsidRPr="1E6BD54B" w:rsidR="2B5BA393">
              <w:rPr>
                <w:i w:val="1"/>
                <w:iCs w:val="1"/>
              </w:rPr>
              <w:t xml:space="preserve">vendors </w:t>
            </w:r>
            <w:r w:rsidRPr="1E6BD54B" w:rsidR="2B5BA393">
              <w:rPr>
                <w:i w:val="1"/>
                <w:iCs w:val="1"/>
              </w:rPr>
              <w:t>participating</w:t>
            </w:r>
            <w:r w:rsidRPr="1E6BD54B" w:rsidR="2B5BA393">
              <w:rPr>
                <w:i w:val="1"/>
                <w:iCs w:val="1"/>
              </w:rPr>
              <w:t xml:space="preserve"> in the two open </w:t>
            </w:r>
            <w:r w:rsidRPr="1E6BD54B" w:rsidR="2B5BA393">
              <w:rPr>
                <w:i w:val="1"/>
                <w:iCs w:val="1"/>
              </w:rPr>
              <w:t>climate</w:t>
            </w:r>
            <w:r w:rsidRPr="1E6BD54B" w:rsidR="2B5BA393">
              <w:rPr>
                <w:i w:val="1"/>
                <w:iCs w:val="1"/>
              </w:rPr>
              <w:t xml:space="preserve"> – smart markets, considering the number of stalls in the final design. Indirect beneficiaries are </w:t>
            </w:r>
            <w:r w:rsidRPr="1E6BD54B" w:rsidR="60FE7D79">
              <w:rPr>
                <w:i w:val="1"/>
                <w:iCs w:val="1"/>
              </w:rPr>
              <w:t xml:space="preserve">a conservative estimation of potential </w:t>
            </w:r>
            <w:r w:rsidRPr="1E6BD54B" w:rsidR="4E906E8A">
              <w:rPr>
                <w:i w:val="1"/>
                <w:iCs w:val="1"/>
              </w:rPr>
              <w:t>frequent costumer</w:t>
            </w:r>
            <w:r w:rsidRPr="1E6BD54B" w:rsidR="52DD362C">
              <w:rPr>
                <w:i w:val="1"/>
                <w:iCs w:val="1"/>
              </w:rPr>
              <w:t>s.</w:t>
            </w:r>
          </w:p>
        </w:tc>
        <w:tc>
          <w:tcPr>
            <w:cnfStyle w:val="000000000000" w:firstRow="0" w:lastRow="0" w:firstColumn="0" w:lastColumn="0" w:oddVBand="0" w:evenVBand="0" w:oddHBand="0" w:evenHBand="0" w:firstRowFirstColumn="0" w:firstRowLastColumn="0" w:lastRowFirstColumn="0" w:lastRowLastColumn="0"/>
            <w:tcW w:w="739" w:type="pct"/>
            <w:shd w:val="clear" w:color="auto" w:fill="auto"/>
            <w:tcMar/>
          </w:tcPr>
          <w:p w:rsidRPr="002B460A" w:rsidR="001F55DA" w:rsidP="001F55DA" w:rsidRDefault="001F55DA" w14:paraId="50E1CC99" w14:textId="77777777">
            <w:pPr>
              <w:pStyle w:val="DEUTextoobjeto"/>
            </w:pPr>
            <w:r w:rsidRPr="002B460A">
              <w:t>Beneficiaries from concept notes elaboration as well as beneficiaries from the productive chairs both upstream and downstream of engaged stakeholders are interested to be estimated as well as during the consultancy.</w:t>
            </w:r>
          </w:p>
        </w:tc>
        <w:tc>
          <w:tcPr>
            <w:cnfStyle w:val="000000000000" w:firstRow="0" w:lastRow="0" w:firstColumn="0" w:lastColumn="0" w:oddVBand="0" w:evenVBand="0" w:oddHBand="0" w:evenHBand="0" w:firstRowFirstColumn="0" w:firstRowLastColumn="0" w:lastRowFirstColumn="0" w:lastRowLastColumn="0"/>
            <w:tcW w:w="673" w:type="pct"/>
            <w:shd w:val="clear" w:color="auto" w:fill="auto"/>
            <w:tcMar/>
          </w:tcPr>
          <w:p w:rsidRPr="002B460A" w:rsidR="001F55DA" w:rsidP="001F55DA" w:rsidRDefault="001F55DA" w14:paraId="6222ACC9" w14:textId="0ECCDC49">
            <w:pPr>
              <w:pStyle w:val="DEUTextoobjeto"/>
            </w:pPr>
            <w:r w:rsidR="0B53441B">
              <w:rPr/>
              <w:t>1</w:t>
            </w:r>
            <w:r w:rsidR="1014027B">
              <w:rPr/>
              <w:t>40</w:t>
            </w:r>
            <w:r w:rsidR="5B898516">
              <w:rPr/>
              <w:t xml:space="preserve"> </w:t>
            </w:r>
            <w:r w:rsidR="005D48E5">
              <w:rPr/>
              <w:t>direct beneficiaries</w:t>
            </w:r>
          </w:p>
          <w:p w:rsidRPr="002B460A" w:rsidR="001F55DA" w:rsidP="001F55DA" w:rsidRDefault="001F55DA" w14:paraId="60DA2107" w14:textId="01E31C9B">
            <w:pPr>
              <w:pStyle w:val="DEUTextoobjeto"/>
            </w:pPr>
            <w:r w:rsidR="795E70A9">
              <w:rPr/>
              <w:t>14</w:t>
            </w:r>
            <w:r w:rsidR="2BE45818">
              <w:rPr/>
              <w:t>80</w:t>
            </w:r>
            <w:r w:rsidR="795E70A9">
              <w:rPr/>
              <w:t xml:space="preserve"> indirect beneficiaries</w:t>
            </w:r>
          </w:p>
          <w:p w:rsidRPr="002B460A" w:rsidR="001F55DA" w:rsidP="001F55DA" w:rsidRDefault="001F55DA" w14:paraId="6E6DEDE5" w14:textId="39E5F4CC">
            <w:pPr>
              <w:pStyle w:val="DEUTextoobjeto"/>
            </w:pPr>
          </w:p>
          <w:p w:rsidRPr="002B460A" w:rsidR="001F55DA" w:rsidP="001F55DA" w:rsidRDefault="001F55DA" w14:paraId="7C5A0F5F" w14:textId="1C4AD59D">
            <w:pPr>
              <w:pStyle w:val="DEUTextoobjeto"/>
            </w:pPr>
          </w:p>
        </w:tc>
      </w:tr>
    </w:tbl>
    <w:p w:rsidR="000957BE" w:rsidP="00C60E77" w:rsidRDefault="000957BE" w14:paraId="4A86E7E8" w14:textId="77777777">
      <w:pPr>
        <w:pStyle w:val="Normal0"/>
        <w:pBdr>
          <w:top w:val="nil"/>
          <w:left w:val="nil"/>
          <w:bottom w:val="nil"/>
          <w:right w:val="nil"/>
          <w:between w:val="nil"/>
        </w:pBdr>
        <w:spacing w:after="0" w:line="240" w:lineRule="auto"/>
        <w:rPr>
          <w:b/>
          <w:color w:val="75485E"/>
          <w:sz w:val="24"/>
          <w:szCs w:val="24"/>
        </w:rPr>
      </w:pPr>
    </w:p>
    <w:p w:rsidR="00C60E77" w:rsidP="00C60E77" w:rsidRDefault="00C60E77" w14:paraId="1A46F1FB" w14:textId="77777777">
      <w:pPr>
        <w:pStyle w:val="Normal0"/>
        <w:pBdr>
          <w:top w:val="nil"/>
          <w:left w:val="nil"/>
          <w:bottom w:val="nil"/>
          <w:right w:val="nil"/>
          <w:between w:val="nil"/>
        </w:pBdr>
        <w:spacing w:after="0" w:line="240" w:lineRule="auto"/>
        <w:rPr>
          <w:b/>
          <w:color w:val="75485E"/>
          <w:sz w:val="24"/>
          <w:szCs w:val="24"/>
        </w:rPr>
      </w:pPr>
    </w:p>
    <w:p w:rsidR="00C60E77" w:rsidP="00C60E77" w:rsidRDefault="00C60E77" w14:paraId="48F55FA3" w14:textId="77777777">
      <w:pPr>
        <w:pStyle w:val="Normal0"/>
        <w:pBdr>
          <w:top w:val="nil"/>
          <w:left w:val="nil"/>
          <w:bottom w:val="nil"/>
          <w:right w:val="nil"/>
          <w:between w:val="nil"/>
        </w:pBdr>
        <w:spacing w:after="0" w:line="240" w:lineRule="auto"/>
        <w:rPr>
          <w:b/>
          <w:color w:val="75485E"/>
          <w:sz w:val="24"/>
          <w:szCs w:val="24"/>
        </w:rPr>
      </w:pPr>
    </w:p>
    <w:sectPr w:rsidR="00C60E77" w:rsidSect="000957BE">
      <w:headerReference w:type="default" r:id="rId15"/>
      <w:footerReference w:type="default" r:id="rId16"/>
      <w:pgSz w:w="16838" w:h="11906" w:orient="landscape"/>
      <w:pgMar w:top="1418" w:right="1588" w:bottom="1418" w:left="1418" w:header="680" w:footer="851"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2B460A" w:rsidR="003F184B" w:rsidP="009F5853" w:rsidRDefault="003F184B" w14:paraId="14F27B6E" w14:textId="77777777">
      <w:pPr>
        <w:spacing w:after="0" w:line="240" w:lineRule="auto"/>
      </w:pPr>
      <w:r w:rsidRPr="002B460A">
        <w:separator/>
      </w:r>
    </w:p>
  </w:endnote>
  <w:endnote w:type="continuationSeparator" w:id="0">
    <w:p w:rsidRPr="002B460A" w:rsidR="003F184B" w:rsidP="009F5853" w:rsidRDefault="003F184B" w14:paraId="050BAA10" w14:textId="77777777">
      <w:pPr>
        <w:spacing w:after="0" w:line="240" w:lineRule="auto"/>
      </w:pPr>
      <w:r w:rsidRPr="002B460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w:fontKey="{647825BB-2518-48AB-8DC4-A81671280CB5}" r:id="rId1"/>
    <w:embedBold w:fontKey="{296A4C3A-2F7F-4B15-9B28-E276D27F70F2}" r:id="rId2"/>
    <w:embedItalic w:fontKey="{1A67F43A-634A-407F-83E1-FF3F4BDF8D4D}" r:id="rId3"/>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w:fontKey="{53ADDDFA-7186-46E5-8231-DDA513DDDFB6}" r:id="rId4"/>
    <w:embedBold w:fontKey="{152FBF14-2539-413F-A300-0BB2DFD8E180}" r:id="rId5"/>
    <w:embedItalic w:fontKey="{59A843BB-429A-485F-BE93-A6052DCFA94D}" r:id="rId6"/>
  </w:font>
  <w:font w:name="Century Gothic">
    <w:panose1 w:val="020B0502020202020204"/>
    <w:charset w:val="00"/>
    <w:family w:val="swiss"/>
    <w:pitch w:val="variable"/>
    <w:sig w:usb0="00000287" w:usb1="00000000" w:usb2="00000000" w:usb3="00000000" w:csb0="0000009F" w:csb1="00000000"/>
    <w:embedRegular w:fontKey="{AAF27378-DFB7-467D-8FB7-B525E61FF3D9}" r:id="rId7"/>
  </w:font>
  <w:font w:name="Nunito">
    <w:charset w:val="00"/>
    <w:family w:val="auto"/>
    <w:pitch w:val="variable"/>
    <w:sig w:usb0="A00002FF" w:usb1="5000204B" w:usb2="00000000" w:usb3="00000000" w:csb0="00000197" w:csb1="00000000"/>
    <w:embedRegular w:fontKey="{892AC5B0-03B5-4BAF-95EC-7E89A6CD2F73}" r:id="rId8"/>
    <w:embedBold w:fontKey="{0D9F4943-B3B0-4E32-B01D-E58B639B9ED3}" r:id="rId9"/>
    <w:embedItalic w:fontKey="{D04BCB47-F19C-4828-9BCA-31BD450CA558}" r:id="rId10"/>
    <w:embedBoldItalic w:fontKey="{9F1CEDB9-61BD-43FA-8EF8-FB0C91C860C5}" r:id="rId11"/>
  </w:font>
  <w:font w:name="Open Sans Medium">
    <w:altName w:val="Segoe UI"/>
    <w:charset w:val="00"/>
    <w:family w:val="auto"/>
    <w:pitch w:val="variable"/>
    <w:sig w:usb0="E00002FF" w:usb1="4000201B" w:usb2="00000028" w:usb3="00000000" w:csb0="0000019F" w:csb1="00000000"/>
  </w:font>
  <w:font w:name="Open Sans Bold">
    <w:altName w:val="Segoe UI"/>
    <w:panose1 w:val="00000000000000000000"/>
    <w:charset w:val="00"/>
    <w:family w:val="roman"/>
    <w:notTrueType/>
    <w:pitch w:val="default"/>
  </w:font>
  <w:font w:name="Open Sans SemiBold">
    <w:charset w:val="00"/>
    <w:family w:val="swiss"/>
    <w:pitch w:val="variable"/>
    <w:sig w:usb0="E00002EF" w:usb1="4000205B" w:usb2="00000028" w:usb3="00000000" w:csb0="0000019F" w:csb1="00000000"/>
    <w:embedRegular w:fontKey="{A0A63ADA-9E2F-43CC-A1D7-DE1FDFD87D73}" r:id="rId12"/>
  </w:font>
  <w:font w:name="Verdana">
    <w:panose1 w:val="020B0604030504040204"/>
    <w:charset w:val="00"/>
    <w:family w:val="swiss"/>
    <w:pitch w:val="variable"/>
    <w:sig w:usb0="A00006FF" w:usb1="4000205B" w:usb2="00000010" w:usb3="00000000" w:csb0="0000019F" w:csb1="00000000"/>
    <w:embedRegular w:fontKey="{E73FF838-E19F-4158-9218-512249AEC438}" r:id="rId13"/>
    <w:embedBold w:fontKey="{79BEC466-A98E-4275-8B3F-EE06F0646B5E}" r:id="rId1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72B792E0-D989-4A9E-B789-B409F2F799CD}" r:id="rId15"/>
    <w:embedBold w:fontKey="{6A82B36B-8D41-40DF-AF13-E805974E14DA}" r:id="rId16"/>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2FD981BC-E576-477B-A166-432A9F02019F}" r:id="rId17"/>
    <w:embedBold w:fontKey="{B99F9AC0-7D9E-48E7-8048-514BAF919648}" r:id="rId18"/>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embedRegular w:fontKey="{5FA4B341-C981-4AF1-A2A2-10C8F597B5E3}" r:id="rId19"/>
  </w:font>
  <w:font w:name="Georgia">
    <w:panose1 w:val="02040502050405020303"/>
    <w:charset w:val="00"/>
    <w:family w:val="roman"/>
    <w:pitch w:val="variable"/>
    <w:sig w:usb0="00000287" w:usb1="00000000" w:usb2="00000000" w:usb3="00000000" w:csb0="0000009F" w:csb1="00000000"/>
    <w:embedRegular w:fontKey="{7B285709-C952-49F0-B28B-4AE0C821E64D}" r:id="rId20"/>
    <w:embedItalic w:fontKey="{9B968D77-D763-4F1D-9A9E-B961A48095C1}" r:id="rId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B460A" w:rsidR="00F73ED6" w:rsidP="00DB40F2" w:rsidRDefault="00F73ED6" w14:paraId="53BBCD11"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2B460A" w:rsidR="003F184B" w:rsidP="009F5853" w:rsidRDefault="003F184B" w14:paraId="3DD3200B" w14:textId="77777777">
      <w:pPr>
        <w:spacing w:after="0" w:line="240" w:lineRule="auto"/>
      </w:pPr>
      <w:r w:rsidRPr="002B460A">
        <w:separator/>
      </w:r>
    </w:p>
  </w:footnote>
  <w:footnote w:type="continuationSeparator" w:id="0">
    <w:p w:rsidRPr="002B460A" w:rsidR="003F184B" w:rsidP="009F5853" w:rsidRDefault="003F184B" w14:paraId="617DF197" w14:textId="77777777">
      <w:pPr>
        <w:spacing w:after="0" w:line="240" w:lineRule="auto"/>
      </w:pPr>
      <w:r w:rsidRPr="002B460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B460A" w:rsidR="00F73ED6" w:rsidP="004F370A" w:rsidRDefault="00F73ED6" w14:paraId="1D029DA3"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FDE0856"/>
    <w:lvl w:ilvl="0">
      <w:start w:val="1"/>
      <w:numFmt w:val="decimal"/>
      <w:pStyle w:val="Listaconnmeros2"/>
      <w:lvlText w:val="%1."/>
      <w:lvlJc w:val="left"/>
      <w:pPr>
        <w:tabs>
          <w:tab w:val="num" w:pos="643"/>
        </w:tabs>
        <w:ind w:left="643" w:hanging="360"/>
      </w:pPr>
    </w:lvl>
  </w:abstractNum>
  <w:abstractNum w:abstractNumId="1" w15:restartNumberingAfterBreak="0">
    <w:nsid w:val="01E567CF"/>
    <w:multiLevelType w:val="hybridMultilevel"/>
    <w:tmpl w:val="A35220E4"/>
    <w:lvl w:ilvl="0" w:tplc="A14C803C">
      <w:start w:val="1"/>
      <w:numFmt w:val="lowerRoman"/>
      <w:pStyle w:val="Listadoromanos"/>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198F3A8C"/>
    <w:multiLevelType w:val="hybridMultilevel"/>
    <w:tmpl w:val="F990D4CE"/>
    <w:lvl w:ilvl="0" w:tplc="86CA5278">
      <w:start w:val="1"/>
      <w:numFmt w:val="bullet"/>
      <w:pStyle w:val="Vietasentablas"/>
      <w:lvlText w:val=""/>
      <w:lvlJc w:val="left"/>
      <w:pPr>
        <w:ind w:left="720" w:hanging="360"/>
      </w:pPr>
      <w:rPr>
        <w:rFonts w:hint="default" w:ascii="Symbol" w:hAnsi="Symbol"/>
        <w:sz w:val="18"/>
        <w:szCs w:val="18"/>
      </w:rPr>
    </w:lvl>
    <w:lvl w:ilvl="1" w:tplc="280A0003">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3" w15:restartNumberingAfterBreak="0">
    <w:nsid w:val="1BEA1637"/>
    <w:multiLevelType w:val="hybridMultilevel"/>
    <w:tmpl w:val="E81E763E"/>
    <w:lvl w:ilvl="0" w:tplc="853A896A">
      <w:start w:val="1"/>
      <w:numFmt w:val="bullet"/>
      <w:pStyle w:val="Listadoconguiones"/>
      <w:lvlText w:val="-"/>
      <w:lvlJc w:val="left"/>
      <w:pPr>
        <w:ind w:left="720" w:hanging="360"/>
      </w:pPr>
      <w:rPr>
        <w:rFonts w:hint="default" w:ascii="Times New Roman" w:hAnsi="Times New Roman"/>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4" w15:restartNumberingAfterBreak="0">
    <w:nsid w:val="20481DFE"/>
    <w:multiLevelType w:val="multilevel"/>
    <w:tmpl w:val="476A0E46"/>
    <w:styleLink w:val="Lista1DEU"/>
    <w:lvl w:ilvl="0">
      <w:start w:val="1"/>
      <w:numFmt w:val="upperLetter"/>
      <w:lvlText w:val="%1."/>
      <w:lvlJc w:val="left"/>
      <w:pPr>
        <w:ind w:left="567" w:hanging="283"/>
      </w:pPr>
      <w:rPr>
        <w:rFonts w:hint="default" w:ascii="Open Sans" w:hAnsi="Open Sans"/>
        <w:b w:val="0"/>
        <w:color w:val="244388" w:themeColor="text1"/>
        <w:sz w:val="22"/>
      </w:rPr>
    </w:lvl>
    <w:lvl w:ilvl="1">
      <w:start w:val="1"/>
      <w:numFmt w:val="bullet"/>
      <w:lvlText w:val=""/>
      <w:lvlJc w:val="left"/>
      <w:pPr>
        <w:ind w:left="1134" w:hanging="283"/>
      </w:pPr>
      <w:rPr>
        <w:rFonts w:hint="default" w:ascii="Symbol" w:hAnsi="Symbol"/>
        <w:color w:val="auto"/>
        <w:sz w:val="22"/>
      </w:rPr>
    </w:lvl>
    <w:lvl w:ilvl="2">
      <w:start w:val="1"/>
      <w:numFmt w:val="bullet"/>
      <w:lvlText w:val=""/>
      <w:lvlJc w:val="left"/>
      <w:pPr>
        <w:ind w:left="1701" w:hanging="283"/>
      </w:pPr>
      <w:rPr>
        <w:rFonts w:hint="default" w:ascii="Symbol" w:hAnsi="Symbol"/>
        <w:color w:val="auto"/>
        <w:sz w:val="22"/>
      </w:rPr>
    </w:lvl>
    <w:lvl w:ilvl="3">
      <w:start w:val="1"/>
      <w:numFmt w:val="bullet"/>
      <w:lvlText w:val=""/>
      <w:lvlJc w:val="left"/>
      <w:pPr>
        <w:ind w:left="2268" w:hanging="283"/>
      </w:pPr>
      <w:rPr>
        <w:rFonts w:hint="default" w:ascii="Symbol" w:hAnsi="Symbol"/>
        <w:color w:val="auto"/>
        <w:sz w:val="22"/>
      </w:rPr>
    </w:lvl>
    <w:lvl w:ilvl="4">
      <w:start w:val="1"/>
      <w:numFmt w:val="lowerLetter"/>
      <w:lvlText w:val="%5."/>
      <w:lvlJc w:val="left"/>
      <w:pPr>
        <w:ind w:left="2835" w:hanging="283"/>
      </w:pPr>
      <w:rPr>
        <w:rFonts w:hint="default"/>
      </w:rPr>
    </w:lvl>
    <w:lvl w:ilvl="5">
      <w:start w:val="1"/>
      <w:numFmt w:val="lowerRoman"/>
      <w:lvlText w:val="%6."/>
      <w:lvlJc w:val="right"/>
      <w:pPr>
        <w:ind w:left="3402" w:hanging="283"/>
      </w:pPr>
      <w:rPr>
        <w:rFonts w:hint="default"/>
      </w:rPr>
    </w:lvl>
    <w:lvl w:ilvl="6">
      <w:start w:val="1"/>
      <w:numFmt w:val="decimal"/>
      <w:lvlText w:val="%7."/>
      <w:lvlJc w:val="left"/>
      <w:pPr>
        <w:ind w:left="3969" w:hanging="283"/>
      </w:pPr>
      <w:rPr>
        <w:rFonts w:hint="default"/>
      </w:rPr>
    </w:lvl>
    <w:lvl w:ilvl="7">
      <w:start w:val="1"/>
      <w:numFmt w:val="lowerLetter"/>
      <w:lvlText w:val="%8."/>
      <w:lvlJc w:val="left"/>
      <w:pPr>
        <w:ind w:left="4536" w:hanging="283"/>
      </w:pPr>
      <w:rPr>
        <w:rFonts w:hint="default"/>
      </w:rPr>
    </w:lvl>
    <w:lvl w:ilvl="8">
      <w:start w:val="1"/>
      <w:numFmt w:val="lowerRoman"/>
      <w:lvlText w:val="%9."/>
      <w:lvlJc w:val="right"/>
      <w:pPr>
        <w:ind w:left="5103" w:hanging="283"/>
      </w:pPr>
      <w:rPr>
        <w:rFonts w:hint="default"/>
      </w:rPr>
    </w:lvl>
  </w:abstractNum>
  <w:abstractNum w:abstractNumId="5" w15:restartNumberingAfterBreak="0">
    <w:nsid w:val="22F00A1A"/>
    <w:multiLevelType w:val="hybridMultilevel"/>
    <w:tmpl w:val="37E81A2E"/>
    <w:lvl w:ilvl="0" w:tplc="EEF4B962">
      <w:start w:val="1"/>
      <w:numFmt w:val="bullet"/>
      <w:pStyle w:val="Listaconvietas"/>
      <w:lvlText w:val=""/>
      <w:lvlJc w:val="left"/>
      <w:pPr>
        <w:tabs>
          <w:tab w:val="num" w:pos="643"/>
        </w:tabs>
        <w:ind w:left="643" w:hanging="360"/>
      </w:pPr>
      <w:rPr>
        <w:rFonts w:hint="default" w:ascii="Symbol" w:hAnsi="Symbol"/>
        <w:sz w:val="16"/>
      </w:rPr>
    </w:lvl>
    <w:lvl w:ilvl="1" w:tplc="080A0003">
      <w:start w:val="1"/>
      <w:numFmt w:val="bullet"/>
      <w:lvlText w:val="o"/>
      <w:lvlJc w:val="left"/>
      <w:pPr>
        <w:tabs>
          <w:tab w:val="num" w:pos="1440"/>
        </w:tabs>
        <w:ind w:left="1440" w:hanging="360"/>
      </w:pPr>
      <w:rPr>
        <w:rFonts w:hint="default" w:ascii="Courier New" w:hAnsi="Courier New" w:cs="Courier New"/>
      </w:rPr>
    </w:lvl>
    <w:lvl w:ilvl="2" w:tplc="080A0005" w:tentative="1">
      <w:start w:val="1"/>
      <w:numFmt w:val="bullet"/>
      <w:lvlText w:val=""/>
      <w:lvlJc w:val="left"/>
      <w:pPr>
        <w:tabs>
          <w:tab w:val="num" w:pos="2160"/>
        </w:tabs>
        <w:ind w:left="2160" w:hanging="360"/>
      </w:pPr>
      <w:rPr>
        <w:rFonts w:hint="default" w:ascii="Wingdings" w:hAnsi="Wingdings"/>
      </w:rPr>
    </w:lvl>
    <w:lvl w:ilvl="3" w:tplc="080A0001" w:tentative="1">
      <w:start w:val="1"/>
      <w:numFmt w:val="bullet"/>
      <w:lvlText w:val=""/>
      <w:lvlJc w:val="left"/>
      <w:pPr>
        <w:tabs>
          <w:tab w:val="num" w:pos="2880"/>
        </w:tabs>
        <w:ind w:left="2880" w:hanging="360"/>
      </w:pPr>
      <w:rPr>
        <w:rFonts w:hint="default" w:ascii="Symbol" w:hAnsi="Symbol"/>
      </w:rPr>
    </w:lvl>
    <w:lvl w:ilvl="4" w:tplc="080A0003" w:tentative="1">
      <w:start w:val="1"/>
      <w:numFmt w:val="bullet"/>
      <w:lvlText w:val="o"/>
      <w:lvlJc w:val="left"/>
      <w:pPr>
        <w:tabs>
          <w:tab w:val="num" w:pos="3600"/>
        </w:tabs>
        <w:ind w:left="3600" w:hanging="360"/>
      </w:pPr>
      <w:rPr>
        <w:rFonts w:hint="default" w:ascii="Courier New" w:hAnsi="Courier New" w:cs="Courier New"/>
      </w:rPr>
    </w:lvl>
    <w:lvl w:ilvl="5" w:tplc="080A0005" w:tentative="1">
      <w:start w:val="1"/>
      <w:numFmt w:val="bullet"/>
      <w:lvlText w:val=""/>
      <w:lvlJc w:val="left"/>
      <w:pPr>
        <w:tabs>
          <w:tab w:val="num" w:pos="4320"/>
        </w:tabs>
        <w:ind w:left="4320" w:hanging="360"/>
      </w:pPr>
      <w:rPr>
        <w:rFonts w:hint="default" w:ascii="Wingdings" w:hAnsi="Wingdings"/>
      </w:rPr>
    </w:lvl>
    <w:lvl w:ilvl="6" w:tplc="080A0001" w:tentative="1">
      <w:start w:val="1"/>
      <w:numFmt w:val="bullet"/>
      <w:lvlText w:val=""/>
      <w:lvlJc w:val="left"/>
      <w:pPr>
        <w:tabs>
          <w:tab w:val="num" w:pos="5040"/>
        </w:tabs>
        <w:ind w:left="5040" w:hanging="360"/>
      </w:pPr>
      <w:rPr>
        <w:rFonts w:hint="default" w:ascii="Symbol" w:hAnsi="Symbol"/>
      </w:rPr>
    </w:lvl>
    <w:lvl w:ilvl="7" w:tplc="080A0003" w:tentative="1">
      <w:start w:val="1"/>
      <w:numFmt w:val="bullet"/>
      <w:lvlText w:val="o"/>
      <w:lvlJc w:val="left"/>
      <w:pPr>
        <w:tabs>
          <w:tab w:val="num" w:pos="5760"/>
        </w:tabs>
        <w:ind w:left="5760" w:hanging="360"/>
      </w:pPr>
      <w:rPr>
        <w:rFonts w:hint="default" w:ascii="Courier New" w:hAnsi="Courier New" w:cs="Courier New"/>
      </w:rPr>
    </w:lvl>
    <w:lvl w:ilvl="8" w:tplc="080A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245E6753"/>
    <w:multiLevelType w:val="multilevel"/>
    <w:tmpl w:val="F934E4B2"/>
    <w:lvl w:ilvl="0">
      <w:start w:val="1"/>
      <w:numFmt w:val="decimal"/>
      <w:lvlText w:val="%1"/>
      <w:lvlJc w:val="left"/>
      <w:pPr>
        <w:ind w:left="432" w:hanging="432"/>
      </w:pPr>
      <w:rPr>
        <w:rFonts w:hint="default"/>
      </w:rPr>
    </w:lvl>
    <w:lvl w:ilvl="1">
      <w:start w:val="1"/>
      <w:numFmt w:val="decimal"/>
      <w:pStyle w:val="Ttulo2"/>
      <w:isLgl/>
      <w:lvlText w:val="%1.%2"/>
      <w:lvlJc w:val="left"/>
      <w:pPr>
        <w:ind w:left="576" w:hanging="576"/>
      </w:pPr>
      <w:rPr>
        <w:rFonts w:hint="default"/>
        <w:color w:val="FFFFFF" w:themeColor="background1"/>
      </w:rPr>
    </w:lvl>
    <w:lvl w:ilvl="2">
      <w:start w:val="1"/>
      <w:numFmt w:val="decimal"/>
      <w:isLgl/>
      <w:lvlText w:val="%1.%2.%3"/>
      <w:lvlJc w:val="left"/>
      <w:pPr>
        <w:ind w:left="720" w:hanging="720"/>
      </w:pPr>
      <w:rPr>
        <w:rFonts w:hint="default"/>
      </w:rPr>
    </w:lvl>
    <w:lvl w:ilvl="3">
      <w:start w:val="1"/>
      <w:numFmt w:val="decimal"/>
      <w:isLg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C9E689F"/>
    <w:multiLevelType w:val="multilevel"/>
    <w:tmpl w:val="DCB6E5EC"/>
    <w:lvl w:ilvl="0">
      <w:start w:val="1"/>
      <w:numFmt w:val="decimal"/>
      <w:pStyle w:val="DEUTtulo1"/>
      <w:lvlText w:val="%1."/>
      <w:lvlJc w:val="left"/>
      <w:pPr>
        <w:ind w:left="567" w:hanging="567"/>
      </w:pPr>
      <w:rPr>
        <w:rFonts w:hint="default" w:ascii="Open Sans" w:hAnsi="Open Sans"/>
      </w:rPr>
    </w:lvl>
    <w:lvl w:ilvl="1">
      <w:start w:val="1"/>
      <w:numFmt w:val="decimal"/>
      <w:pStyle w:val="DEUTtulo2"/>
      <w:lvlText w:val="%1.%2."/>
      <w:lvlJc w:val="left"/>
      <w:pPr>
        <w:ind w:left="567" w:hanging="567"/>
      </w:pPr>
      <w:rPr>
        <w:rFonts w:hint="default" w:ascii="Open Sans" w:hAnsi="Open Sans"/>
      </w:rPr>
    </w:lvl>
    <w:lvl w:ilvl="2">
      <w:start w:val="1"/>
      <w:numFmt w:val="decimal"/>
      <w:pStyle w:val="DEUTtulo3"/>
      <w:lvlText w:val="%1.%2.%3."/>
      <w:lvlJc w:val="left"/>
      <w:pPr>
        <w:ind w:left="737" w:hanging="737"/>
      </w:pPr>
      <w:rPr>
        <w:rFonts w:hint="default" w:ascii="Open Sans" w:hAnsi="Open Sans"/>
      </w:rPr>
    </w:lvl>
    <w:lvl w:ilvl="3">
      <w:start w:val="1"/>
      <w:numFmt w:val="decimal"/>
      <w:pStyle w:val="DEUTtulo4"/>
      <w:lvlText w:val="%1.%2.%3.%4."/>
      <w:lvlJc w:val="left"/>
      <w:pPr>
        <w:ind w:left="851" w:hanging="851"/>
      </w:pPr>
      <w:rPr>
        <w:rFonts w:hint="default" w:ascii="Open Sans" w:hAnsi="Open Sans"/>
      </w:rPr>
    </w:lvl>
    <w:lvl w:ilvl="4">
      <w:start w:val="1"/>
      <w:numFmt w:val="upperLetter"/>
      <w:pStyle w:val="DEUTtulo5"/>
      <w:lvlText w:val="%5."/>
      <w:lvlJc w:val="left"/>
      <w:pPr>
        <w:ind w:left="567" w:hanging="283"/>
      </w:pPr>
      <w:rPr>
        <w:rFonts w:hint="default" w:ascii="Open Sans" w:hAnsi="Open Sans"/>
      </w:rPr>
    </w:lvl>
    <w:lvl w:ilvl="5">
      <w:start w:val="1"/>
      <w:numFmt w:val="bullet"/>
      <w:lvlText w:val=""/>
      <w:lvlJc w:val="left"/>
      <w:pPr>
        <w:ind w:left="397" w:firstLine="0"/>
      </w:pPr>
      <w:rPr>
        <w:rFonts w:hint="default" w:ascii="Symbol" w:hAnsi="Symbol"/>
        <w:color w:val="auto"/>
      </w:rPr>
    </w:lvl>
    <w:lvl w:ilvl="6">
      <w:start w:val="1"/>
      <w:numFmt w:val="decimal"/>
      <w:lvlText w:val="%1.%2.%3.%4.%5.%6.%7."/>
      <w:lvlJc w:val="left"/>
      <w:pPr>
        <w:ind w:left="5247" w:hanging="1080"/>
      </w:pPr>
      <w:rPr>
        <w:rFonts w:hint="default"/>
      </w:rPr>
    </w:lvl>
    <w:lvl w:ilvl="7">
      <w:start w:val="1"/>
      <w:numFmt w:val="decimal"/>
      <w:lvlText w:val="%1.%2.%3.%4.%5.%6.%7.%8."/>
      <w:lvlJc w:val="left"/>
      <w:pPr>
        <w:ind w:left="5751" w:hanging="1224"/>
      </w:pPr>
      <w:rPr>
        <w:rFonts w:hint="default"/>
      </w:rPr>
    </w:lvl>
    <w:lvl w:ilvl="8">
      <w:start w:val="1"/>
      <w:numFmt w:val="decimal"/>
      <w:lvlText w:val="%1.%2.%3.%4.%5.%6.%7.%8.%9."/>
      <w:lvlJc w:val="left"/>
      <w:pPr>
        <w:ind w:left="6327" w:hanging="1440"/>
      </w:pPr>
      <w:rPr>
        <w:rFonts w:hint="default"/>
      </w:rPr>
    </w:lvl>
  </w:abstractNum>
  <w:abstractNum w:abstractNumId="8" w15:restartNumberingAfterBreak="0">
    <w:nsid w:val="44DC6694"/>
    <w:multiLevelType w:val="multilevel"/>
    <w:tmpl w:val="842ADC68"/>
    <w:lvl w:ilvl="0">
      <w:start w:val="1"/>
      <w:numFmt w:val="bullet"/>
      <w:pStyle w:val="4"/>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4D1A2A53"/>
    <w:multiLevelType w:val="hybridMultilevel"/>
    <w:tmpl w:val="BE2A036E"/>
    <w:lvl w:ilvl="0" w:tplc="876CCE8E">
      <w:start w:val="1"/>
      <w:numFmt w:val="bullet"/>
      <w:pStyle w:val="Listadoconflecha"/>
      <w:lvlText w:val=""/>
      <w:lvlJc w:val="left"/>
      <w:pPr>
        <w:ind w:left="720" w:hanging="360"/>
      </w:pPr>
      <w:rPr>
        <w:rFonts w:hint="default" w:ascii="Wingdings" w:hAnsi="Wingdings"/>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10" w15:restartNumberingAfterBreak="0">
    <w:nsid w:val="562A59DC"/>
    <w:multiLevelType w:val="multilevel"/>
    <w:tmpl w:val="1902C3CC"/>
    <w:styleLink w:val="Deuman"/>
    <w:lvl w:ilvl="0">
      <w:start w:val="1"/>
      <w:numFmt w:val="decimal"/>
      <w:lvlText w:val="%1."/>
      <w:lvlJc w:val="left"/>
      <w:pPr>
        <w:ind w:left="567" w:hanging="567"/>
      </w:pPr>
      <w:rPr>
        <w:rFonts w:hint="default" w:ascii="Open Sans" w:hAnsi="Open Sans"/>
      </w:rPr>
    </w:lvl>
    <w:lvl w:ilvl="1">
      <w:start w:val="1"/>
      <w:numFmt w:val="decimal"/>
      <w:lvlText w:val="%1.%2."/>
      <w:lvlJc w:val="left"/>
      <w:pPr>
        <w:ind w:left="567" w:hanging="567"/>
      </w:pPr>
      <w:rPr>
        <w:rFonts w:hint="default" w:ascii="Open Sans" w:hAnsi="Open Sans"/>
      </w:rPr>
    </w:lvl>
    <w:lvl w:ilvl="2">
      <w:start w:val="1"/>
      <w:numFmt w:val="decimal"/>
      <w:lvlText w:val="%1.%2.%3."/>
      <w:lvlJc w:val="left"/>
      <w:pPr>
        <w:ind w:left="737" w:hanging="737"/>
      </w:pPr>
      <w:rPr>
        <w:rFonts w:hint="default" w:ascii="Open Sans" w:hAnsi="Open Sans"/>
      </w:rPr>
    </w:lvl>
    <w:lvl w:ilvl="3">
      <w:start w:val="1"/>
      <w:numFmt w:val="decimal"/>
      <w:lvlText w:val="%1.%2.%3.%4."/>
      <w:lvlJc w:val="left"/>
      <w:pPr>
        <w:ind w:left="851" w:hanging="851"/>
      </w:pPr>
      <w:rPr>
        <w:rFonts w:hint="default" w:ascii="Open Sans" w:hAnsi="Open Sans"/>
      </w:rPr>
    </w:lvl>
    <w:lvl w:ilvl="4">
      <w:start w:val="1"/>
      <w:numFmt w:val="upperLetter"/>
      <w:lvlText w:val="%5."/>
      <w:lvlJc w:val="left"/>
      <w:pPr>
        <w:ind w:left="567" w:hanging="283"/>
      </w:pPr>
      <w:rPr>
        <w:rFonts w:hint="default" w:ascii="Open Sans" w:hAnsi="Open Sans"/>
      </w:rPr>
    </w:lvl>
    <w:lvl w:ilvl="5">
      <w:start w:val="1"/>
      <w:numFmt w:val="bullet"/>
      <w:lvlText w:val=""/>
      <w:lvlJc w:val="left"/>
      <w:pPr>
        <w:ind w:left="397" w:firstLine="0"/>
      </w:pPr>
      <w:rPr>
        <w:rFonts w:hint="default" w:ascii="Symbol" w:hAnsi="Symbol"/>
        <w:color w:val="auto"/>
      </w:rPr>
    </w:lvl>
    <w:lvl w:ilvl="6">
      <w:start w:val="1"/>
      <w:numFmt w:val="decimal"/>
      <w:lvlText w:val="%1.%2.%3.%4.%5.%6.%7."/>
      <w:lvlJc w:val="left"/>
      <w:pPr>
        <w:ind w:left="5247" w:hanging="1080"/>
      </w:pPr>
      <w:rPr>
        <w:rFonts w:hint="default"/>
      </w:rPr>
    </w:lvl>
    <w:lvl w:ilvl="7">
      <w:start w:val="1"/>
      <w:numFmt w:val="decimal"/>
      <w:lvlText w:val="%1.%2.%3.%4.%5.%6.%7.%8."/>
      <w:lvlJc w:val="left"/>
      <w:pPr>
        <w:ind w:left="5751" w:hanging="1224"/>
      </w:pPr>
      <w:rPr>
        <w:rFonts w:hint="default"/>
      </w:rPr>
    </w:lvl>
    <w:lvl w:ilvl="8">
      <w:start w:val="1"/>
      <w:numFmt w:val="decimal"/>
      <w:lvlText w:val="%1.%2.%3.%4.%5.%6.%7.%8.%9."/>
      <w:lvlJc w:val="left"/>
      <w:pPr>
        <w:ind w:left="6327" w:hanging="1440"/>
      </w:pPr>
      <w:rPr>
        <w:rFonts w:hint="default"/>
      </w:rPr>
    </w:lvl>
  </w:abstractNum>
  <w:abstractNum w:abstractNumId="11" w15:restartNumberingAfterBreak="0">
    <w:nsid w:val="58644748"/>
    <w:multiLevelType w:val="multilevel"/>
    <w:tmpl w:val="A8B24C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8DD71E1"/>
    <w:multiLevelType w:val="multilevel"/>
    <w:tmpl w:val="FFFFFFFF"/>
    <w:lvl w:ilvl="0">
      <w:start w:val="1"/>
      <w:numFmt w:val="bullet"/>
      <w:pStyle w:val="Jerarquaextra"/>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5904274B"/>
    <w:multiLevelType w:val="hybridMultilevel"/>
    <w:tmpl w:val="2EA85FCE"/>
    <w:lvl w:ilvl="0" w:tplc="01462B98">
      <w:start w:val="1"/>
      <w:numFmt w:val="bullet"/>
      <w:pStyle w:val="Listadobulletshuecos"/>
      <w:lvlText w:val="o"/>
      <w:lvlJc w:val="left"/>
      <w:pPr>
        <w:ind w:left="720" w:hanging="360"/>
      </w:pPr>
      <w:rPr>
        <w:rFonts w:hint="default" w:ascii="Courier New" w:hAnsi="Courier New" w:cs="Courier New"/>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14" w15:restartNumberingAfterBreak="0">
    <w:nsid w:val="5C347F54"/>
    <w:multiLevelType w:val="multilevel"/>
    <w:tmpl w:val="FFFFFFFF"/>
    <w:lvl w:ilvl="0">
      <w:start w:val="1"/>
      <w:numFmt w:val="bullet"/>
      <w:pStyle w:val="Estilin"/>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5E564B14"/>
    <w:multiLevelType w:val="multilevel"/>
    <w:tmpl w:val="4B9E6F76"/>
    <w:lvl w:ilvl="0">
      <w:start w:val="1"/>
      <w:numFmt w:val="decimal"/>
      <w:pStyle w:val="Ttulo5D"/>
      <w:lvlText w:val="%1."/>
      <w:lvlJc w:val="left"/>
      <w:pPr>
        <w:tabs>
          <w:tab w:val="num" w:pos="720"/>
        </w:tabs>
        <w:ind w:left="720" w:hanging="720"/>
      </w:pPr>
    </w:lvl>
    <w:lvl w:ilvl="1">
      <w:start w:val="1"/>
      <w:numFmt w:val="decimal"/>
      <w:pStyle w:val="Ttulo2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34B01F1"/>
    <w:multiLevelType w:val="hybridMultilevel"/>
    <w:tmpl w:val="2C9E02B2"/>
    <w:lvl w:ilvl="0" w:tplc="E090A5D2">
      <w:numFmt w:val="bullet"/>
      <w:pStyle w:val="Subttulo"/>
      <w:lvlText w:val=""/>
      <w:lvlJc w:val="left"/>
      <w:pPr>
        <w:tabs>
          <w:tab w:val="num" w:pos="420"/>
        </w:tabs>
        <w:ind w:left="420" w:hanging="420"/>
      </w:pPr>
      <w:rPr>
        <w:rFonts w:hint="default" w:ascii="Symbol" w:hAnsi="Symbol" w:cs="Times New Roman"/>
        <w:color w:val="auto"/>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7EAE2B83"/>
    <w:multiLevelType w:val="hybridMultilevel"/>
    <w:tmpl w:val="5590EC06"/>
    <w:lvl w:ilvl="0" w:tplc="FCF6EECE">
      <w:start w:val="1"/>
      <w:numFmt w:val="bullet"/>
      <w:pStyle w:val="Listalarga"/>
      <w:lvlText w:val=""/>
      <w:lvlJc w:val="left"/>
      <w:pPr>
        <w:ind w:left="720" w:hanging="360"/>
      </w:pPr>
      <w:rPr>
        <w:rFonts w:hint="default" w:ascii="Symbol" w:hAnsi="Symbol"/>
        <w:b/>
        <w:color w:val="76923C"/>
      </w:rPr>
    </w:lvl>
    <w:lvl w:ilvl="1" w:tplc="A35EC536">
      <w:start w:val="4"/>
      <w:numFmt w:val="bullet"/>
      <w:lvlText w:val="•"/>
      <w:lvlJc w:val="left"/>
      <w:pPr>
        <w:ind w:left="1440" w:hanging="360"/>
      </w:pPr>
      <w:rPr>
        <w:rFonts w:hint="default" w:ascii="Century Gothic" w:hAnsi="Century Gothic" w:eastAsia="Times New Roman" w:cs="Times New Roman"/>
      </w:rPr>
    </w:lvl>
    <w:lvl w:ilvl="2" w:tplc="0C0A0005">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num w:numId="1" w16cid:durableId="1688554520">
    <w:abstractNumId w:val="6"/>
  </w:num>
  <w:num w:numId="2" w16cid:durableId="1248079017">
    <w:abstractNumId w:val="5"/>
  </w:num>
  <w:num w:numId="3" w16cid:durableId="1227494745">
    <w:abstractNumId w:val="0"/>
  </w:num>
  <w:num w:numId="4" w16cid:durableId="1318463434">
    <w:abstractNumId w:val="16"/>
  </w:num>
  <w:num w:numId="5" w16cid:durableId="518547414">
    <w:abstractNumId w:val="4"/>
  </w:num>
  <w:num w:numId="6" w16cid:durableId="1888646001">
    <w:abstractNumId w:val="7"/>
  </w:num>
  <w:num w:numId="7" w16cid:durableId="713233120">
    <w:abstractNumId w:val="1"/>
  </w:num>
  <w:num w:numId="8" w16cid:durableId="80103577">
    <w:abstractNumId w:val="10"/>
  </w:num>
  <w:num w:numId="9" w16cid:durableId="1818913387">
    <w:abstractNumId w:val="15"/>
  </w:num>
  <w:num w:numId="10" w16cid:durableId="2142503447">
    <w:abstractNumId w:val="8"/>
  </w:num>
  <w:num w:numId="11" w16cid:durableId="1393501471">
    <w:abstractNumId w:val="17"/>
  </w:num>
  <w:num w:numId="12" w16cid:durableId="1519271931">
    <w:abstractNumId w:val="13"/>
  </w:num>
  <w:num w:numId="13" w16cid:durableId="1861042932">
    <w:abstractNumId w:val="3"/>
  </w:num>
  <w:num w:numId="14" w16cid:durableId="1577588148">
    <w:abstractNumId w:val="9"/>
  </w:num>
  <w:num w:numId="15" w16cid:durableId="2129808397">
    <w:abstractNumId w:val="2"/>
  </w:num>
  <w:num w:numId="16" w16cid:durableId="1081291391">
    <w:abstractNumId w:val="11"/>
  </w:num>
  <w:num w:numId="17" w16cid:durableId="1181317345">
    <w:abstractNumId w:val="7"/>
  </w:num>
  <w:num w:numId="18" w16cid:durableId="795180087">
    <w:abstractNumId w:val="12"/>
  </w:num>
  <w:num w:numId="19" w16cid:durableId="1201554811">
    <w:abstractNumId w:val="14"/>
  </w:num>
  <w:numIdMacAtCleanup w:val="19"/>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embedTrueType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7BE"/>
    <w:rsid w:val="00001D5D"/>
    <w:rsid w:val="0003248D"/>
    <w:rsid w:val="000470F7"/>
    <w:rsid w:val="00070FBC"/>
    <w:rsid w:val="00073DA0"/>
    <w:rsid w:val="000759AB"/>
    <w:rsid w:val="00083EC6"/>
    <w:rsid w:val="000939B4"/>
    <w:rsid w:val="000957BE"/>
    <w:rsid w:val="000979EE"/>
    <w:rsid w:val="000A7266"/>
    <w:rsid w:val="000B1D15"/>
    <w:rsid w:val="000B6855"/>
    <w:rsid w:val="000C1F97"/>
    <w:rsid w:val="000C623C"/>
    <w:rsid w:val="000D0FEE"/>
    <w:rsid w:val="000E3ABB"/>
    <w:rsid w:val="000E528A"/>
    <w:rsid w:val="000F1CCF"/>
    <w:rsid w:val="00114AC9"/>
    <w:rsid w:val="00120187"/>
    <w:rsid w:val="001255C3"/>
    <w:rsid w:val="00166612"/>
    <w:rsid w:val="001759B8"/>
    <w:rsid w:val="00192F83"/>
    <w:rsid w:val="00193423"/>
    <w:rsid w:val="001A01CF"/>
    <w:rsid w:val="001A5631"/>
    <w:rsid w:val="001B0FD0"/>
    <w:rsid w:val="001C730D"/>
    <w:rsid w:val="001F55DA"/>
    <w:rsid w:val="002356BF"/>
    <w:rsid w:val="002475E6"/>
    <w:rsid w:val="00251B65"/>
    <w:rsid w:val="00252E00"/>
    <w:rsid w:val="00264182"/>
    <w:rsid w:val="002807F8"/>
    <w:rsid w:val="0028243F"/>
    <w:rsid w:val="00283154"/>
    <w:rsid w:val="002839E6"/>
    <w:rsid w:val="00292E45"/>
    <w:rsid w:val="0029306C"/>
    <w:rsid w:val="002A6727"/>
    <w:rsid w:val="002B460A"/>
    <w:rsid w:val="002D2AA6"/>
    <w:rsid w:val="002E0B11"/>
    <w:rsid w:val="002E3A30"/>
    <w:rsid w:val="002E6DDA"/>
    <w:rsid w:val="002F011D"/>
    <w:rsid w:val="002F0154"/>
    <w:rsid w:val="00300AD4"/>
    <w:rsid w:val="00304309"/>
    <w:rsid w:val="003706BC"/>
    <w:rsid w:val="003747C6"/>
    <w:rsid w:val="00381FC2"/>
    <w:rsid w:val="0038634C"/>
    <w:rsid w:val="003A3ED2"/>
    <w:rsid w:val="003A4454"/>
    <w:rsid w:val="003C3978"/>
    <w:rsid w:val="003D17AE"/>
    <w:rsid w:val="003D20E8"/>
    <w:rsid w:val="003F184B"/>
    <w:rsid w:val="003F3D03"/>
    <w:rsid w:val="004017F9"/>
    <w:rsid w:val="00424B4D"/>
    <w:rsid w:val="00430BEB"/>
    <w:rsid w:val="00433DFA"/>
    <w:rsid w:val="004356F1"/>
    <w:rsid w:val="00441F9B"/>
    <w:rsid w:val="00443B71"/>
    <w:rsid w:val="00445ADB"/>
    <w:rsid w:val="00465982"/>
    <w:rsid w:val="0047412B"/>
    <w:rsid w:val="00475600"/>
    <w:rsid w:val="00481BA5"/>
    <w:rsid w:val="0048308D"/>
    <w:rsid w:val="00483D86"/>
    <w:rsid w:val="00484F4B"/>
    <w:rsid w:val="00484F6B"/>
    <w:rsid w:val="00487280"/>
    <w:rsid w:val="004A7946"/>
    <w:rsid w:val="004B3949"/>
    <w:rsid w:val="004C5095"/>
    <w:rsid w:val="004D396B"/>
    <w:rsid w:val="004E4EC4"/>
    <w:rsid w:val="004F370A"/>
    <w:rsid w:val="004F5C1A"/>
    <w:rsid w:val="005011A2"/>
    <w:rsid w:val="00502403"/>
    <w:rsid w:val="00512B82"/>
    <w:rsid w:val="00531362"/>
    <w:rsid w:val="00535C6C"/>
    <w:rsid w:val="00546F59"/>
    <w:rsid w:val="00555F30"/>
    <w:rsid w:val="00560BD1"/>
    <w:rsid w:val="00575556"/>
    <w:rsid w:val="00577EA0"/>
    <w:rsid w:val="0058177E"/>
    <w:rsid w:val="00581E84"/>
    <w:rsid w:val="0059194B"/>
    <w:rsid w:val="005A2DAC"/>
    <w:rsid w:val="005D0EDA"/>
    <w:rsid w:val="005D48E5"/>
    <w:rsid w:val="005E787D"/>
    <w:rsid w:val="00600A60"/>
    <w:rsid w:val="00600EF8"/>
    <w:rsid w:val="00603CF0"/>
    <w:rsid w:val="00621178"/>
    <w:rsid w:val="006244B3"/>
    <w:rsid w:val="006268A7"/>
    <w:rsid w:val="006446B1"/>
    <w:rsid w:val="00666D6A"/>
    <w:rsid w:val="0067572A"/>
    <w:rsid w:val="00692867"/>
    <w:rsid w:val="006A2136"/>
    <w:rsid w:val="006A5F8B"/>
    <w:rsid w:val="006D4A66"/>
    <w:rsid w:val="006E0F58"/>
    <w:rsid w:val="006E4EC4"/>
    <w:rsid w:val="0071316A"/>
    <w:rsid w:val="00714192"/>
    <w:rsid w:val="0072132E"/>
    <w:rsid w:val="007266D4"/>
    <w:rsid w:val="00727AA5"/>
    <w:rsid w:val="00732DEE"/>
    <w:rsid w:val="00736C2B"/>
    <w:rsid w:val="00744244"/>
    <w:rsid w:val="00774C79"/>
    <w:rsid w:val="00791DB7"/>
    <w:rsid w:val="00791F31"/>
    <w:rsid w:val="007A2B3E"/>
    <w:rsid w:val="007A50D5"/>
    <w:rsid w:val="007E3C18"/>
    <w:rsid w:val="007E5D52"/>
    <w:rsid w:val="007E6B3F"/>
    <w:rsid w:val="00820FE5"/>
    <w:rsid w:val="00821A3E"/>
    <w:rsid w:val="00831037"/>
    <w:rsid w:val="008713E6"/>
    <w:rsid w:val="008721B7"/>
    <w:rsid w:val="0088010B"/>
    <w:rsid w:val="00891CB7"/>
    <w:rsid w:val="00896E4C"/>
    <w:rsid w:val="008A2FFB"/>
    <w:rsid w:val="008A6A47"/>
    <w:rsid w:val="008B47C4"/>
    <w:rsid w:val="008B6F50"/>
    <w:rsid w:val="008C0E0F"/>
    <w:rsid w:val="008C5308"/>
    <w:rsid w:val="008F0389"/>
    <w:rsid w:val="0090696D"/>
    <w:rsid w:val="009075A9"/>
    <w:rsid w:val="00921EA1"/>
    <w:rsid w:val="009259F8"/>
    <w:rsid w:val="009355E4"/>
    <w:rsid w:val="009373E5"/>
    <w:rsid w:val="0094084C"/>
    <w:rsid w:val="00943C40"/>
    <w:rsid w:val="009642BA"/>
    <w:rsid w:val="00970CAC"/>
    <w:rsid w:val="00980A9B"/>
    <w:rsid w:val="00980B87"/>
    <w:rsid w:val="009911F2"/>
    <w:rsid w:val="009A25D4"/>
    <w:rsid w:val="009B57B5"/>
    <w:rsid w:val="009C6B0C"/>
    <w:rsid w:val="009D0218"/>
    <w:rsid w:val="009D2BB8"/>
    <w:rsid w:val="009E25C8"/>
    <w:rsid w:val="009E3961"/>
    <w:rsid w:val="009E523C"/>
    <w:rsid w:val="009F5853"/>
    <w:rsid w:val="00A25BFF"/>
    <w:rsid w:val="00A3457B"/>
    <w:rsid w:val="00A470D8"/>
    <w:rsid w:val="00A60C8F"/>
    <w:rsid w:val="00A63A83"/>
    <w:rsid w:val="00A741BD"/>
    <w:rsid w:val="00A7604C"/>
    <w:rsid w:val="00A86B4C"/>
    <w:rsid w:val="00A9304E"/>
    <w:rsid w:val="00AC0A57"/>
    <w:rsid w:val="00AD6758"/>
    <w:rsid w:val="00AE019F"/>
    <w:rsid w:val="00AE28C8"/>
    <w:rsid w:val="00AE3172"/>
    <w:rsid w:val="00AF4592"/>
    <w:rsid w:val="00AF4FA4"/>
    <w:rsid w:val="00B12FCB"/>
    <w:rsid w:val="00B16BD9"/>
    <w:rsid w:val="00B45C86"/>
    <w:rsid w:val="00B46F37"/>
    <w:rsid w:val="00B57B6E"/>
    <w:rsid w:val="00B772C6"/>
    <w:rsid w:val="00B777ED"/>
    <w:rsid w:val="00B83A07"/>
    <w:rsid w:val="00B8746E"/>
    <w:rsid w:val="00BA4136"/>
    <w:rsid w:val="00BB0583"/>
    <w:rsid w:val="00BB104E"/>
    <w:rsid w:val="00BB7CC9"/>
    <w:rsid w:val="00C21574"/>
    <w:rsid w:val="00C56A67"/>
    <w:rsid w:val="00C60E77"/>
    <w:rsid w:val="00C61EC4"/>
    <w:rsid w:val="00C668A6"/>
    <w:rsid w:val="00C72951"/>
    <w:rsid w:val="00C8553D"/>
    <w:rsid w:val="00C9593F"/>
    <w:rsid w:val="00CA2B40"/>
    <w:rsid w:val="00CA743C"/>
    <w:rsid w:val="00CA79BC"/>
    <w:rsid w:val="00CB6786"/>
    <w:rsid w:val="00CC1013"/>
    <w:rsid w:val="00CC1351"/>
    <w:rsid w:val="00CE0C89"/>
    <w:rsid w:val="00CE291F"/>
    <w:rsid w:val="00CF26C8"/>
    <w:rsid w:val="00CF295D"/>
    <w:rsid w:val="00CF3041"/>
    <w:rsid w:val="00D01061"/>
    <w:rsid w:val="00D16AB4"/>
    <w:rsid w:val="00D2401A"/>
    <w:rsid w:val="00D26610"/>
    <w:rsid w:val="00D357E4"/>
    <w:rsid w:val="00D56F2B"/>
    <w:rsid w:val="00D60E75"/>
    <w:rsid w:val="00D72898"/>
    <w:rsid w:val="00D90A40"/>
    <w:rsid w:val="00DA780B"/>
    <w:rsid w:val="00DB0EBB"/>
    <w:rsid w:val="00DB40F2"/>
    <w:rsid w:val="00DB4EB7"/>
    <w:rsid w:val="00DC2577"/>
    <w:rsid w:val="00DD7A6D"/>
    <w:rsid w:val="00DE6B8A"/>
    <w:rsid w:val="00DF02CE"/>
    <w:rsid w:val="00DF6589"/>
    <w:rsid w:val="00E058C0"/>
    <w:rsid w:val="00E06731"/>
    <w:rsid w:val="00E111BA"/>
    <w:rsid w:val="00E202E7"/>
    <w:rsid w:val="00E20EFF"/>
    <w:rsid w:val="00E241F3"/>
    <w:rsid w:val="00E259A8"/>
    <w:rsid w:val="00E4377F"/>
    <w:rsid w:val="00E43A3B"/>
    <w:rsid w:val="00E53046"/>
    <w:rsid w:val="00E6377A"/>
    <w:rsid w:val="00E65912"/>
    <w:rsid w:val="00EA4D05"/>
    <w:rsid w:val="00EA5580"/>
    <w:rsid w:val="00EA5BDD"/>
    <w:rsid w:val="00EC2E07"/>
    <w:rsid w:val="00EE7E8B"/>
    <w:rsid w:val="00F04761"/>
    <w:rsid w:val="00F2640C"/>
    <w:rsid w:val="00F274BE"/>
    <w:rsid w:val="00F3028A"/>
    <w:rsid w:val="00F32068"/>
    <w:rsid w:val="00F33574"/>
    <w:rsid w:val="00F73ED6"/>
    <w:rsid w:val="00F935DC"/>
    <w:rsid w:val="00F96BDB"/>
    <w:rsid w:val="00F9705F"/>
    <w:rsid w:val="00FA0F2D"/>
    <w:rsid w:val="00FA3500"/>
    <w:rsid w:val="00FB1363"/>
    <w:rsid w:val="00FD471F"/>
    <w:rsid w:val="00FD7E79"/>
    <w:rsid w:val="00FE2876"/>
    <w:rsid w:val="00FF3747"/>
    <w:rsid w:val="06207214"/>
    <w:rsid w:val="08C8278F"/>
    <w:rsid w:val="0B53441B"/>
    <w:rsid w:val="0DE9CF88"/>
    <w:rsid w:val="0F316500"/>
    <w:rsid w:val="0FDDE78D"/>
    <w:rsid w:val="1014027B"/>
    <w:rsid w:val="1216FCD2"/>
    <w:rsid w:val="16237A2D"/>
    <w:rsid w:val="18ED6603"/>
    <w:rsid w:val="198B62A9"/>
    <w:rsid w:val="1A1A9B69"/>
    <w:rsid w:val="1AE70EE0"/>
    <w:rsid w:val="1E6BD54B"/>
    <w:rsid w:val="23752E5C"/>
    <w:rsid w:val="26CB956F"/>
    <w:rsid w:val="2B5BA393"/>
    <w:rsid w:val="2B7FF86A"/>
    <w:rsid w:val="2BE45818"/>
    <w:rsid w:val="2E0E1D9F"/>
    <w:rsid w:val="2ECAD75D"/>
    <w:rsid w:val="31049698"/>
    <w:rsid w:val="31D0A3F7"/>
    <w:rsid w:val="326667C0"/>
    <w:rsid w:val="32BA1036"/>
    <w:rsid w:val="375F009B"/>
    <w:rsid w:val="3CDD3556"/>
    <w:rsid w:val="3E9D6CD6"/>
    <w:rsid w:val="3EE8118C"/>
    <w:rsid w:val="3F718486"/>
    <w:rsid w:val="3FD68423"/>
    <w:rsid w:val="44F6A972"/>
    <w:rsid w:val="4688F653"/>
    <w:rsid w:val="485DF7F7"/>
    <w:rsid w:val="4869E848"/>
    <w:rsid w:val="49C39557"/>
    <w:rsid w:val="4AC7D297"/>
    <w:rsid w:val="4D2761AC"/>
    <w:rsid w:val="4E906E8A"/>
    <w:rsid w:val="52DD362C"/>
    <w:rsid w:val="5B898516"/>
    <w:rsid w:val="60FE7D79"/>
    <w:rsid w:val="6322AD0A"/>
    <w:rsid w:val="64A1064A"/>
    <w:rsid w:val="69EE12A2"/>
    <w:rsid w:val="6CA4216A"/>
    <w:rsid w:val="722AC299"/>
    <w:rsid w:val="795E70A9"/>
    <w:rsid w:val="7BD2B812"/>
  </w:rsids>
  <m:mathPr>
    <m:mathFont m:val="Cambria Math"/>
    <m:brkBin m:val="before"/>
    <m:brkBinSub m:val="--"/>
    <m:smallFrac m:val="0"/>
    <m:dispDef/>
    <m:lMargin m:val="0"/>
    <m:rMargin m:val="0"/>
    <m:defJc m:val="centerGroup"/>
    <m:wrapIndent m:val="1440"/>
    <m:intLim m:val="subSup"/>
    <m:naryLim m:val="undOvr"/>
  </m:mathPr>
  <w:themeFontLang w:val="es-P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202B5"/>
  <w15:chartTrackingRefBased/>
  <w15:docId w15:val="{B5D37B4E-DB8F-4D4D-BA3C-3D19BEE0B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957BE"/>
    <w:rPr>
      <w:rFonts w:ascii="Calibri" w:hAnsi="Calibri" w:eastAsia="Calibri" w:cs="Calibri"/>
      <w:lang w:val="en-US" w:eastAsia="ja-JP"/>
    </w:rPr>
  </w:style>
  <w:style w:type="paragraph" w:styleId="Ttulo1">
    <w:name w:val="heading 1"/>
    <w:aliases w:val="Jerarquía 1,Chapitre,heading 10"/>
    <w:basedOn w:val="Normal"/>
    <w:next w:val="Normal"/>
    <w:link w:val="Ttulo1Car"/>
    <w:uiPriority w:val="9"/>
    <w:qFormat/>
    <w:rsid w:val="001255C3"/>
    <w:pPr>
      <w:keepNext/>
      <w:keepLines/>
      <w:spacing w:before="240" w:after="0"/>
      <w:outlineLvl w:val="0"/>
    </w:pPr>
    <w:rPr>
      <w:rFonts w:asciiTheme="majorHAnsi" w:hAnsiTheme="majorHAnsi" w:eastAsiaTheme="majorEastAsia" w:cstheme="majorBidi"/>
      <w:color w:val="174C75" w:themeColor="accent1" w:themeShade="BF"/>
      <w:sz w:val="32"/>
      <w:szCs w:val="32"/>
    </w:rPr>
  </w:style>
  <w:style w:type="paragraph" w:styleId="Ttulo2">
    <w:name w:val="heading 2"/>
    <w:aliases w:val="Jerarquía 2,sous-chapitre,T2,Car17 Car Car Car,Car17 Car,T2 Car,heading 20"/>
    <w:basedOn w:val="Normal"/>
    <w:next w:val="Normal"/>
    <w:link w:val="Ttulo2Car"/>
    <w:uiPriority w:val="9"/>
    <w:unhideWhenUsed/>
    <w:qFormat/>
    <w:rsid w:val="001255C3"/>
    <w:pPr>
      <w:keepNext/>
      <w:keepLines/>
      <w:numPr>
        <w:ilvl w:val="1"/>
        <w:numId w:val="1"/>
      </w:numPr>
      <w:spacing w:before="40" w:after="0"/>
      <w:outlineLvl w:val="1"/>
    </w:pPr>
    <w:rPr>
      <w:rFonts w:asciiTheme="majorHAnsi" w:hAnsiTheme="majorHAnsi" w:eastAsiaTheme="majorEastAsia" w:cstheme="majorBidi"/>
      <w:color w:val="174C75" w:themeColor="accent1" w:themeShade="BF"/>
      <w:sz w:val="26"/>
      <w:szCs w:val="26"/>
    </w:rPr>
  </w:style>
  <w:style w:type="paragraph" w:styleId="Ttulo3">
    <w:name w:val="heading 3"/>
    <w:aliases w:val="T4,heading 30"/>
    <w:basedOn w:val="Normal"/>
    <w:next w:val="Normal"/>
    <w:link w:val="Ttulo3Car"/>
    <w:uiPriority w:val="9"/>
    <w:unhideWhenUsed/>
    <w:qFormat/>
    <w:rsid w:val="001255C3"/>
    <w:pPr>
      <w:keepNext/>
      <w:keepLines/>
      <w:spacing w:before="40" w:after="0"/>
      <w:outlineLvl w:val="2"/>
    </w:pPr>
    <w:rPr>
      <w:rFonts w:asciiTheme="majorHAnsi" w:hAnsiTheme="majorHAnsi" w:eastAsiaTheme="majorEastAsia" w:cstheme="majorBidi"/>
      <w:color w:val="0F324D" w:themeColor="accent1" w:themeShade="7F"/>
      <w:sz w:val="24"/>
      <w:szCs w:val="24"/>
    </w:rPr>
  </w:style>
  <w:style w:type="paragraph" w:styleId="Ttulo4">
    <w:name w:val="heading 4"/>
    <w:aliases w:val="T3,Titulo 3,heading 40"/>
    <w:basedOn w:val="Normal"/>
    <w:next w:val="Normal"/>
    <w:link w:val="Ttulo4Car"/>
    <w:uiPriority w:val="9"/>
    <w:unhideWhenUsed/>
    <w:qFormat/>
    <w:rsid w:val="001255C3"/>
    <w:pPr>
      <w:keepNext/>
      <w:keepLines/>
      <w:spacing w:before="40" w:after="0"/>
      <w:outlineLvl w:val="3"/>
    </w:pPr>
    <w:rPr>
      <w:rFonts w:asciiTheme="majorHAnsi" w:hAnsiTheme="majorHAnsi" w:eastAsiaTheme="majorEastAsia" w:cstheme="majorBidi"/>
      <w:i/>
      <w:iCs/>
      <w:color w:val="174C75" w:themeColor="accent1" w:themeShade="BF"/>
    </w:rPr>
  </w:style>
  <w:style w:type="paragraph" w:styleId="Ttulo5">
    <w:name w:val="heading 5"/>
    <w:aliases w:val="Titulo IV,heading 50"/>
    <w:basedOn w:val="Normal"/>
    <w:next w:val="Normal"/>
    <w:link w:val="Ttulo5Car"/>
    <w:uiPriority w:val="9"/>
    <w:unhideWhenUsed/>
    <w:qFormat/>
    <w:rsid w:val="001255C3"/>
    <w:pPr>
      <w:keepNext/>
      <w:keepLines/>
      <w:spacing w:before="40" w:after="0"/>
      <w:outlineLvl w:val="4"/>
    </w:pPr>
    <w:rPr>
      <w:rFonts w:asciiTheme="majorHAnsi" w:hAnsiTheme="majorHAnsi" w:eastAsiaTheme="majorEastAsia" w:cstheme="majorBidi"/>
      <w:color w:val="174C75" w:themeColor="accent1" w:themeShade="BF"/>
    </w:rPr>
  </w:style>
  <w:style w:type="paragraph" w:styleId="Ttulo6">
    <w:name w:val="heading 6"/>
    <w:aliases w:val="Titulo V,heading 60"/>
    <w:basedOn w:val="Normal"/>
    <w:next w:val="Normal"/>
    <w:link w:val="Ttulo6Car"/>
    <w:uiPriority w:val="9"/>
    <w:unhideWhenUsed/>
    <w:qFormat/>
    <w:rsid w:val="001255C3"/>
    <w:pPr>
      <w:keepNext/>
      <w:keepLines/>
      <w:spacing w:before="40" w:after="0" w:line="276" w:lineRule="auto"/>
      <w:ind w:left="1152" w:hanging="1152"/>
      <w:jc w:val="both"/>
      <w:outlineLvl w:val="5"/>
    </w:pPr>
    <w:rPr>
      <w:rFonts w:asciiTheme="majorHAnsi" w:hAnsiTheme="majorHAnsi" w:eastAsiaTheme="majorEastAsia" w:cstheme="majorBidi"/>
      <w:bCs/>
      <w:color w:val="0F324D" w:themeColor="accent1" w:themeShade="7F"/>
      <w:lang w:val="es-CL" w:eastAsia="es-UY"/>
    </w:rPr>
  </w:style>
  <w:style w:type="paragraph" w:styleId="Ttulo7">
    <w:name w:val="heading 7"/>
    <w:basedOn w:val="Normal"/>
    <w:next w:val="Normal"/>
    <w:link w:val="Ttulo7Car"/>
    <w:uiPriority w:val="9"/>
    <w:unhideWhenUsed/>
    <w:rsid w:val="001255C3"/>
    <w:pPr>
      <w:keepNext/>
      <w:keepLines/>
      <w:spacing w:before="40" w:after="0" w:line="276" w:lineRule="auto"/>
      <w:ind w:left="1296" w:hanging="1296"/>
      <w:jc w:val="both"/>
      <w:outlineLvl w:val="6"/>
    </w:pPr>
    <w:rPr>
      <w:rFonts w:asciiTheme="majorHAnsi" w:hAnsiTheme="majorHAnsi" w:eastAsiaTheme="majorEastAsia" w:cstheme="majorBidi"/>
      <w:bCs/>
      <w:i/>
      <w:iCs/>
      <w:color w:val="0F324D" w:themeColor="accent1" w:themeShade="7F"/>
      <w:lang w:val="es-CL" w:eastAsia="es-UY"/>
    </w:rPr>
  </w:style>
  <w:style w:type="paragraph" w:styleId="Ttulo8">
    <w:name w:val="heading 8"/>
    <w:basedOn w:val="Normal"/>
    <w:next w:val="Normal"/>
    <w:link w:val="Ttulo8Car"/>
    <w:uiPriority w:val="9"/>
    <w:unhideWhenUsed/>
    <w:rsid w:val="001255C3"/>
    <w:pPr>
      <w:keepNext/>
      <w:keepLines/>
      <w:spacing w:before="40" w:after="0" w:line="276" w:lineRule="auto"/>
      <w:ind w:left="1440" w:hanging="1440"/>
      <w:jc w:val="both"/>
      <w:outlineLvl w:val="7"/>
    </w:pPr>
    <w:rPr>
      <w:rFonts w:asciiTheme="majorHAnsi" w:hAnsiTheme="majorHAnsi" w:eastAsiaTheme="majorEastAsia" w:cstheme="majorBidi"/>
      <w:bCs/>
      <w:color w:val="2F57B0" w:themeColor="text1" w:themeTint="D8"/>
      <w:sz w:val="21"/>
      <w:szCs w:val="21"/>
      <w:lang w:val="es-CL" w:eastAsia="es-UY"/>
    </w:rPr>
  </w:style>
  <w:style w:type="paragraph" w:styleId="Ttulo9">
    <w:name w:val="heading 9"/>
    <w:basedOn w:val="Normal"/>
    <w:next w:val="Normal"/>
    <w:link w:val="Ttulo9Car"/>
    <w:uiPriority w:val="9"/>
    <w:semiHidden/>
    <w:unhideWhenUsed/>
    <w:rsid w:val="001255C3"/>
    <w:pPr>
      <w:keepNext/>
      <w:keepLines/>
      <w:spacing w:before="40" w:after="0" w:line="276" w:lineRule="auto"/>
      <w:ind w:left="1584" w:hanging="1584"/>
      <w:jc w:val="both"/>
      <w:outlineLvl w:val="8"/>
    </w:pPr>
    <w:rPr>
      <w:rFonts w:asciiTheme="majorHAnsi" w:hAnsiTheme="majorHAnsi" w:eastAsiaTheme="majorEastAsia" w:cstheme="majorBidi"/>
      <w:bCs/>
      <w:i/>
      <w:iCs/>
      <w:color w:val="2F57B0" w:themeColor="text1" w:themeTint="D8"/>
      <w:sz w:val="21"/>
      <w:szCs w:val="21"/>
      <w:lang w:val="es-CL" w:eastAsia="es-UY"/>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5D" w:customStyle="1">
    <w:name w:val="Título 5D"/>
    <w:basedOn w:val="Prrafodelista"/>
    <w:next w:val="Normal"/>
    <w:link w:val="Ttulo5DCar"/>
    <w:rsid w:val="001255C3"/>
    <w:pPr>
      <w:numPr>
        <w:numId w:val="9"/>
      </w:numPr>
      <w:spacing w:after="120" w:line="276" w:lineRule="auto"/>
      <w:contextualSpacing w:val="0"/>
      <w:jc w:val="both"/>
    </w:pPr>
    <w:rPr>
      <w:rFonts w:eastAsia="Times New Roman" w:asciiTheme="majorHAnsi" w:hAnsiTheme="majorHAnsi" w:cstheme="minorHAnsi"/>
      <w:b/>
      <w:color w:val="5F5F5F" w:themeColor="text2"/>
    </w:rPr>
  </w:style>
  <w:style w:type="character" w:styleId="Ttulo5DCar" w:customStyle="1">
    <w:name w:val="Título 5D Car"/>
    <w:basedOn w:val="Fuentedeprrafopredeter"/>
    <w:link w:val="Ttulo5D"/>
    <w:rsid w:val="001255C3"/>
    <w:rPr>
      <w:rFonts w:eastAsia="Times New Roman" w:asciiTheme="majorHAnsi" w:hAnsiTheme="majorHAnsi" w:cstheme="minorHAnsi"/>
      <w:b/>
      <w:color w:val="5F5F5F" w:themeColor="text2"/>
      <w:lang w:val="en-US" w:eastAsia="ja-JP"/>
    </w:rPr>
  </w:style>
  <w:style w:type="paragraph" w:styleId="Prrafodelista">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PrrafodelistaCar"/>
    <w:uiPriority w:val="34"/>
    <w:qFormat/>
    <w:rsid w:val="001255C3"/>
    <w:pPr>
      <w:ind w:left="720"/>
      <w:contextualSpacing/>
    </w:pPr>
  </w:style>
  <w:style w:type="paragraph" w:styleId="Ttulo2D" w:customStyle="1">
    <w:name w:val="Título 2D"/>
    <w:basedOn w:val="Ttulo2"/>
    <w:next w:val="Normal"/>
    <w:link w:val="Ttulo2DCar"/>
    <w:rsid w:val="001255C3"/>
    <w:pPr>
      <w:numPr>
        <w:numId w:val="9"/>
      </w:numPr>
      <w:shd w:val="solid" w:color="429EBD" w:themeColor="accent2" w:fill="5F5F5F" w:themeFill="text2"/>
      <w:spacing w:before="0" w:after="120" w:line="276" w:lineRule="auto"/>
      <w:jc w:val="both"/>
    </w:pPr>
    <w:rPr>
      <w:rFonts w:eastAsia="Times New Roman"/>
      <w:b/>
      <w:color w:val="FFFFFF" w:themeColor="background1"/>
      <w:sz w:val="28"/>
    </w:rPr>
  </w:style>
  <w:style w:type="character" w:styleId="Ttulo2DCar" w:customStyle="1">
    <w:name w:val="Título 2D Car"/>
    <w:basedOn w:val="Fuentedeprrafopredeter"/>
    <w:link w:val="Ttulo2D"/>
    <w:rsid w:val="001255C3"/>
    <w:rPr>
      <w:rFonts w:eastAsia="Times New Roman" w:asciiTheme="majorHAnsi" w:hAnsiTheme="majorHAnsi" w:cstheme="majorBidi"/>
      <w:b/>
      <w:color w:val="FFFFFF" w:themeColor="background1"/>
      <w:sz w:val="28"/>
      <w:szCs w:val="26"/>
      <w:shd w:val="solid" w:color="429EBD" w:themeColor="accent2" w:fill="5F5F5F" w:themeFill="text2"/>
      <w:lang w:val="en-US" w:eastAsia="ja-JP"/>
    </w:rPr>
  </w:style>
  <w:style w:type="character" w:styleId="Ttulo2Car" w:customStyle="1">
    <w:name w:val="Título 2 Car"/>
    <w:aliases w:val="Jerarquía 2 Car,sous-chapitre Car,T2 Car1,Car17 Car Car Car Car,Car17 Car Car,T2 Car Car,heading 20 Car"/>
    <w:basedOn w:val="Fuentedeprrafopredeter"/>
    <w:link w:val="Ttulo2"/>
    <w:uiPriority w:val="9"/>
    <w:rsid w:val="001255C3"/>
    <w:rPr>
      <w:rFonts w:asciiTheme="majorHAnsi" w:hAnsiTheme="majorHAnsi" w:eastAsiaTheme="majorEastAsia" w:cstheme="majorBidi"/>
      <w:color w:val="174C75" w:themeColor="accent1" w:themeShade="BF"/>
      <w:sz w:val="26"/>
      <w:szCs w:val="26"/>
      <w:lang w:val="en-US" w:eastAsia="ja-JP"/>
    </w:rPr>
  </w:style>
  <w:style w:type="character" w:styleId="Ttulo1Car" w:customStyle="1">
    <w:name w:val="Título 1 Car"/>
    <w:aliases w:val="Jerarquía 1 Car,Chapitre Car,heading 10 Car"/>
    <w:basedOn w:val="Fuentedeprrafopredeter"/>
    <w:link w:val="Ttulo1"/>
    <w:uiPriority w:val="9"/>
    <w:rsid w:val="001255C3"/>
    <w:rPr>
      <w:rFonts w:asciiTheme="majorHAnsi" w:hAnsiTheme="majorHAnsi" w:eastAsiaTheme="majorEastAsia" w:cstheme="majorBidi"/>
      <w:color w:val="174C75" w:themeColor="accent1" w:themeShade="BF"/>
      <w:sz w:val="32"/>
      <w:szCs w:val="32"/>
    </w:rPr>
  </w:style>
  <w:style w:type="character" w:styleId="Ttulo3Car" w:customStyle="1">
    <w:name w:val="Título 3 Car"/>
    <w:aliases w:val="T4 Car,heading 30 Car"/>
    <w:basedOn w:val="Fuentedeprrafopredeter"/>
    <w:link w:val="Ttulo3"/>
    <w:rsid w:val="001255C3"/>
    <w:rPr>
      <w:rFonts w:asciiTheme="majorHAnsi" w:hAnsiTheme="majorHAnsi" w:eastAsiaTheme="majorEastAsia" w:cstheme="majorBidi"/>
      <w:color w:val="0F324D" w:themeColor="accent1" w:themeShade="7F"/>
      <w:sz w:val="24"/>
      <w:szCs w:val="24"/>
    </w:rPr>
  </w:style>
  <w:style w:type="character" w:styleId="Ttulo4Car" w:customStyle="1">
    <w:name w:val="Título 4 Car"/>
    <w:aliases w:val="T3 Car,Titulo 3 Car,heading 40 Car"/>
    <w:basedOn w:val="Fuentedeprrafopredeter"/>
    <w:link w:val="Ttulo4"/>
    <w:uiPriority w:val="9"/>
    <w:rsid w:val="001255C3"/>
    <w:rPr>
      <w:rFonts w:asciiTheme="majorHAnsi" w:hAnsiTheme="majorHAnsi" w:eastAsiaTheme="majorEastAsia" w:cstheme="majorBidi"/>
      <w:i/>
      <w:iCs/>
      <w:color w:val="174C75" w:themeColor="accent1" w:themeShade="BF"/>
    </w:rPr>
  </w:style>
  <w:style w:type="character" w:styleId="Ttulo5Car" w:customStyle="1">
    <w:name w:val="Título 5 Car"/>
    <w:aliases w:val="Titulo IV Car,heading 50 Car"/>
    <w:basedOn w:val="Fuentedeprrafopredeter"/>
    <w:link w:val="Ttulo5"/>
    <w:uiPriority w:val="9"/>
    <w:rsid w:val="001255C3"/>
    <w:rPr>
      <w:rFonts w:asciiTheme="majorHAnsi" w:hAnsiTheme="majorHAnsi" w:eastAsiaTheme="majorEastAsia" w:cstheme="majorBidi"/>
      <w:color w:val="174C75" w:themeColor="accent1" w:themeShade="BF"/>
    </w:rPr>
  </w:style>
  <w:style w:type="paragraph" w:styleId="Encabezado">
    <w:name w:val="header"/>
    <w:basedOn w:val="Normal"/>
    <w:link w:val="EncabezadoCar"/>
    <w:uiPriority w:val="99"/>
    <w:unhideWhenUsed/>
    <w:rsid w:val="00F04761"/>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F04761"/>
  </w:style>
  <w:style w:type="paragraph" w:styleId="Piedepgina">
    <w:name w:val="footer"/>
    <w:basedOn w:val="Normal"/>
    <w:link w:val="PiedepginaCar"/>
    <w:uiPriority w:val="99"/>
    <w:unhideWhenUsed/>
    <w:rsid w:val="001255C3"/>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1255C3"/>
  </w:style>
  <w:style w:type="numbering" w:styleId="Lista1DEU" w:customStyle="1">
    <w:name w:val="Lista 1 DEU"/>
    <w:basedOn w:val="Sinlista"/>
    <w:uiPriority w:val="99"/>
    <w:rsid w:val="001255C3"/>
    <w:pPr>
      <w:numPr>
        <w:numId w:val="5"/>
      </w:numPr>
    </w:pPr>
  </w:style>
  <w:style w:type="paragraph" w:styleId="DEUTextosiglas" w:customStyle="1">
    <w:name w:val="DEU Texto siglas"/>
    <w:basedOn w:val="Normal"/>
    <w:next w:val="Normal"/>
    <w:link w:val="DEUTextosiglasCar"/>
    <w:qFormat/>
    <w:rsid w:val="001255C3"/>
    <w:pPr>
      <w:spacing w:after="120" w:line="276" w:lineRule="auto"/>
      <w:jc w:val="both"/>
    </w:pPr>
    <w:rPr>
      <w:rFonts w:ascii="Nunito" w:hAnsi="Nunito"/>
      <w:b/>
      <w:color w:val="244388" w:themeColor="text1"/>
      <w:sz w:val="20"/>
    </w:rPr>
  </w:style>
  <w:style w:type="paragraph" w:styleId="DEUTtulo1" w:customStyle="1">
    <w:name w:val="DEU Título 1"/>
    <w:basedOn w:val="Ttulo1"/>
    <w:next w:val="DEUTexto"/>
    <w:link w:val="DEUTtulo1Car"/>
    <w:qFormat/>
    <w:rsid w:val="00DF02CE"/>
    <w:pPr>
      <w:keepLines w:val="0"/>
      <w:pageBreakBefore/>
      <w:numPr>
        <w:numId w:val="17"/>
      </w:numPr>
      <w:spacing w:before="0" w:after="120" w:line="276" w:lineRule="auto"/>
      <w:jc w:val="both"/>
    </w:pPr>
    <w:rPr>
      <w:rFonts w:ascii="Open Sans" w:hAnsi="Open Sans" w:cs="Open Sans"/>
      <w:b/>
      <w:color w:val="244388" w:themeColor="text1"/>
      <w:sz w:val="28"/>
      <w:szCs w:val="30"/>
    </w:rPr>
  </w:style>
  <w:style w:type="character" w:styleId="DEUTextosiglasCar" w:customStyle="1">
    <w:name w:val="DEU Texto siglas Car"/>
    <w:basedOn w:val="Fuentedeprrafopredeter"/>
    <w:link w:val="DEUTextosiglas"/>
    <w:rsid w:val="001255C3"/>
    <w:rPr>
      <w:rFonts w:ascii="Nunito" w:hAnsi="Nunito"/>
      <w:b/>
      <w:color w:val="244388" w:themeColor="text1"/>
      <w:sz w:val="20"/>
    </w:rPr>
  </w:style>
  <w:style w:type="paragraph" w:styleId="DEUTtulo2" w:customStyle="1">
    <w:name w:val="DEU Título 2"/>
    <w:basedOn w:val="Ttulo2"/>
    <w:next w:val="DEUTexto"/>
    <w:link w:val="DEUTtulo2Car"/>
    <w:qFormat/>
    <w:rsid w:val="00DF02CE"/>
    <w:pPr>
      <w:keepLines w:val="0"/>
      <w:numPr>
        <w:numId w:val="17"/>
      </w:numPr>
      <w:spacing w:before="0" w:after="120" w:line="276" w:lineRule="auto"/>
      <w:jc w:val="both"/>
    </w:pPr>
    <w:rPr>
      <w:rFonts w:ascii="Open Sans" w:hAnsi="Open Sans" w:eastAsia="Times New Roman" w:cs="Open Sans"/>
      <w:b/>
      <w:color w:val="2E619A"/>
    </w:rPr>
  </w:style>
  <w:style w:type="character" w:styleId="DEUTtulo1Car" w:customStyle="1">
    <w:name w:val="DEU Título 1 Car"/>
    <w:basedOn w:val="Ttulo1Car"/>
    <w:link w:val="DEUTtulo1"/>
    <w:rsid w:val="001255C3"/>
    <w:rPr>
      <w:rFonts w:ascii="Open Sans" w:hAnsi="Open Sans" w:cs="Open Sans" w:eastAsiaTheme="majorEastAsia"/>
      <w:b/>
      <w:color w:val="244388" w:themeColor="text1"/>
      <w:sz w:val="28"/>
      <w:szCs w:val="30"/>
      <w:lang w:val="en-US" w:eastAsia="ja-JP"/>
    </w:rPr>
  </w:style>
  <w:style w:type="paragraph" w:styleId="DEUTtulo3" w:customStyle="1">
    <w:name w:val="DEU Título 3"/>
    <w:basedOn w:val="Ttulo3"/>
    <w:next w:val="DEUTexto"/>
    <w:link w:val="DEUTtulo3Car"/>
    <w:qFormat/>
    <w:rsid w:val="009D2BB8"/>
    <w:pPr>
      <w:numPr>
        <w:ilvl w:val="2"/>
        <w:numId w:val="17"/>
      </w:numPr>
      <w:spacing w:before="0" w:after="120" w:line="276" w:lineRule="auto"/>
      <w:jc w:val="both"/>
    </w:pPr>
    <w:rPr>
      <w:rFonts w:ascii="Open Sans" w:hAnsi="Open Sans" w:cs="Open Sans"/>
      <w:b/>
      <w:color w:val="3880AB"/>
      <w:szCs w:val="26"/>
    </w:rPr>
  </w:style>
  <w:style w:type="character" w:styleId="DEUTtulo2Car" w:customStyle="1">
    <w:name w:val="DEU Título 2 Car"/>
    <w:basedOn w:val="Ttulo2Car"/>
    <w:link w:val="DEUTtulo2"/>
    <w:rsid w:val="009D2BB8"/>
    <w:rPr>
      <w:rFonts w:ascii="Open Sans" w:hAnsi="Open Sans" w:eastAsia="Times New Roman" w:cs="Open Sans"/>
      <w:b/>
      <w:color w:val="2E619A"/>
      <w:sz w:val="26"/>
      <w:szCs w:val="26"/>
      <w:lang w:val="en-US" w:eastAsia="ja-JP"/>
    </w:rPr>
  </w:style>
  <w:style w:type="paragraph" w:styleId="DEUTtulo4" w:customStyle="1">
    <w:name w:val="DEU Título 4"/>
    <w:basedOn w:val="Ttulo4"/>
    <w:next w:val="DEUTextosiglas"/>
    <w:link w:val="DEUTtulo4Car"/>
    <w:qFormat/>
    <w:rsid w:val="00DF02CE"/>
    <w:pPr>
      <w:numPr>
        <w:ilvl w:val="3"/>
        <w:numId w:val="6"/>
      </w:numPr>
      <w:spacing w:before="0" w:after="120" w:line="276" w:lineRule="auto"/>
      <w:jc w:val="both"/>
    </w:pPr>
    <w:rPr>
      <w:rFonts w:ascii="Open Sans" w:hAnsi="Open Sans" w:cs="Open Sans"/>
      <w:b/>
      <w:i w:val="0"/>
      <w:color w:val="429EBD" w:themeColor="accent2"/>
    </w:rPr>
  </w:style>
  <w:style w:type="character" w:styleId="DEUTtulo3Car" w:customStyle="1">
    <w:name w:val="DEU Título 3 Car"/>
    <w:basedOn w:val="Ttulo3Car"/>
    <w:link w:val="DEUTtulo3"/>
    <w:rsid w:val="009D2BB8"/>
    <w:rPr>
      <w:rFonts w:ascii="Open Sans" w:hAnsi="Open Sans" w:cs="Open Sans" w:eastAsiaTheme="majorEastAsia"/>
      <w:b/>
      <w:color w:val="3880AB"/>
      <w:sz w:val="24"/>
      <w:szCs w:val="26"/>
      <w:lang w:val="en-US" w:eastAsia="ja-JP"/>
    </w:rPr>
  </w:style>
  <w:style w:type="paragraph" w:styleId="DEUTtulo5" w:customStyle="1">
    <w:name w:val="DEU Título 5"/>
    <w:basedOn w:val="DEUTexto"/>
    <w:next w:val="DEUTexto"/>
    <w:qFormat/>
    <w:rsid w:val="00DF02CE"/>
    <w:pPr>
      <w:numPr>
        <w:ilvl w:val="4"/>
        <w:numId w:val="17"/>
      </w:numPr>
    </w:pPr>
    <w:rPr>
      <w:b/>
      <w:color w:val="244388" w:themeColor="text1"/>
      <w:sz w:val="22"/>
      <w:lang w:val="es-PE"/>
    </w:rPr>
  </w:style>
  <w:style w:type="character" w:styleId="DEUTtulo4Car" w:customStyle="1">
    <w:name w:val="DEU Título 4 Car"/>
    <w:basedOn w:val="Ttulo4Car"/>
    <w:link w:val="DEUTtulo4"/>
    <w:rsid w:val="00DF02CE"/>
    <w:rPr>
      <w:rFonts w:ascii="Open Sans" w:hAnsi="Open Sans" w:cs="Open Sans" w:eastAsiaTheme="majorEastAsia"/>
      <w:b/>
      <w:i w:val="0"/>
      <w:iCs/>
      <w:color w:val="429EBD" w:themeColor="accent2"/>
      <w:lang w:val="en-US" w:eastAsia="ja-JP"/>
    </w:rPr>
  </w:style>
  <w:style w:type="paragraph" w:styleId="DEUTextoportada" w:customStyle="1">
    <w:name w:val="DEU Texto portada"/>
    <w:basedOn w:val="Normal"/>
    <w:link w:val="DEUTextoportadaCar"/>
    <w:qFormat/>
    <w:rsid w:val="00821A3E"/>
    <w:pPr>
      <w:spacing w:after="0" w:line="276" w:lineRule="auto"/>
      <w:jc w:val="both"/>
    </w:pPr>
    <w:rPr>
      <w:rFonts w:ascii="Open Sans Medium" w:hAnsi="Open Sans Medium" w:cs="Open Sans Medium"/>
      <w:noProof/>
      <w:color w:val="244388" w:themeColor="text1"/>
      <w:sz w:val="28"/>
    </w:rPr>
  </w:style>
  <w:style w:type="character" w:styleId="Textodelmarcadordeposicin">
    <w:name w:val="Placeholder Text"/>
    <w:basedOn w:val="Fuentedeprrafopredeter"/>
    <w:uiPriority w:val="99"/>
    <w:semiHidden/>
    <w:rsid w:val="001255C3"/>
    <w:rPr>
      <w:color w:val="808080"/>
    </w:rPr>
  </w:style>
  <w:style w:type="character" w:styleId="DEUTextoportadaCar" w:customStyle="1">
    <w:name w:val="DEU Texto portada Car"/>
    <w:basedOn w:val="Fuentedeprrafopredeter"/>
    <w:link w:val="DEUTextoportada"/>
    <w:rsid w:val="00821A3E"/>
    <w:rPr>
      <w:rFonts w:ascii="Open Sans Medium" w:hAnsi="Open Sans Medium" w:cs="Open Sans Medium"/>
      <w:noProof/>
      <w:color w:val="244388" w:themeColor="text1"/>
      <w:sz w:val="28"/>
    </w:rPr>
  </w:style>
  <w:style w:type="table" w:styleId="Tablaconcuadrcula">
    <w:name w:val="Table Grid"/>
    <w:aliases w:val="Deuman - Box,Grille du tableau - valeur,Tabellengitternetz,CV1,ademe Grille du tableau,TabelEcorys,Lon_MoF_Table,EU references"/>
    <w:basedOn w:val="Tablanormal"/>
    <w:uiPriority w:val="59"/>
    <w:rsid w:val="001255C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6Car" w:customStyle="1">
    <w:name w:val="Título 6 Car"/>
    <w:aliases w:val="Titulo V Car,heading 60 Car"/>
    <w:basedOn w:val="Fuentedeprrafopredeter"/>
    <w:link w:val="Ttulo6"/>
    <w:uiPriority w:val="9"/>
    <w:rsid w:val="001255C3"/>
    <w:rPr>
      <w:rFonts w:asciiTheme="majorHAnsi" w:hAnsiTheme="majorHAnsi" w:eastAsiaTheme="majorEastAsia" w:cstheme="majorBidi"/>
      <w:bCs/>
      <w:color w:val="0F324D" w:themeColor="accent1" w:themeShade="7F"/>
      <w:lang w:val="es-CL" w:eastAsia="es-UY"/>
    </w:rPr>
  </w:style>
  <w:style w:type="character" w:styleId="Ttulo7Car" w:customStyle="1">
    <w:name w:val="Título 7 Car"/>
    <w:basedOn w:val="Fuentedeprrafopredeter"/>
    <w:link w:val="Ttulo7"/>
    <w:uiPriority w:val="9"/>
    <w:rsid w:val="001255C3"/>
    <w:rPr>
      <w:rFonts w:asciiTheme="majorHAnsi" w:hAnsiTheme="majorHAnsi" w:eastAsiaTheme="majorEastAsia" w:cstheme="majorBidi"/>
      <w:bCs/>
      <w:i/>
      <w:iCs/>
      <w:color w:val="0F324D" w:themeColor="accent1" w:themeShade="7F"/>
      <w:lang w:val="es-CL" w:eastAsia="es-UY"/>
    </w:rPr>
  </w:style>
  <w:style w:type="character" w:styleId="Ttulo8Car" w:customStyle="1">
    <w:name w:val="Título 8 Car"/>
    <w:basedOn w:val="Fuentedeprrafopredeter"/>
    <w:link w:val="Ttulo8"/>
    <w:uiPriority w:val="9"/>
    <w:rsid w:val="001255C3"/>
    <w:rPr>
      <w:rFonts w:asciiTheme="majorHAnsi" w:hAnsiTheme="majorHAnsi" w:eastAsiaTheme="majorEastAsia" w:cstheme="majorBidi"/>
      <w:bCs/>
      <w:color w:val="2F57B0" w:themeColor="text1" w:themeTint="D8"/>
      <w:sz w:val="21"/>
      <w:szCs w:val="21"/>
      <w:lang w:val="es-CL" w:eastAsia="es-UY"/>
    </w:rPr>
  </w:style>
  <w:style w:type="character" w:styleId="Ttulo9Car" w:customStyle="1">
    <w:name w:val="Título 9 Car"/>
    <w:basedOn w:val="Fuentedeprrafopredeter"/>
    <w:link w:val="Ttulo9"/>
    <w:uiPriority w:val="9"/>
    <w:semiHidden/>
    <w:rsid w:val="001255C3"/>
    <w:rPr>
      <w:rFonts w:asciiTheme="majorHAnsi" w:hAnsiTheme="majorHAnsi" w:eastAsiaTheme="majorEastAsia" w:cstheme="majorBidi"/>
      <w:bCs/>
      <w:i/>
      <w:iCs/>
      <w:color w:val="2F57B0" w:themeColor="text1" w:themeTint="D8"/>
      <w:sz w:val="21"/>
      <w:szCs w:val="21"/>
      <w:lang w:val="es-CL" w:eastAsia="es-UY"/>
    </w:rPr>
  </w:style>
  <w:style w:type="paragraph" w:styleId="Ttulo3D" w:customStyle="1">
    <w:name w:val="Título 3D"/>
    <w:basedOn w:val="Ttulo3"/>
    <w:next w:val="Normal"/>
    <w:link w:val="Ttulo3DCar"/>
    <w:rsid w:val="001255C3"/>
    <w:pPr>
      <w:spacing w:before="0" w:after="120" w:line="276" w:lineRule="auto"/>
      <w:ind w:left="720" w:hanging="720"/>
      <w:jc w:val="both"/>
    </w:pPr>
    <w:rPr>
      <w:b/>
      <w:color w:val="F27F0C" w:themeColor="accent3"/>
      <w:sz w:val="26"/>
      <w:szCs w:val="26"/>
      <w:lang w:val="es-CL" w:eastAsia="es-UY"/>
    </w:rPr>
  </w:style>
  <w:style w:type="paragraph" w:styleId="Ttulo4D" w:customStyle="1">
    <w:name w:val="Título 4D"/>
    <w:basedOn w:val="Normal"/>
    <w:next w:val="Normal"/>
    <w:link w:val="Ttulo4DCar"/>
    <w:rsid w:val="001255C3"/>
    <w:pPr>
      <w:spacing w:after="120" w:line="276" w:lineRule="auto"/>
      <w:ind w:left="864" w:hanging="864"/>
      <w:jc w:val="both"/>
      <w:outlineLvl w:val="3"/>
    </w:pPr>
    <w:rPr>
      <w:rFonts w:eastAsiaTheme="majorEastAsia" w:cstheme="minorHAnsi"/>
      <w:b/>
      <w:bCs/>
      <w:color w:val="5F5F5F" w:themeColor="text2"/>
      <w:sz w:val="24"/>
      <w:szCs w:val="24"/>
      <w:u w:val="single"/>
      <w:lang w:eastAsia="es-UY"/>
    </w:rPr>
  </w:style>
  <w:style w:type="paragraph" w:styleId="Titulo1D" w:customStyle="1">
    <w:name w:val="Titulo 1D"/>
    <w:basedOn w:val="Ttulo1"/>
    <w:next w:val="Normal"/>
    <w:link w:val="Titulo1DCar"/>
    <w:rsid w:val="001255C3"/>
    <w:pPr>
      <w:pageBreakBefore/>
      <w:shd w:val="clear" w:color="auto" w:fill="F27F0C" w:themeFill="accent3"/>
      <w:tabs>
        <w:tab w:val="num" w:pos="720"/>
      </w:tabs>
      <w:spacing w:before="0" w:after="120" w:line="276" w:lineRule="auto"/>
      <w:ind w:left="720" w:hanging="720"/>
      <w:jc w:val="both"/>
    </w:pPr>
    <w:rPr>
      <w:b/>
      <w:color w:val="FFFFFF" w:themeColor="background1"/>
      <w:lang w:val="es-PE"/>
    </w:rPr>
  </w:style>
  <w:style w:type="character" w:styleId="Titulo1DCar" w:customStyle="1">
    <w:name w:val="Titulo 1D Car"/>
    <w:basedOn w:val="Fuentedeprrafopredeter"/>
    <w:link w:val="Titulo1D"/>
    <w:rsid w:val="001255C3"/>
    <w:rPr>
      <w:rFonts w:asciiTheme="majorHAnsi" w:hAnsiTheme="majorHAnsi" w:eastAsiaTheme="majorEastAsia" w:cstheme="majorBidi"/>
      <w:b/>
      <w:color w:val="FFFFFF" w:themeColor="background1"/>
      <w:sz w:val="32"/>
      <w:szCs w:val="32"/>
      <w:shd w:val="clear" w:color="auto" w:fill="F27F0C" w:themeFill="accent3"/>
      <w:lang w:val="es-PE"/>
    </w:rPr>
  </w:style>
  <w:style w:type="paragraph" w:styleId="DEUTtulo1a" w:customStyle="1">
    <w:name w:val="DEU Título 1a"/>
    <w:basedOn w:val="Titulo1D"/>
    <w:next w:val="DEUTextosiglas"/>
    <w:link w:val="DEUTtulo1aCar"/>
    <w:qFormat/>
    <w:rsid w:val="001255C3"/>
    <w:pPr>
      <w:shd w:val="clear" w:color="auto" w:fill="auto"/>
      <w:tabs>
        <w:tab w:val="clear" w:pos="720"/>
      </w:tabs>
      <w:ind w:left="0" w:firstLine="0"/>
    </w:pPr>
    <w:rPr>
      <w:rFonts w:ascii="Open Sans" w:hAnsi="Open Sans" w:cs="Open Sans"/>
      <w:color w:val="244388" w:themeColor="text1"/>
      <w:sz w:val="28"/>
    </w:rPr>
  </w:style>
  <w:style w:type="paragraph" w:styleId="TtuloTDC">
    <w:name w:val="TOC Heading"/>
    <w:aliases w:val="Título alternativo 2"/>
    <w:basedOn w:val="Ttulo1"/>
    <w:next w:val="Normal"/>
    <w:uiPriority w:val="39"/>
    <w:unhideWhenUsed/>
    <w:qFormat/>
    <w:rsid w:val="001255C3"/>
    <w:pPr>
      <w:outlineLvl w:val="9"/>
    </w:pPr>
    <w:rPr>
      <w:lang w:eastAsia="es-419"/>
    </w:rPr>
  </w:style>
  <w:style w:type="character" w:styleId="DEUTtulo1aCar" w:customStyle="1">
    <w:name w:val="DEU Título 1a Car"/>
    <w:basedOn w:val="Titulo1DCar"/>
    <w:link w:val="DEUTtulo1a"/>
    <w:rsid w:val="001255C3"/>
    <w:rPr>
      <w:rFonts w:ascii="Open Sans" w:hAnsi="Open Sans" w:cs="Open Sans" w:eastAsiaTheme="majorEastAsia"/>
      <w:b/>
      <w:color w:val="244388" w:themeColor="text1"/>
      <w:sz w:val="28"/>
      <w:szCs w:val="32"/>
      <w:shd w:val="clear" w:color="auto" w:fill="F27F0C" w:themeFill="accent3"/>
      <w:lang w:val="es-PE"/>
    </w:rPr>
  </w:style>
  <w:style w:type="paragraph" w:styleId="TDC1">
    <w:name w:val="toc 1"/>
    <w:basedOn w:val="Normal"/>
    <w:next w:val="Normal"/>
    <w:autoRedefine/>
    <w:uiPriority w:val="39"/>
    <w:unhideWhenUsed/>
    <w:rsid w:val="001255C3"/>
    <w:pPr>
      <w:spacing w:after="100"/>
    </w:pPr>
  </w:style>
  <w:style w:type="paragraph" w:styleId="TDC2">
    <w:name w:val="toc 2"/>
    <w:basedOn w:val="Normal"/>
    <w:next w:val="Normal"/>
    <w:autoRedefine/>
    <w:uiPriority w:val="39"/>
    <w:unhideWhenUsed/>
    <w:rsid w:val="001255C3"/>
    <w:pPr>
      <w:spacing w:after="100"/>
      <w:ind w:left="220"/>
    </w:pPr>
  </w:style>
  <w:style w:type="paragraph" w:styleId="TDC3">
    <w:name w:val="toc 3"/>
    <w:basedOn w:val="Normal"/>
    <w:next w:val="Normal"/>
    <w:autoRedefine/>
    <w:uiPriority w:val="39"/>
    <w:unhideWhenUsed/>
    <w:rsid w:val="001255C3"/>
    <w:pPr>
      <w:spacing w:after="100"/>
      <w:ind w:left="440"/>
    </w:pPr>
  </w:style>
  <w:style w:type="character" w:styleId="Hipervnculo">
    <w:name w:val="Hyperlink"/>
    <w:basedOn w:val="Fuentedeprrafopredeter"/>
    <w:uiPriority w:val="99"/>
    <w:unhideWhenUsed/>
    <w:rsid w:val="001255C3"/>
    <w:rPr>
      <w:color w:val="1F669D" w:themeColor="hyperlink"/>
      <w:u w:val="single"/>
    </w:rPr>
  </w:style>
  <w:style w:type="character" w:styleId="Mencinsinresolver">
    <w:name w:val="Unresolved Mention"/>
    <w:basedOn w:val="Fuentedeprrafopredeter"/>
    <w:uiPriority w:val="99"/>
    <w:semiHidden/>
    <w:unhideWhenUsed/>
    <w:rsid w:val="001255C3"/>
    <w:rPr>
      <w:color w:val="605E5C"/>
      <w:shd w:val="clear" w:color="auto" w:fill="E1DFDD"/>
    </w:rPr>
  </w:style>
  <w:style w:type="paragraph" w:styleId="Textonotapie">
    <w:name w:val="footnote text"/>
    <w:aliases w:val="Texto nota pie Car1 Car Car,Footnote Text English,texto de nota al pie,NOTA AL PIE TESIS PUCP,Footnote Text Char Car Car,single space,fn,Car,Car Car,Car Car Car Car,Car Car Car Car Car Car Car Car Car,Car Car Car Car Car Car Car Car"/>
    <w:basedOn w:val="Normal"/>
    <w:link w:val="TextonotapieCar"/>
    <w:uiPriority w:val="99"/>
    <w:unhideWhenUsed/>
    <w:qFormat/>
    <w:rsid w:val="00666D6A"/>
    <w:pPr>
      <w:spacing w:after="60" w:line="240" w:lineRule="auto"/>
      <w:jc w:val="both"/>
    </w:pPr>
    <w:rPr>
      <w:rFonts w:ascii="Nunito" w:hAnsi="Nunito"/>
      <w:color w:val="5F5F5F" w:themeColor="text2"/>
      <w:sz w:val="16"/>
      <w:szCs w:val="16"/>
      <w:lang w:val="es-MX"/>
    </w:rPr>
  </w:style>
  <w:style w:type="character" w:styleId="TextonotapieCar" w:customStyle="1">
    <w:name w:val="Texto nota pie Car"/>
    <w:aliases w:val="Texto nota pie Car1 Car Car Car,Footnote Text English Car,texto de nota al pie Car,NOTA AL PIE TESIS PUCP Car,Footnote Text Char Car Car Car,single space Car,fn Car,Car Car1,Car Car Car,Car Car Car Car Car"/>
    <w:basedOn w:val="Fuentedeprrafopredeter"/>
    <w:link w:val="Textonotapie"/>
    <w:uiPriority w:val="99"/>
    <w:rsid w:val="00666D6A"/>
    <w:rPr>
      <w:rFonts w:ascii="Nunito" w:hAnsi="Nunito"/>
      <w:color w:val="5F5F5F" w:themeColor="text2"/>
      <w:sz w:val="16"/>
      <w:szCs w:val="16"/>
      <w:lang w:val="es-MX"/>
    </w:rPr>
  </w:style>
  <w:style w:type="character" w:styleId="Refdenotaalpie">
    <w:name w:val="footnote reference"/>
    <w:aliases w:val="DEU Nota a pie"/>
    <w:basedOn w:val="Fuentedeprrafopredeter"/>
    <w:uiPriority w:val="99"/>
    <w:unhideWhenUsed/>
    <w:qFormat/>
    <w:rsid w:val="00083EC6"/>
    <w:rPr>
      <w:rFonts w:asciiTheme="minorHAnsi" w:hAnsiTheme="minorHAnsi"/>
      <w:color w:val="474747" w:themeColor="text2" w:themeShade="BF"/>
      <w:vertAlign w:val="superscript"/>
    </w:rPr>
  </w:style>
  <w:style w:type="table" w:styleId="Tablaconcuadrcula6concolores">
    <w:name w:val="Grid Table 6 Colorful"/>
    <w:basedOn w:val="Tablanormal"/>
    <w:uiPriority w:val="51"/>
    <w:rsid w:val="001255C3"/>
    <w:pPr>
      <w:spacing w:after="0" w:line="240" w:lineRule="auto"/>
    </w:pPr>
    <w:rPr>
      <w:color w:val="244388" w:themeColor="text1"/>
    </w:rPr>
    <w:tblPr>
      <w:tblStyleRowBandSize w:val="1"/>
      <w:tblStyleColBandSize w:val="1"/>
      <w:tblBorders>
        <w:top w:val="single" w:color="5E83D4" w:themeColor="text1" w:themeTint="99" w:sz="4" w:space="0"/>
        <w:left w:val="single" w:color="5E83D4" w:themeColor="text1" w:themeTint="99" w:sz="4" w:space="0"/>
        <w:bottom w:val="single" w:color="5E83D4" w:themeColor="text1" w:themeTint="99" w:sz="4" w:space="0"/>
        <w:right w:val="single" w:color="5E83D4" w:themeColor="text1" w:themeTint="99" w:sz="4" w:space="0"/>
        <w:insideH w:val="single" w:color="5E83D4" w:themeColor="text1" w:themeTint="99" w:sz="4" w:space="0"/>
        <w:insideV w:val="single" w:color="5E83D4" w:themeColor="text1" w:themeTint="99" w:sz="4" w:space="0"/>
      </w:tblBorders>
    </w:tblPr>
    <w:tblStylePr w:type="firstRow">
      <w:rPr>
        <w:b/>
        <w:bCs/>
      </w:rPr>
      <w:tblPr/>
      <w:tcPr>
        <w:tcBorders>
          <w:bottom w:val="single" w:color="5E83D4" w:themeColor="text1" w:themeTint="99" w:sz="12" w:space="0"/>
        </w:tcBorders>
      </w:tcPr>
    </w:tblStylePr>
    <w:tblStylePr w:type="lastRow">
      <w:rPr>
        <w:b/>
        <w:bCs/>
      </w:rPr>
      <w:tblPr/>
      <w:tcPr>
        <w:tcBorders>
          <w:top w:val="double" w:color="5E83D4" w:themeColor="text1" w:themeTint="99" w:sz="4" w:space="0"/>
        </w:tcBorders>
      </w:tcPr>
    </w:tblStylePr>
    <w:tblStylePr w:type="firstCol">
      <w:rPr>
        <w:b/>
        <w:bCs/>
      </w:rPr>
    </w:tblStylePr>
    <w:tblStylePr w:type="lastCol">
      <w:rPr>
        <w:b/>
        <w:bCs/>
      </w:rPr>
    </w:tblStylePr>
    <w:tblStylePr w:type="band1Vert">
      <w:tblPr/>
      <w:tcPr>
        <w:shd w:val="clear" w:color="auto" w:fill="C9D5F0" w:themeFill="text1" w:themeFillTint="33"/>
      </w:tcPr>
    </w:tblStylePr>
    <w:tblStylePr w:type="band1Horz">
      <w:tblPr/>
      <w:tcPr>
        <w:shd w:val="clear" w:color="auto" w:fill="C9D5F0" w:themeFill="text1" w:themeFillTint="33"/>
      </w:tcPr>
    </w:tblStylePr>
  </w:style>
  <w:style w:type="paragraph" w:styleId="Descripcin">
    <w:name w:val="caption"/>
    <w:aliases w:val="DEU Objetos,Tablas"/>
    <w:basedOn w:val="Normal"/>
    <w:next w:val="Normal"/>
    <w:link w:val="DescripcinCar"/>
    <w:uiPriority w:val="35"/>
    <w:unhideWhenUsed/>
    <w:qFormat/>
    <w:rsid w:val="00445ADB"/>
    <w:pPr>
      <w:keepNext/>
      <w:spacing w:after="120" w:line="276" w:lineRule="auto"/>
      <w:jc w:val="center"/>
    </w:pPr>
    <w:rPr>
      <w:rFonts w:ascii="Nunito" w:hAnsi="Nunito"/>
      <w:b/>
      <w:iCs/>
      <w:color w:val="244388" w:themeColor="text1"/>
      <w:sz w:val="20"/>
      <w:szCs w:val="18"/>
    </w:rPr>
  </w:style>
  <w:style w:type="paragraph" w:styleId="Tabladeilustraciones">
    <w:name w:val="table of figures"/>
    <w:basedOn w:val="Normal"/>
    <w:next w:val="Normal"/>
    <w:uiPriority w:val="99"/>
    <w:unhideWhenUsed/>
    <w:rsid w:val="001255C3"/>
    <w:pPr>
      <w:spacing w:after="0" w:line="240" w:lineRule="auto"/>
      <w:jc w:val="both"/>
    </w:pPr>
    <w:rPr>
      <w:rFonts w:ascii="Nunito" w:hAnsi="Nunito"/>
      <w:sz w:val="20"/>
    </w:rPr>
  </w:style>
  <w:style w:type="paragraph" w:styleId="DEUTtuloportada" w:customStyle="1">
    <w:name w:val="DEU Título portada"/>
    <w:basedOn w:val="DEUTextoportada"/>
    <w:link w:val="DEUTtuloportadaCar"/>
    <w:qFormat/>
    <w:rsid w:val="001255C3"/>
    <w:rPr>
      <w:rFonts w:ascii="Open Sans Bold" w:hAnsi="Open Sans Bold" w:cs="Open Sans SemiBold"/>
      <w:sz w:val="40"/>
      <w:szCs w:val="40"/>
    </w:rPr>
  </w:style>
  <w:style w:type="table" w:styleId="Tablaconcuadrcula4-nfasis2">
    <w:name w:val="Grid Table 4 Accent 2"/>
    <w:basedOn w:val="Tablanormal"/>
    <w:uiPriority w:val="49"/>
    <w:rsid w:val="001255C3"/>
    <w:pPr>
      <w:spacing w:after="0" w:line="240" w:lineRule="auto"/>
      <w:jc w:val="both"/>
    </w:pPr>
    <w:rPr>
      <w:sz w:val="20"/>
    </w:rPr>
    <w:tblPr>
      <w:tblStyleRowBandSize w:val="1"/>
      <w:tblStyleColBandSize w:val="1"/>
      <w:tblBorders>
        <w:top w:val="single" w:color="8DC4D7" w:themeColor="accent2" w:themeTint="99" w:sz="4" w:space="0"/>
        <w:left w:val="single" w:color="8DC4D7" w:themeColor="accent2" w:themeTint="99" w:sz="4" w:space="0"/>
        <w:bottom w:val="single" w:color="8DC4D7" w:themeColor="accent2" w:themeTint="99" w:sz="4" w:space="0"/>
        <w:right w:val="single" w:color="8DC4D7" w:themeColor="accent2" w:themeTint="99" w:sz="4" w:space="0"/>
        <w:insideH w:val="single" w:color="8DC4D7" w:themeColor="accent2" w:themeTint="99" w:sz="4" w:space="0"/>
        <w:insideV w:val="single" w:color="8DC4D7" w:themeColor="accent2" w:themeTint="99" w:sz="4" w:space="0"/>
      </w:tblBorders>
    </w:tblPr>
    <w:tcPr>
      <w:vAlign w:val="center"/>
    </w:tcPr>
    <w:tblStylePr w:type="firstRow">
      <w:rPr>
        <w:b/>
        <w:bCs/>
        <w:color w:val="FFFFFF" w:themeColor="background1"/>
      </w:rPr>
      <w:tblPr/>
      <w:tcPr>
        <w:tcBorders>
          <w:top w:val="single" w:color="429EBD" w:themeColor="accent2" w:sz="4" w:space="0"/>
          <w:left w:val="single" w:color="429EBD" w:themeColor="accent2" w:sz="4" w:space="0"/>
          <w:bottom w:val="single" w:color="429EBD" w:themeColor="accent2" w:sz="4" w:space="0"/>
          <w:right w:val="single" w:color="429EBD" w:themeColor="accent2" w:sz="4" w:space="0"/>
          <w:insideH w:val="nil"/>
          <w:insideV w:val="nil"/>
        </w:tcBorders>
        <w:shd w:val="clear" w:color="auto" w:fill="429EBD" w:themeFill="accent2"/>
      </w:tcPr>
    </w:tblStylePr>
    <w:tblStylePr w:type="lastRow">
      <w:rPr>
        <w:b/>
        <w:bCs/>
      </w:rPr>
      <w:tblPr/>
      <w:tcPr>
        <w:tcBorders>
          <w:top w:val="double" w:color="429EBD" w:themeColor="accent2" w:sz="4" w:space="0"/>
        </w:tcBorders>
      </w:tcPr>
    </w:tblStylePr>
    <w:tblStylePr w:type="firstCol">
      <w:rPr>
        <w:b/>
        <w:bCs/>
      </w:rPr>
    </w:tblStylePr>
    <w:tblStylePr w:type="lastCol">
      <w:rPr>
        <w:b/>
        <w:bCs/>
      </w:rPr>
    </w:tblStylePr>
    <w:tblStylePr w:type="band1Vert">
      <w:tblPr/>
      <w:tcPr>
        <w:shd w:val="clear" w:color="auto" w:fill="D9EBF1" w:themeFill="accent2" w:themeFillTint="33"/>
      </w:tcPr>
    </w:tblStylePr>
    <w:tblStylePr w:type="band1Horz">
      <w:tblPr/>
      <w:tcPr>
        <w:shd w:val="clear" w:color="auto" w:fill="D9EBF1" w:themeFill="accent2" w:themeFillTint="33"/>
      </w:tcPr>
    </w:tblStylePr>
  </w:style>
  <w:style w:type="character" w:styleId="DEUTtuloportadaCar" w:customStyle="1">
    <w:name w:val="DEU Título portada Car"/>
    <w:basedOn w:val="DEUTextoportadaCar"/>
    <w:link w:val="DEUTtuloportada"/>
    <w:rsid w:val="001255C3"/>
    <w:rPr>
      <w:rFonts w:ascii="Open Sans Bold" w:hAnsi="Open Sans Bold" w:cs="Open Sans SemiBold"/>
      <w:noProof/>
      <w:color w:val="244388" w:themeColor="text1"/>
      <w:sz w:val="40"/>
      <w:szCs w:val="40"/>
    </w:rPr>
  </w:style>
  <w:style w:type="table" w:styleId="Tabladecuadrcula4">
    <w:name w:val="Grid Table 4"/>
    <w:basedOn w:val="Tablanormal"/>
    <w:uiPriority w:val="49"/>
    <w:rsid w:val="001255C3"/>
    <w:pPr>
      <w:spacing w:after="0" w:line="276" w:lineRule="auto"/>
      <w:jc w:val="both"/>
    </w:pPr>
    <w:rPr>
      <w:rFonts w:ascii="Nunito" w:hAnsi="Nunito"/>
      <w:sz w:val="18"/>
    </w:rPr>
    <w:tblPr>
      <w:tblStyleRowBandSize w:val="1"/>
      <w:tblStyleColBandSize w:val="1"/>
      <w:tblBorders>
        <w:top w:val="single" w:color="5E83D4" w:themeColor="text1" w:themeTint="99" w:sz="4" w:space="0"/>
        <w:left w:val="single" w:color="5E83D4" w:themeColor="text1" w:themeTint="99" w:sz="4" w:space="0"/>
        <w:bottom w:val="single" w:color="5E83D4" w:themeColor="text1" w:themeTint="99" w:sz="4" w:space="0"/>
        <w:right w:val="single" w:color="5E83D4" w:themeColor="text1" w:themeTint="99" w:sz="4" w:space="0"/>
        <w:insideH w:val="single" w:color="5E83D4" w:themeColor="text1" w:themeTint="99" w:sz="4" w:space="0"/>
        <w:insideV w:val="single" w:color="5E83D4" w:themeColor="text1" w:themeTint="99" w:sz="4" w:space="0"/>
      </w:tblBorders>
    </w:tblPr>
    <w:tcPr>
      <w:vAlign w:val="center"/>
    </w:tcPr>
    <w:tblStylePr w:type="firstRow">
      <w:pPr>
        <w:jc w:val="center"/>
      </w:pPr>
      <w:rPr>
        <w:rFonts w:ascii="Nunito" w:hAnsi="Nunito"/>
        <w:b/>
        <w:bCs/>
        <w:caps w:val="0"/>
        <w:smallCaps w:val="0"/>
        <w:strike w:val="0"/>
        <w:dstrike w:val="0"/>
        <w:vanish w:val="0"/>
        <w:color w:val="FFFFFF" w:themeColor="background1"/>
        <w:sz w:val="18"/>
        <w:vertAlign w:val="baseline"/>
      </w:rPr>
      <w:tblPr/>
      <w:tcPr>
        <w:tcBorders>
          <w:top w:val="single" w:color="244388" w:themeColor="text1" w:sz="4" w:space="0"/>
          <w:left w:val="single" w:color="244388" w:themeColor="text1" w:sz="4" w:space="0"/>
          <w:bottom w:val="single" w:color="244388" w:themeColor="text1" w:sz="4" w:space="0"/>
          <w:right w:val="single" w:color="244388" w:themeColor="text1" w:sz="4" w:space="0"/>
          <w:insideH w:val="nil"/>
          <w:insideV w:val="nil"/>
        </w:tcBorders>
        <w:shd w:val="clear" w:color="auto" w:fill="244388" w:themeFill="text1"/>
      </w:tcPr>
    </w:tblStylePr>
    <w:tblStylePr w:type="lastRow">
      <w:rPr>
        <w:b/>
        <w:bCs/>
      </w:rPr>
      <w:tblPr/>
      <w:tcPr>
        <w:tcBorders>
          <w:top w:val="double" w:color="244388" w:themeColor="text1" w:sz="4" w:space="0"/>
        </w:tcBorders>
      </w:tcPr>
    </w:tblStylePr>
    <w:tblStylePr w:type="firstCol">
      <w:rPr>
        <w:rFonts w:ascii="Nunito" w:hAnsi="Nunito"/>
        <w:b/>
        <w:bCs/>
        <w:sz w:val="18"/>
      </w:rPr>
    </w:tblStylePr>
    <w:tblStylePr w:type="lastCol">
      <w:rPr>
        <w:b/>
        <w:bCs/>
      </w:rPr>
    </w:tblStylePr>
    <w:tblStylePr w:type="band1Vert">
      <w:tblPr/>
      <w:tcPr>
        <w:shd w:val="clear" w:color="auto" w:fill="C9D5F0" w:themeFill="text1" w:themeFillTint="33"/>
      </w:tcPr>
    </w:tblStylePr>
    <w:tblStylePr w:type="band1Horz">
      <w:tblPr/>
      <w:tcPr>
        <w:shd w:val="clear" w:color="auto" w:fill="C9D5F0" w:themeFill="text1" w:themeFillTint="33"/>
      </w:tcPr>
    </w:tblStylePr>
  </w:style>
  <w:style w:type="paragraph" w:styleId="DEUTextoobjeto" w:customStyle="1">
    <w:name w:val="DEU Texto objeto"/>
    <w:basedOn w:val="DEUTexto"/>
    <w:link w:val="DEUTextoobjetoCar"/>
    <w:qFormat/>
    <w:rsid w:val="001255C3"/>
    <w:pPr>
      <w:spacing w:after="0"/>
    </w:pPr>
    <w:rPr>
      <w:sz w:val="18"/>
      <w:szCs w:val="18"/>
    </w:rPr>
  </w:style>
  <w:style w:type="paragraph" w:styleId="DEUEncabezado" w:customStyle="1">
    <w:name w:val="DEU Encabezado"/>
    <w:basedOn w:val="Normal"/>
    <w:link w:val="DEUEncabezadoCar"/>
    <w:qFormat/>
    <w:rsid w:val="009075A9"/>
    <w:pPr>
      <w:spacing w:after="0" w:line="240" w:lineRule="auto"/>
      <w:jc w:val="both"/>
    </w:pPr>
    <w:rPr>
      <w:rFonts w:ascii="Open Sans" w:hAnsi="Open Sans" w:cs="Open Sans"/>
      <w:b/>
      <w:color w:val="244388" w:themeColor="text1"/>
      <w:sz w:val="14"/>
      <w:szCs w:val="16"/>
      <w:lang w:val="es-MX"/>
    </w:rPr>
  </w:style>
  <w:style w:type="character" w:styleId="DEUTextoobjetoCar" w:customStyle="1">
    <w:name w:val="DEU Texto objeto Car"/>
    <w:basedOn w:val="DEUTextoCar"/>
    <w:link w:val="DEUTextoobjeto"/>
    <w:rsid w:val="001255C3"/>
    <w:rPr>
      <w:sz w:val="18"/>
      <w:szCs w:val="18"/>
    </w:rPr>
  </w:style>
  <w:style w:type="paragraph" w:styleId="Listadoromanos" w:customStyle="1">
    <w:name w:val="Listado romanos"/>
    <w:basedOn w:val="Normal"/>
    <w:link w:val="ListadoromanosCar"/>
    <w:rsid w:val="001255C3"/>
    <w:pPr>
      <w:numPr>
        <w:numId w:val="7"/>
      </w:numPr>
      <w:spacing w:after="120" w:line="240" w:lineRule="auto"/>
      <w:jc w:val="both"/>
    </w:pPr>
    <w:rPr>
      <w:color w:val="000000"/>
      <w:lang w:val="es-CL" w:eastAsia="es-UY"/>
    </w:rPr>
  </w:style>
  <w:style w:type="character" w:styleId="ListadoromanosCar" w:customStyle="1">
    <w:name w:val="Listado romanos Car"/>
    <w:basedOn w:val="Fuentedeprrafopredeter"/>
    <w:link w:val="Listadoromanos"/>
    <w:rsid w:val="001255C3"/>
    <w:rPr>
      <w:rFonts w:ascii="Calibri" w:hAnsi="Calibri" w:eastAsia="Calibri" w:cs="Calibri"/>
      <w:color w:val="000000"/>
      <w:lang w:val="es-CL" w:eastAsia="es-UY"/>
    </w:rPr>
  </w:style>
  <w:style w:type="paragraph" w:styleId="DEUTtuloobjeto" w:customStyle="1">
    <w:name w:val="DEU Título objeto"/>
    <w:basedOn w:val="Descripcin"/>
    <w:next w:val="DEUTexto"/>
    <w:link w:val="DEUTtuloobjetoCar"/>
    <w:qFormat/>
    <w:rsid w:val="001255C3"/>
    <w:rPr>
      <w:b w:val="0"/>
      <w:i/>
    </w:rPr>
  </w:style>
  <w:style w:type="paragraph" w:styleId="DEUFuenteobjeto" w:customStyle="1">
    <w:name w:val="DEU Fuente objeto"/>
    <w:basedOn w:val="DEUTexto"/>
    <w:next w:val="DEUTexto"/>
    <w:link w:val="DEUFuenteobjetoCar"/>
    <w:qFormat/>
    <w:rsid w:val="001255C3"/>
    <w:pPr>
      <w:tabs>
        <w:tab w:val="center" w:pos="4535"/>
        <w:tab w:val="left" w:pos="5588"/>
      </w:tabs>
      <w:jc w:val="center"/>
    </w:pPr>
    <w:rPr>
      <w:sz w:val="16"/>
    </w:rPr>
  </w:style>
  <w:style w:type="character" w:styleId="DescripcinCar" w:customStyle="1">
    <w:name w:val="Descripción Car"/>
    <w:aliases w:val="DEU Objetos Car,Tablas Car"/>
    <w:basedOn w:val="Fuentedeprrafopredeter"/>
    <w:link w:val="Descripcin"/>
    <w:uiPriority w:val="35"/>
    <w:rsid w:val="00445ADB"/>
    <w:rPr>
      <w:rFonts w:ascii="Nunito" w:hAnsi="Nunito"/>
      <w:b/>
      <w:iCs/>
      <w:color w:val="244388" w:themeColor="text1"/>
      <w:sz w:val="20"/>
      <w:szCs w:val="18"/>
    </w:rPr>
  </w:style>
  <w:style w:type="character" w:styleId="DEUTtuloobjetoCar" w:customStyle="1">
    <w:name w:val="DEU Título objeto Car"/>
    <w:basedOn w:val="Fuentedeprrafopredeter"/>
    <w:link w:val="DEUTtuloobjeto"/>
    <w:rsid w:val="001255C3"/>
    <w:rPr>
      <w:rFonts w:ascii="Nunito" w:hAnsi="Nunito"/>
      <w:b/>
      <w:iCs/>
      <w:color w:val="244388" w:themeColor="text1"/>
      <w:sz w:val="20"/>
      <w:szCs w:val="18"/>
    </w:rPr>
  </w:style>
  <w:style w:type="table" w:styleId="CuadroDEU" w:customStyle="1">
    <w:name w:val="Cuadro DEU"/>
    <w:basedOn w:val="Tablanormal"/>
    <w:uiPriority w:val="99"/>
    <w:rsid w:val="001255C3"/>
    <w:pPr>
      <w:spacing w:after="120" w:line="276" w:lineRule="auto"/>
      <w:jc w:val="both"/>
    </w:pPr>
    <w:rPr>
      <w:rFonts w:ascii="Nunito" w:hAnsi="Nunito"/>
      <w:sz w:val="20"/>
    </w:rPr>
    <w:tblPr>
      <w:tblBorders>
        <w:top w:val="single" w:color="8BD6E7" w:themeColor="background2" w:sz="12" w:space="0"/>
        <w:left w:val="single" w:color="8BD6E7" w:themeColor="background2" w:sz="12" w:space="0"/>
        <w:bottom w:val="single" w:color="8BD6E7" w:themeColor="background2" w:sz="12" w:space="0"/>
        <w:right w:val="single" w:color="8BD6E7" w:themeColor="background2" w:sz="12" w:space="0"/>
      </w:tblBorders>
    </w:tblPr>
    <w:tcPr>
      <w:shd w:val="clear" w:color="auto" w:fill="E7F6FA" w:themeFill="background2" w:themeFillTint="33"/>
    </w:tcPr>
    <w:tblStylePr w:type="firstRow">
      <w:pPr>
        <w:jc w:val="center"/>
      </w:pPr>
      <w:rPr>
        <w:rFonts w:ascii="Nunito" w:hAnsi="Nunito"/>
        <w:b/>
        <w:color w:val="244388" w:themeColor="text1"/>
        <w:sz w:val="20"/>
      </w:rPr>
      <w:tblPr/>
      <w:tcPr>
        <w:tcBorders>
          <w:top w:val="nil"/>
          <w:left w:val="nil"/>
          <w:bottom w:val="single" w:color="8BD6E7" w:themeColor="background2" w:sz="4" w:space="0"/>
          <w:right w:val="nil"/>
          <w:insideH w:val="nil"/>
          <w:insideV w:val="nil"/>
          <w:tl2br w:val="nil"/>
          <w:tr2bl w:val="nil"/>
        </w:tcBorders>
        <w:shd w:val="clear" w:color="auto" w:fill="FFFFFF" w:themeFill="background1"/>
      </w:tcPr>
    </w:tblStylePr>
  </w:style>
  <w:style w:type="character" w:styleId="DEUFuenteobjetoCar" w:customStyle="1">
    <w:name w:val="DEU Fuente objeto Car"/>
    <w:basedOn w:val="DEUTextoCar"/>
    <w:link w:val="DEUFuenteobjeto"/>
    <w:rsid w:val="001255C3"/>
    <w:rPr>
      <w:sz w:val="16"/>
    </w:rPr>
  </w:style>
  <w:style w:type="paragraph" w:styleId="DEUTexto" w:customStyle="1">
    <w:name w:val="DEU Texto"/>
    <w:basedOn w:val="Normal"/>
    <w:link w:val="DEUTextoCar"/>
    <w:qFormat/>
    <w:rsid w:val="001255C3"/>
    <w:pPr>
      <w:spacing w:after="120" w:line="276" w:lineRule="auto"/>
      <w:jc w:val="both"/>
    </w:pPr>
    <w:rPr>
      <w:sz w:val="20"/>
    </w:rPr>
  </w:style>
  <w:style w:type="character" w:styleId="DEUTextoCar" w:customStyle="1">
    <w:name w:val="DEU Texto Car"/>
    <w:basedOn w:val="Fuentedeprrafopredeter"/>
    <w:link w:val="DEUTexto"/>
    <w:rsid w:val="001255C3"/>
    <w:rPr>
      <w:sz w:val="20"/>
    </w:rPr>
  </w:style>
  <w:style w:type="table" w:styleId="Tablaconcuadrcula4-nfasis1">
    <w:name w:val="Grid Table 4 Accent 1"/>
    <w:basedOn w:val="Tablanormal"/>
    <w:uiPriority w:val="49"/>
    <w:rsid w:val="001255C3"/>
    <w:pPr>
      <w:spacing w:after="0" w:line="240" w:lineRule="auto"/>
      <w:jc w:val="center"/>
    </w:pPr>
    <w:tblPr>
      <w:tblStyleRowBandSize w:val="1"/>
      <w:tblStyleColBandSize w:val="1"/>
      <w:tblBorders>
        <w:top w:val="single" w:color="5DA6DF" w:themeColor="accent1" w:themeTint="99" w:sz="4" w:space="0"/>
        <w:left w:val="single" w:color="5DA6DF" w:themeColor="accent1" w:themeTint="99" w:sz="4" w:space="0"/>
        <w:bottom w:val="single" w:color="5DA6DF" w:themeColor="accent1" w:themeTint="99" w:sz="4" w:space="0"/>
        <w:right w:val="single" w:color="5DA6DF" w:themeColor="accent1" w:themeTint="99" w:sz="4" w:space="0"/>
        <w:insideH w:val="single" w:color="5DA6DF" w:themeColor="accent1" w:themeTint="99" w:sz="4" w:space="0"/>
        <w:insideV w:val="single" w:color="5DA6DF" w:themeColor="accent1" w:themeTint="99" w:sz="4" w:space="0"/>
      </w:tblBorders>
    </w:tblPr>
    <w:tcPr>
      <w:vAlign w:val="center"/>
    </w:tcPr>
    <w:tblStylePr w:type="firstRow">
      <w:rPr>
        <w:b/>
        <w:bCs/>
        <w:color w:val="FFFFFF" w:themeColor="background1"/>
      </w:rPr>
      <w:tblPr/>
      <w:tcPr>
        <w:tcBorders>
          <w:top w:val="single" w:color="1F669D" w:themeColor="accent1" w:sz="4" w:space="0"/>
          <w:left w:val="single" w:color="1F669D" w:themeColor="accent1" w:sz="4" w:space="0"/>
          <w:bottom w:val="single" w:color="1F669D" w:themeColor="accent1" w:sz="4" w:space="0"/>
          <w:right w:val="single" w:color="1F669D" w:themeColor="accent1" w:sz="4" w:space="0"/>
          <w:insideH w:val="nil"/>
          <w:insideV w:val="nil"/>
        </w:tcBorders>
        <w:shd w:val="clear" w:color="auto" w:fill="1F669D" w:themeFill="accent1"/>
      </w:tcPr>
    </w:tblStylePr>
    <w:tblStylePr w:type="lastRow">
      <w:rPr>
        <w:b/>
        <w:bCs/>
      </w:rPr>
      <w:tblPr/>
      <w:tcPr>
        <w:tcBorders>
          <w:top w:val="double" w:color="1F669D" w:themeColor="accent1" w:sz="4" w:space="0"/>
        </w:tcBorders>
      </w:tcPr>
    </w:tblStylePr>
    <w:tblStylePr w:type="firstCol">
      <w:rPr>
        <w:b/>
        <w:bCs/>
      </w:rPr>
    </w:tblStylePr>
    <w:tblStylePr w:type="lastCol">
      <w:rPr>
        <w:b/>
        <w:bCs/>
      </w:rPr>
    </w:tblStylePr>
    <w:tblStylePr w:type="band1Vert">
      <w:tblPr/>
      <w:tcPr>
        <w:shd w:val="clear" w:color="auto" w:fill="C9E1F4" w:themeFill="accent1" w:themeFillTint="33"/>
      </w:tcPr>
    </w:tblStylePr>
    <w:tblStylePr w:type="band1Horz">
      <w:tblPr/>
      <w:tcPr>
        <w:shd w:val="clear" w:color="auto" w:fill="C9E1F4" w:themeFill="accent1" w:themeFillTint="33"/>
      </w:tcPr>
    </w:tblStylePr>
  </w:style>
  <w:style w:type="numbering" w:styleId="Deuman" w:customStyle="1">
    <w:name w:val="Deuman"/>
    <w:uiPriority w:val="99"/>
    <w:rsid w:val="001255C3"/>
    <w:pPr>
      <w:numPr>
        <w:numId w:val="8"/>
      </w:numPr>
    </w:pPr>
  </w:style>
  <w:style w:type="paragraph" w:styleId="DEUTtulo2A" w:customStyle="1">
    <w:name w:val="DEU Título 2A"/>
    <w:basedOn w:val="DEUTtulo2"/>
    <w:next w:val="DEUTexto"/>
    <w:link w:val="DEUTtulo2ACar"/>
    <w:qFormat/>
    <w:rsid w:val="001255C3"/>
    <w:pPr>
      <w:numPr>
        <w:ilvl w:val="0"/>
        <w:numId w:val="0"/>
      </w:numPr>
    </w:pPr>
  </w:style>
  <w:style w:type="character" w:styleId="DEUTtulo2ACar" w:customStyle="1">
    <w:name w:val="DEU Título 2A Car"/>
    <w:basedOn w:val="DEUTtulo2Car"/>
    <w:link w:val="DEUTtulo2A"/>
    <w:rsid w:val="001255C3"/>
    <w:rPr>
      <w:rFonts w:ascii="Open Sans" w:hAnsi="Open Sans" w:eastAsia="Times New Roman" w:cs="Open Sans"/>
      <w:b/>
      <w:color w:val="5E83D4" w:themeColor="text1" w:themeTint="99"/>
      <w:sz w:val="26"/>
      <w:szCs w:val="26"/>
    </w:rPr>
  </w:style>
  <w:style w:type="character" w:styleId="DEUEncabezadoCar" w:customStyle="1">
    <w:name w:val="DEU Encabezado Car"/>
    <w:basedOn w:val="Fuentedeprrafopredeter"/>
    <w:link w:val="DEUEncabezado"/>
    <w:rsid w:val="009075A9"/>
    <w:rPr>
      <w:rFonts w:ascii="Open Sans" w:hAnsi="Open Sans" w:cs="Open Sans"/>
      <w:b/>
      <w:color w:val="244388" w:themeColor="text1"/>
      <w:sz w:val="14"/>
      <w:szCs w:val="16"/>
      <w:lang w:val="es-MX"/>
    </w:rPr>
  </w:style>
  <w:style w:type="paragraph" w:styleId="Notaalpie" w:customStyle="1">
    <w:name w:val="Nota al pie"/>
    <w:basedOn w:val="Textonotapie"/>
    <w:link w:val="NotaalpieCar"/>
    <w:autoRedefine/>
    <w:qFormat/>
    <w:rsid w:val="001255C3"/>
    <w:pPr>
      <w:spacing w:after="0"/>
    </w:pPr>
    <w:rPr>
      <w:rFonts w:asciiTheme="minorHAnsi" w:hAnsiTheme="minorHAnsi" w:cstheme="minorHAnsi"/>
      <w:color w:val="auto"/>
      <w:szCs w:val="18"/>
      <w:shd w:val="clear" w:color="auto" w:fill="FFFFFF"/>
      <w:lang w:val="es-PE" w:eastAsia="es-CL"/>
    </w:rPr>
  </w:style>
  <w:style w:type="character" w:styleId="NotaalpieCar" w:customStyle="1">
    <w:name w:val="Nota al pie Car"/>
    <w:basedOn w:val="Fuentedeprrafopredeter"/>
    <w:link w:val="Notaalpie"/>
    <w:rsid w:val="001255C3"/>
    <w:rPr>
      <w:rFonts w:cstheme="minorHAnsi"/>
      <w:sz w:val="16"/>
      <w:szCs w:val="18"/>
      <w:lang w:val="es-PE" w:eastAsia="es-CL"/>
    </w:rPr>
  </w:style>
  <w:style w:type="paragraph" w:styleId="4" w:customStyle="1">
    <w:name w:val="Ü4"/>
    <w:basedOn w:val="Normal"/>
    <w:rsid w:val="001255C3"/>
    <w:pPr>
      <w:numPr>
        <w:numId w:val="10"/>
      </w:numPr>
      <w:spacing w:after="0" w:line="240" w:lineRule="auto"/>
    </w:pPr>
    <w:rPr>
      <w:rFonts w:ascii="Times New Roman" w:hAnsi="Times New Roman" w:eastAsia="Times New Roman" w:cs="Times New Roman"/>
      <w:sz w:val="24"/>
      <w:szCs w:val="20"/>
      <w:lang w:val="fr-FR" w:eastAsia="es-ES"/>
    </w:rPr>
  </w:style>
  <w:style w:type="table" w:styleId="DeumanTabla" w:customStyle="1">
    <w:name w:val="Deuman_Tabla"/>
    <w:basedOn w:val="Tablanormal"/>
    <w:uiPriority w:val="99"/>
    <w:rsid w:val="00502403"/>
    <w:pPr>
      <w:widowControl w:val="0"/>
      <w:numPr>
        <w:numId w:val="17"/>
      </w:numPr>
      <w:tabs>
        <w:tab w:val="num" w:pos="720"/>
      </w:tabs>
      <w:spacing w:after="0" w:line="240" w:lineRule="auto"/>
      <w:ind w:left="720" w:hanging="360"/>
    </w:pPr>
    <w:rPr>
      <w:sz w:val="20"/>
      <w:lang w:val="es-PE"/>
    </w:rPr>
    <w:tblPr>
      <w:tblStyleRowBandSize w:val="1"/>
      <w:jc w:val="center"/>
    </w:tblPr>
    <w:trPr>
      <w:jc w:val="center"/>
    </w:trPr>
    <w:tblStylePr w:type="firstRow">
      <w:pPr>
        <w:jc w:val="center"/>
      </w:pPr>
      <w:rPr>
        <w:rFonts w:asciiTheme="minorHAnsi" w:hAnsiTheme="minorHAnsi"/>
        <w:b/>
        <w:caps w:val="0"/>
        <w:smallCaps/>
        <w:color w:val="FFFFFF" w:themeColor="background1"/>
        <w:sz w:val="22"/>
      </w:rPr>
      <w:tblPr/>
      <w:trPr>
        <w:tblHeader/>
      </w:trPr>
      <w:tcPr>
        <w:shd w:val="clear" w:color="auto" w:fill="295384"/>
        <w:vAlign w:val="center"/>
      </w:tcPr>
    </w:tblStylePr>
    <w:tblStylePr w:type="lastRow">
      <w:tblPr/>
      <w:tcPr>
        <w:tcBorders>
          <w:top w:val="double" w:color="auto" w:sz="4" w:space="0"/>
          <w:left w:val="nil"/>
          <w:bottom w:val="double" w:color="auto" w:sz="4" w:space="0"/>
          <w:right w:val="nil"/>
          <w:insideH w:val="nil"/>
          <w:insideV w:val="nil"/>
        </w:tcBorders>
      </w:tcPr>
    </w:tblStylePr>
    <w:tblStylePr w:type="firstCol">
      <w:rPr>
        <w:b/>
      </w:rPr>
    </w:tblStylePr>
    <w:tblStylePr w:type="band2Horz">
      <w:tblPr/>
      <w:tcPr>
        <w:shd w:val="clear" w:color="auto" w:fill="DFDFDF" w:themeFill="text2" w:themeFillTint="33"/>
      </w:tcPr>
    </w:tblStylePr>
  </w:style>
  <w:style w:type="table" w:styleId="LonMoFTable1" w:customStyle="1">
    <w:name w:val="Lon_MoF_Table1"/>
    <w:basedOn w:val="Tablanormal"/>
    <w:next w:val="Tablaconcuadrcula"/>
    <w:uiPriority w:val="39"/>
    <w:rsid w:val="001255C3"/>
    <w:pPr>
      <w:spacing w:after="0" w:line="240" w:lineRule="auto"/>
    </w:pPr>
    <w:rPr>
      <w:lang w:val="es-PE"/>
    </w:rPr>
    <w:tblPr>
      <w:tblStyleRowBandSize w:val="1"/>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
    <w:tblStylePr w:type="firstRow">
      <w:rPr>
        <w:rFonts w:ascii="Calibri" w:hAnsi="Calibri"/>
        <w:b/>
        <w:color w:val="FFFFFF"/>
        <w:sz w:val="20"/>
      </w:rPr>
      <w:tblPr/>
      <w:tcPr>
        <w:shd w:val="clear" w:color="auto" w:fill="000000"/>
      </w:tcPr>
    </w:tblStylePr>
    <w:tblStylePr w:type="band1Horz">
      <w:tblPr/>
      <w:tcPr>
        <w:shd w:val="clear" w:color="auto" w:fill="D5DCE4"/>
      </w:tcPr>
    </w:tblStylePr>
    <w:tblStylePr w:type="band2Horz">
      <w:rPr>
        <w:rFonts w:ascii="Calibri" w:hAnsi="Calibri"/>
        <w:sz w:val="20"/>
      </w:rPr>
      <w:tblPr/>
      <w:tcPr>
        <w:shd w:val="clear" w:color="auto" w:fill="D5DCE4"/>
      </w:tcPr>
    </w:tblStylePr>
  </w:style>
  <w:style w:type="paragraph" w:styleId="Resaltado1" w:customStyle="1">
    <w:name w:val="Resaltado 1"/>
    <w:basedOn w:val="Normal"/>
    <w:link w:val="Resaltado1Car"/>
    <w:rsid w:val="009A25D4"/>
    <w:pPr>
      <w:jc w:val="both"/>
    </w:pPr>
    <w:rPr>
      <w:rFonts w:cstheme="minorHAnsi"/>
      <w:b/>
      <w:bCs/>
      <w:color w:val="0070C0"/>
      <w:sz w:val="18"/>
      <w:szCs w:val="24"/>
      <w:lang w:val="es-CL" w:eastAsia="zh-TW"/>
    </w:rPr>
  </w:style>
  <w:style w:type="character" w:styleId="Resaltado1Car" w:customStyle="1">
    <w:name w:val="Resaltado 1 Car"/>
    <w:basedOn w:val="Fuentedeprrafopredeter"/>
    <w:link w:val="Resaltado1"/>
    <w:rsid w:val="009A25D4"/>
    <w:rPr>
      <w:rFonts w:cstheme="minorHAnsi"/>
      <w:b/>
      <w:bCs/>
      <w:color w:val="0070C0"/>
      <w:sz w:val="18"/>
      <w:szCs w:val="24"/>
      <w:lang w:val="es-CL" w:eastAsia="zh-TW"/>
    </w:rPr>
  </w:style>
  <w:style w:type="table" w:styleId="TableNormal1" w:customStyle="1">
    <w:name w:val="Table Normal1"/>
    <w:uiPriority w:val="2"/>
    <w:semiHidden/>
    <w:unhideWhenUsed/>
    <w:qFormat/>
    <w:rsid w:val="001255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ableParagraph" w:customStyle="1">
    <w:name w:val="Table Paragraph"/>
    <w:basedOn w:val="Normal"/>
    <w:uiPriority w:val="1"/>
    <w:rsid w:val="001255C3"/>
    <w:pPr>
      <w:widowControl w:val="0"/>
      <w:autoSpaceDE w:val="0"/>
      <w:autoSpaceDN w:val="0"/>
      <w:spacing w:after="0" w:line="240" w:lineRule="auto"/>
    </w:pPr>
    <w:rPr>
      <w:lang w:val="es-ES"/>
    </w:rPr>
  </w:style>
  <w:style w:type="paragraph" w:styleId="TERCERTITULO" w:customStyle="1">
    <w:name w:val="TERCER TITULO"/>
    <w:basedOn w:val="Normal"/>
    <w:next w:val="Normal"/>
    <w:rsid w:val="001255C3"/>
    <w:pPr>
      <w:tabs>
        <w:tab w:val="left" w:pos="851"/>
        <w:tab w:val="num" w:pos="1800"/>
      </w:tabs>
      <w:spacing w:after="0" w:line="240" w:lineRule="auto"/>
      <w:ind w:left="1224" w:hanging="1224"/>
      <w:jc w:val="both"/>
    </w:pPr>
    <w:rPr>
      <w:rFonts w:ascii="Verdana" w:hAnsi="Verdana" w:eastAsia="Times New Roman" w:cs="Times New Roman"/>
      <w:b/>
      <w:sz w:val="20"/>
      <w:szCs w:val="20"/>
      <w:lang w:val="es-ES" w:eastAsia="es-ES"/>
    </w:rPr>
  </w:style>
  <w:style w:type="paragraph" w:styleId="Tabla" w:customStyle="1">
    <w:name w:val="Tabla"/>
    <w:basedOn w:val="Normal"/>
    <w:link w:val="TablaCar"/>
    <w:rsid w:val="001255C3"/>
    <w:pPr>
      <w:autoSpaceDE w:val="0"/>
      <w:autoSpaceDN w:val="0"/>
      <w:adjustRightInd w:val="0"/>
      <w:spacing w:after="0" w:line="276" w:lineRule="auto"/>
      <w:jc w:val="center"/>
    </w:pPr>
    <w:rPr>
      <w:rFonts w:cstheme="minorHAnsi"/>
      <w:b/>
      <w:color w:val="000000"/>
      <w:lang w:val="es-ES" w:eastAsia="es-ES"/>
    </w:rPr>
  </w:style>
  <w:style w:type="character" w:styleId="TablaCar" w:customStyle="1">
    <w:name w:val="Tabla Car"/>
    <w:basedOn w:val="Fuentedeprrafopredeter"/>
    <w:link w:val="Tabla"/>
    <w:rsid w:val="001255C3"/>
    <w:rPr>
      <w:rFonts w:cstheme="minorHAnsi"/>
      <w:b/>
      <w:color w:val="000000"/>
      <w:lang w:val="es-ES" w:eastAsia="es-ES"/>
    </w:rPr>
  </w:style>
  <w:style w:type="paragraph" w:styleId="Listalarga" w:customStyle="1">
    <w:name w:val="Lista larga"/>
    <w:basedOn w:val="Normal"/>
    <w:rsid w:val="001255C3"/>
    <w:pPr>
      <w:numPr>
        <w:numId w:val="11"/>
      </w:numPr>
      <w:spacing w:before="120" w:after="120" w:line="276" w:lineRule="auto"/>
      <w:jc w:val="both"/>
    </w:pPr>
    <w:rPr>
      <w:rFonts w:ascii="Century Gothic" w:hAnsi="Century Gothic" w:eastAsia="Times New Roman" w:cs="Times New Roman"/>
      <w:sz w:val="20"/>
      <w:szCs w:val="20"/>
      <w:lang w:val="es-ES" w:eastAsia="es-ES"/>
    </w:rPr>
  </w:style>
  <w:style w:type="paragraph" w:styleId="Formattingfigures" w:customStyle="1">
    <w:name w:val="Formatting figures"/>
    <w:rsid w:val="001255C3"/>
    <w:pPr>
      <w:spacing w:after="240" w:line="240" w:lineRule="auto"/>
    </w:pPr>
    <w:rPr>
      <w:rFonts w:ascii="Arial" w:hAnsi="Arial" w:eastAsia="Times New Roman" w:cs="Times New Roman"/>
      <w:lang w:val="en-GB" w:eastAsia="de-DE"/>
    </w:rPr>
  </w:style>
  <w:style w:type="paragraph" w:styleId="Source" w:customStyle="1">
    <w:name w:val="Source"/>
    <w:rsid w:val="001255C3"/>
    <w:pPr>
      <w:spacing w:before="40" w:after="240" w:line="240" w:lineRule="auto"/>
    </w:pPr>
    <w:rPr>
      <w:rFonts w:ascii="Arial" w:hAnsi="Arial" w:eastAsia="Times New Roman" w:cs="Arial"/>
      <w:i/>
      <w:sz w:val="18"/>
      <w:szCs w:val="18"/>
      <w:lang w:val="en-GB" w:eastAsia="de-DE"/>
    </w:rPr>
  </w:style>
  <w:style w:type="paragraph" w:styleId="Tabletextleftsmall" w:customStyle="1">
    <w:name w:val="Table text left small"/>
    <w:rsid w:val="001255C3"/>
    <w:pPr>
      <w:spacing w:after="0" w:line="240" w:lineRule="auto"/>
    </w:pPr>
    <w:rPr>
      <w:rFonts w:ascii="Arial" w:hAnsi="Arial" w:eastAsia="Times New Roman" w:cs="Times New Roman"/>
      <w:sz w:val="18"/>
      <w:szCs w:val="20"/>
      <w:lang w:val="en-GB" w:eastAsia="de-DE"/>
    </w:rPr>
  </w:style>
  <w:style w:type="character" w:styleId="Mencinsinresolver1" w:customStyle="1">
    <w:name w:val="Mención sin resolver1"/>
    <w:basedOn w:val="Fuentedeprrafopredeter"/>
    <w:uiPriority w:val="99"/>
    <w:semiHidden/>
    <w:unhideWhenUsed/>
    <w:rsid w:val="001255C3"/>
    <w:rPr>
      <w:color w:val="605E5C"/>
      <w:shd w:val="clear" w:color="auto" w:fill="E1DFDD"/>
    </w:rPr>
  </w:style>
  <w:style w:type="paragraph" w:styleId="PieDeuman" w:customStyle="1">
    <w:name w:val="Pie_Deuman"/>
    <w:basedOn w:val="Normal"/>
    <w:link w:val="PieDeumanCar"/>
    <w:rsid w:val="001255C3"/>
    <w:pPr>
      <w:shd w:val="clear" w:color="auto" w:fill="365E91"/>
      <w:spacing w:after="0" w:line="240" w:lineRule="auto"/>
      <w:jc w:val="center"/>
    </w:pPr>
    <w:rPr>
      <w:rFonts w:ascii="Segoe UI" w:hAnsi="Segoe UI" w:cs="Segoe UI"/>
      <w:color w:val="FFFFFF" w:themeColor="background1"/>
      <w:sz w:val="16"/>
      <w:lang w:val="es-PE"/>
    </w:rPr>
  </w:style>
  <w:style w:type="character" w:styleId="PieDeumanCar" w:customStyle="1">
    <w:name w:val="Pie_Deuman Car"/>
    <w:basedOn w:val="Fuentedeprrafopredeter"/>
    <w:link w:val="PieDeuman"/>
    <w:rsid w:val="001255C3"/>
    <w:rPr>
      <w:rFonts w:ascii="Segoe UI" w:hAnsi="Segoe UI" w:cs="Segoe UI"/>
      <w:color w:val="FFFFFF" w:themeColor="background1"/>
      <w:sz w:val="16"/>
      <w:shd w:val="clear" w:color="auto" w:fill="365E91"/>
      <w:lang w:val="es-PE"/>
    </w:rPr>
  </w:style>
  <w:style w:type="paragraph" w:styleId="VietaCar" w:customStyle="1">
    <w:name w:val="Viñeta &gt; Car"/>
    <w:basedOn w:val="Normal"/>
    <w:link w:val="VietaCarCar"/>
    <w:rsid w:val="001255C3"/>
    <w:pPr>
      <w:spacing w:after="0" w:line="240" w:lineRule="auto"/>
      <w:ind w:left="714" w:hanging="357"/>
      <w:jc w:val="both"/>
    </w:pPr>
    <w:rPr>
      <w:rFonts w:ascii="Verdana" w:hAnsi="Verdana" w:eastAsia="SimSun" w:cs="Times New Roman"/>
      <w:b/>
      <w:szCs w:val="24"/>
      <w:lang w:val="es-CL" w:eastAsia="zh-CN"/>
    </w:rPr>
  </w:style>
  <w:style w:type="character" w:styleId="VietaCarCar" w:customStyle="1">
    <w:name w:val="Viñeta &gt; Car Car"/>
    <w:basedOn w:val="Fuentedeprrafopredeter"/>
    <w:link w:val="VietaCar"/>
    <w:rsid w:val="001255C3"/>
    <w:rPr>
      <w:rFonts w:ascii="Verdana" w:hAnsi="Verdana" w:eastAsia="SimSun" w:cs="Times New Roman"/>
      <w:b/>
      <w:szCs w:val="24"/>
      <w:lang w:val="es-CL" w:eastAsia="zh-CN"/>
    </w:rPr>
  </w:style>
  <w:style w:type="character" w:styleId="titulosite1" w:customStyle="1">
    <w:name w:val="titulosite1"/>
    <w:basedOn w:val="Fuentedeprrafopredeter"/>
    <w:rsid w:val="001255C3"/>
    <w:rPr>
      <w:rFonts w:hint="default" w:ascii="Tahoma" w:hAnsi="Tahoma" w:cs="Tahoma"/>
      <w:color w:val="000000"/>
      <w:sz w:val="21"/>
      <w:szCs w:val="21"/>
    </w:rPr>
  </w:style>
  <w:style w:type="paragraph" w:styleId="N" w:customStyle="1">
    <w:name w:val="N"/>
    <w:basedOn w:val="Normal"/>
    <w:next w:val="Normal"/>
    <w:uiPriority w:val="99"/>
    <w:rsid w:val="00CA743C"/>
    <w:pPr>
      <w:autoSpaceDE w:val="0"/>
      <w:autoSpaceDN w:val="0"/>
      <w:adjustRightInd w:val="0"/>
      <w:spacing w:after="0" w:line="240" w:lineRule="auto"/>
    </w:pPr>
    <w:rPr>
      <w:rFonts w:ascii="Times New Roman" w:hAnsi="Times New Roman" w:cs="Times New Roman"/>
      <w:color w:val="000000"/>
      <w:sz w:val="24"/>
      <w:szCs w:val="24"/>
      <w:lang w:val="es-CL"/>
    </w:rPr>
  </w:style>
  <w:style w:type="paragraph" w:styleId="Textoindependiente">
    <w:name w:val="Body Text"/>
    <w:basedOn w:val="Normal"/>
    <w:link w:val="TextoindependienteCar"/>
    <w:rsid w:val="001255C3"/>
    <w:pPr>
      <w:autoSpaceDE w:val="0"/>
      <w:autoSpaceDN w:val="0"/>
      <w:adjustRightInd w:val="0"/>
      <w:spacing w:after="0" w:line="240" w:lineRule="auto"/>
      <w:ind w:left="39"/>
    </w:pPr>
    <w:rPr>
      <w:lang w:val="es-CL"/>
    </w:rPr>
  </w:style>
  <w:style w:type="character" w:styleId="TextoindependienteCar" w:customStyle="1">
    <w:name w:val="Texto independiente Car"/>
    <w:basedOn w:val="Fuentedeprrafopredeter"/>
    <w:link w:val="Textoindependiente"/>
    <w:rsid w:val="001255C3"/>
    <w:rPr>
      <w:rFonts w:ascii="Calibri" w:hAnsi="Calibri" w:cs="Calibri"/>
      <w:lang w:val="es-CL"/>
    </w:rPr>
  </w:style>
  <w:style w:type="paragraph" w:styleId="Prrafodelista1" w:customStyle="1">
    <w:name w:val="Párrafo de lista1"/>
    <w:basedOn w:val="Normal"/>
    <w:rsid w:val="001255C3"/>
    <w:pPr>
      <w:spacing w:after="0" w:line="240" w:lineRule="auto"/>
      <w:ind w:left="708"/>
      <w:jc w:val="both"/>
    </w:pPr>
    <w:rPr>
      <w:rFonts w:ascii="Verdana" w:hAnsi="Verdana" w:eastAsia="SimSun" w:cs="Times New Roman"/>
      <w:szCs w:val="24"/>
      <w:lang w:val="es-ES" w:eastAsia="zh-CN"/>
    </w:rPr>
  </w:style>
  <w:style w:type="paragraph" w:styleId="textos" w:customStyle="1">
    <w:name w:val="textos"/>
    <w:basedOn w:val="Normal"/>
    <w:rsid w:val="001255C3"/>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paragraph" w:styleId="Prrafodelista2" w:customStyle="1">
    <w:name w:val="Párrafo de lista2"/>
    <w:basedOn w:val="Normal"/>
    <w:rsid w:val="001255C3"/>
    <w:pPr>
      <w:spacing w:after="0" w:line="240" w:lineRule="auto"/>
      <w:ind w:left="708"/>
      <w:jc w:val="both"/>
    </w:pPr>
    <w:rPr>
      <w:rFonts w:ascii="Verdana" w:hAnsi="Verdana" w:eastAsia="SimSun" w:cs="Times New Roman"/>
      <w:szCs w:val="24"/>
      <w:lang w:val="es-ES" w:eastAsia="zh-CN"/>
    </w:rPr>
  </w:style>
  <w:style w:type="paragraph" w:styleId="Listavistosa-nfasis11" w:customStyle="1">
    <w:name w:val="Lista vistosa - Énfasis 11"/>
    <w:basedOn w:val="Normal"/>
    <w:uiPriority w:val="34"/>
    <w:rsid w:val="001255C3"/>
    <w:pPr>
      <w:spacing w:after="0" w:line="240" w:lineRule="auto"/>
      <w:ind w:left="720"/>
      <w:contextualSpacing/>
      <w:jc w:val="both"/>
    </w:pPr>
    <w:rPr>
      <w:rFonts w:ascii="Verdana" w:hAnsi="Verdana" w:eastAsia="Times New Roman" w:cs="Times New Roman"/>
      <w:szCs w:val="24"/>
      <w:lang w:val="es-ES" w:eastAsia="es-ES_tradnl"/>
    </w:rPr>
  </w:style>
  <w:style w:type="table" w:styleId="Tablaconcuadrcula4" w:customStyle="1">
    <w:name w:val="Tabla con cuadrícula4"/>
    <w:basedOn w:val="Tablanormal"/>
    <w:uiPriority w:val="59"/>
    <w:rsid w:val="001255C3"/>
    <w:pPr>
      <w:spacing w:after="0" w:line="240" w:lineRule="auto"/>
    </w:pPr>
    <w:rPr>
      <w:lang w:val="es-C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Estilo9" w:customStyle="1">
    <w:name w:val="Estilo9"/>
    <w:basedOn w:val="Tablanormal"/>
    <w:uiPriority w:val="99"/>
    <w:rsid w:val="001255C3"/>
    <w:pPr>
      <w:spacing w:after="0" w:line="240" w:lineRule="auto"/>
    </w:pPr>
    <w:rPr>
      <w:lang w:val="es-PE"/>
    </w:rPr>
    <w:tblPr/>
  </w:style>
  <w:style w:type="paragraph" w:styleId="Text" w:customStyle="1">
    <w:name w:val="Text"/>
    <w:basedOn w:val="Normal"/>
    <w:link w:val="TextZchn"/>
    <w:uiPriority w:val="6"/>
    <w:rsid w:val="001255C3"/>
    <w:pPr>
      <w:spacing w:after="150" w:line="276" w:lineRule="auto"/>
      <w:jc w:val="both"/>
    </w:pPr>
    <w:rPr>
      <w:rFonts w:ascii="Arial" w:hAnsi="Arial"/>
      <w:spacing w:val="4"/>
      <w:sz w:val="21"/>
      <w:szCs w:val="21"/>
      <w:lang w:val="es-ES_tradnl"/>
    </w:rPr>
  </w:style>
  <w:style w:type="character" w:styleId="TextZchn" w:customStyle="1">
    <w:name w:val="Text Zchn"/>
    <w:basedOn w:val="Fuentedeprrafopredeter"/>
    <w:link w:val="Text"/>
    <w:uiPriority w:val="6"/>
    <w:rsid w:val="001255C3"/>
    <w:rPr>
      <w:rFonts w:ascii="Arial" w:hAnsi="Arial" w:eastAsia="Calibri"/>
      <w:spacing w:val="4"/>
      <w:sz w:val="21"/>
      <w:szCs w:val="21"/>
      <w:lang w:val="es-ES_tradnl"/>
    </w:rPr>
  </w:style>
  <w:style w:type="paragraph" w:styleId="Textos2" w:customStyle="1">
    <w:name w:val="Textos 2"/>
    <w:basedOn w:val="Normal"/>
    <w:link w:val="Textos2Car"/>
    <w:rsid w:val="009A25D4"/>
    <w:pPr>
      <w:spacing w:after="120" w:line="240" w:lineRule="auto"/>
      <w:jc w:val="both"/>
    </w:pPr>
    <w:rPr>
      <w:rFonts w:cstheme="minorHAnsi"/>
      <w:bCs/>
      <w:iCs/>
      <w:sz w:val="18"/>
      <w:szCs w:val="24"/>
      <w:lang w:val="es-ES" w:eastAsia="zh-TW"/>
    </w:rPr>
  </w:style>
  <w:style w:type="character" w:styleId="Textos2Car" w:customStyle="1">
    <w:name w:val="Textos 2 Car"/>
    <w:basedOn w:val="Fuentedeprrafopredeter"/>
    <w:link w:val="Textos2"/>
    <w:rsid w:val="009A25D4"/>
    <w:rPr>
      <w:rFonts w:cstheme="minorHAnsi"/>
      <w:bCs/>
      <w:iCs/>
      <w:sz w:val="18"/>
      <w:szCs w:val="24"/>
      <w:lang w:val="es-ES" w:eastAsia="zh-TW"/>
    </w:rPr>
  </w:style>
  <w:style w:type="character" w:styleId="Mencinsinresolver2" w:customStyle="1">
    <w:name w:val="Mención sin resolver2"/>
    <w:basedOn w:val="Fuentedeprrafopredeter"/>
    <w:uiPriority w:val="99"/>
    <w:semiHidden/>
    <w:unhideWhenUsed/>
    <w:rsid w:val="001255C3"/>
    <w:rPr>
      <w:color w:val="605E5C"/>
      <w:shd w:val="clear" w:color="auto" w:fill="E1DFDD"/>
    </w:rPr>
  </w:style>
  <w:style w:type="table" w:styleId="Tabellengitternetz1" w:customStyle="1">
    <w:name w:val="Tabellengitternetz1"/>
    <w:basedOn w:val="Tablanormal"/>
    <w:next w:val="Tablaconcuadrcula"/>
    <w:uiPriority w:val="59"/>
    <w:rsid w:val="001255C3"/>
    <w:pPr>
      <w:spacing w:after="0" w:line="240" w:lineRule="auto"/>
    </w:pPr>
    <w:rPr>
      <w:lang w:val="es-PE"/>
    </w:rPr>
    <w:tblPr>
      <w:tblStyleRowBandSize w:val="1"/>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
    <w:tblStylePr w:type="firstRow">
      <w:rPr>
        <w:rFonts w:asciiTheme="minorHAnsi" w:hAnsiTheme="minorHAnsi"/>
        <w:b/>
        <w:color w:val="FFFFFF" w:themeColor="background1"/>
        <w:sz w:val="20"/>
      </w:rPr>
      <w:tblPr/>
      <w:tcPr>
        <w:shd w:val="clear" w:color="auto" w:fill="244388" w:themeFill="text1"/>
      </w:tcPr>
    </w:tblStylePr>
    <w:tblStylePr w:type="band1Horz">
      <w:tblPr/>
      <w:tcPr>
        <w:shd w:val="clear" w:color="auto" w:fill="DFDFDF" w:themeFill="text2" w:themeFillTint="33"/>
      </w:tcPr>
    </w:tblStylePr>
    <w:tblStylePr w:type="band2Horz">
      <w:rPr>
        <w:rFonts w:asciiTheme="minorHAnsi" w:hAnsiTheme="minorHAnsi"/>
        <w:sz w:val="20"/>
      </w:rPr>
      <w:tblPr/>
      <w:tcPr>
        <w:shd w:val="clear" w:color="auto" w:fill="DFDFDF" w:themeFill="text2" w:themeFillTint="33"/>
      </w:tcPr>
    </w:tblStylePr>
  </w:style>
  <w:style w:type="numbering" w:styleId="Sinlista1" w:customStyle="1">
    <w:name w:val="Sin lista1"/>
    <w:next w:val="Sinlista"/>
    <w:uiPriority w:val="99"/>
    <w:semiHidden/>
    <w:unhideWhenUsed/>
    <w:rsid w:val="001255C3"/>
  </w:style>
  <w:style w:type="table" w:styleId="Deuman-Box1" w:customStyle="1">
    <w:name w:val="Deuman - Box1"/>
    <w:basedOn w:val="Tablanormal"/>
    <w:next w:val="Tablaconcuadrcula"/>
    <w:uiPriority w:val="59"/>
    <w:rsid w:val="00502403"/>
    <w:pPr>
      <w:spacing w:after="0" w:line="240" w:lineRule="auto"/>
    </w:pPr>
    <w:rPr>
      <w:lang w:val="es-PE"/>
    </w:rPr>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asciiTheme="minorHAnsi" w:hAnsiTheme="minorHAnsi"/>
        <w:b/>
        <w:color w:val="FFFFFF" w:themeColor="background1"/>
        <w:sz w:val="20"/>
      </w:rPr>
      <w:tblPr/>
      <w:tcPr>
        <w:shd w:val="clear" w:color="auto" w:fill="244388" w:themeFill="text1"/>
      </w:tcPr>
    </w:tblStylePr>
    <w:tblStylePr w:type="band1Horz">
      <w:tblPr/>
      <w:tcPr>
        <w:shd w:val="clear" w:color="auto" w:fill="DFDFDF" w:themeFill="text2" w:themeFillTint="33"/>
      </w:tcPr>
    </w:tblStylePr>
    <w:tblStylePr w:type="band2Horz">
      <w:rPr>
        <w:rFonts w:asciiTheme="minorHAnsi" w:hAnsiTheme="minorHAnsi"/>
        <w:sz w:val="20"/>
      </w:rPr>
      <w:tblPr/>
      <w:tcPr>
        <w:shd w:val="clear" w:color="auto" w:fill="DFDFDF" w:themeFill="text2" w:themeFillTint="33"/>
      </w:tcPr>
    </w:tblStylePr>
  </w:style>
  <w:style w:type="paragraph" w:styleId="xl66" w:customStyle="1">
    <w:name w:val="xl66"/>
    <w:basedOn w:val="Normal"/>
    <w:rsid w:val="001255C3"/>
    <w:pPr>
      <w:pBdr>
        <w:top w:val="single" w:color="auto" w:sz="8" w:space="0"/>
        <w:bottom w:val="single" w:color="auto" w:sz="8" w:space="0"/>
        <w:right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6"/>
      <w:szCs w:val="16"/>
      <w:lang w:val="es-MX" w:eastAsia="es-MX"/>
    </w:rPr>
  </w:style>
  <w:style w:type="paragraph" w:styleId="xl67" w:customStyle="1">
    <w:name w:val="xl67"/>
    <w:basedOn w:val="Normal"/>
    <w:rsid w:val="001255C3"/>
    <w:pPr>
      <w:pBdr>
        <w:top w:val="single" w:color="auto" w:sz="8" w:space="0"/>
        <w:bottom w:val="single" w:color="auto" w:sz="8" w:space="0"/>
        <w:right w:val="single" w:color="000000"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6"/>
      <w:szCs w:val="16"/>
      <w:lang w:val="es-MX" w:eastAsia="es-MX"/>
    </w:rPr>
  </w:style>
  <w:style w:type="paragraph" w:styleId="xl68" w:customStyle="1">
    <w:name w:val="xl68"/>
    <w:basedOn w:val="Normal"/>
    <w:rsid w:val="001255C3"/>
    <w:pPr>
      <w:pBdr>
        <w:left w:val="single" w:color="auto" w:sz="8" w:space="0"/>
        <w:bottom w:val="single" w:color="auto" w:sz="8" w:space="0"/>
        <w:right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6"/>
      <w:szCs w:val="16"/>
      <w:lang w:val="es-MX" w:eastAsia="es-MX"/>
    </w:rPr>
  </w:style>
  <w:style w:type="paragraph" w:styleId="xl69" w:customStyle="1">
    <w:name w:val="xl69"/>
    <w:basedOn w:val="Normal"/>
    <w:rsid w:val="001255C3"/>
    <w:pPr>
      <w:pBdr>
        <w:bottom w:val="single" w:color="auto" w:sz="8" w:space="0"/>
        <w:right w:val="single" w:color="auto" w:sz="8" w:space="0"/>
      </w:pBdr>
      <w:shd w:val="clear" w:color="000000" w:fill="295384"/>
      <w:spacing w:before="100" w:beforeAutospacing="1" w:after="100" w:afterAutospacing="1" w:line="240" w:lineRule="auto"/>
      <w:textAlignment w:val="center"/>
    </w:pPr>
    <w:rPr>
      <w:rFonts w:ascii="Times New Roman" w:hAnsi="Times New Roman" w:eastAsia="Times New Roman" w:cs="Times New Roman"/>
      <w:b/>
      <w:bCs/>
      <w:color w:val="FFFFFF"/>
      <w:sz w:val="16"/>
      <w:szCs w:val="16"/>
      <w:lang w:val="es-MX" w:eastAsia="es-MX"/>
    </w:rPr>
  </w:style>
  <w:style w:type="paragraph" w:styleId="xl70" w:customStyle="1">
    <w:name w:val="xl70"/>
    <w:basedOn w:val="Normal"/>
    <w:rsid w:val="001255C3"/>
    <w:pPr>
      <w:pBdr>
        <w:left w:val="single" w:color="auto" w:sz="8" w:space="0"/>
        <w:bottom w:val="single" w:color="auto" w:sz="8" w:space="0"/>
        <w:right w:val="single" w:color="auto" w:sz="8" w:space="0"/>
      </w:pBdr>
      <w:shd w:val="clear" w:color="000000" w:fill="D9E1F2"/>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s-MX" w:eastAsia="es-MX"/>
    </w:rPr>
  </w:style>
  <w:style w:type="paragraph" w:styleId="xl71" w:customStyle="1">
    <w:name w:val="xl71"/>
    <w:basedOn w:val="Normal"/>
    <w:rsid w:val="001255C3"/>
    <w:pPr>
      <w:pBdr>
        <w:bottom w:val="single" w:color="auto" w:sz="8" w:space="0"/>
        <w:right w:val="single" w:color="auto" w:sz="8" w:space="0"/>
      </w:pBdr>
      <w:shd w:val="clear" w:color="000000" w:fill="D9E1F2"/>
      <w:spacing w:before="100" w:beforeAutospacing="1" w:after="100" w:afterAutospacing="1" w:line="240" w:lineRule="auto"/>
      <w:textAlignment w:val="center"/>
    </w:pPr>
    <w:rPr>
      <w:rFonts w:ascii="Times New Roman" w:hAnsi="Times New Roman" w:eastAsia="Times New Roman" w:cs="Times New Roman"/>
      <w:color w:val="000000"/>
      <w:sz w:val="16"/>
      <w:szCs w:val="16"/>
      <w:lang w:val="es-MX" w:eastAsia="es-MX"/>
    </w:rPr>
  </w:style>
  <w:style w:type="paragraph" w:styleId="xl72" w:customStyle="1">
    <w:name w:val="xl72"/>
    <w:basedOn w:val="Normal"/>
    <w:rsid w:val="001255C3"/>
    <w:pPr>
      <w:pBdr>
        <w:bottom w:val="single" w:color="auto" w:sz="8" w:space="0"/>
        <w:right w:val="single" w:color="auto" w:sz="8" w:space="0"/>
      </w:pBdr>
      <w:shd w:val="clear" w:color="000000" w:fill="D9E1F2"/>
      <w:spacing w:before="100" w:beforeAutospacing="1" w:after="100" w:afterAutospacing="1" w:line="240" w:lineRule="auto"/>
      <w:jc w:val="center"/>
      <w:textAlignment w:val="center"/>
    </w:pPr>
    <w:rPr>
      <w:rFonts w:ascii="Times New Roman" w:hAnsi="Times New Roman" w:eastAsia="Times New Roman" w:cs="Times New Roman"/>
      <w:color w:val="000000"/>
      <w:sz w:val="14"/>
      <w:szCs w:val="14"/>
      <w:lang w:val="es-MX" w:eastAsia="es-MX"/>
    </w:rPr>
  </w:style>
  <w:style w:type="paragraph" w:styleId="xl73" w:customStyle="1">
    <w:name w:val="xl73"/>
    <w:basedOn w:val="Normal"/>
    <w:rsid w:val="001255C3"/>
    <w:pPr>
      <w:pBdr>
        <w:bottom w:val="single" w:color="auto" w:sz="8" w:space="0"/>
      </w:pBdr>
      <w:shd w:val="clear" w:color="000000" w:fill="D9E1F2"/>
      <w:spacing w:before="100" w:beforeAutospacing="1" w:after="100" w:afterAutospacing="1" w:line="240" w:lineRule="auto"/>
      <w:jc w:val="center"/>
      <w:textAlignment w:val="center"/>
    </w:pPr>
    <w:rPr>
      <w:rFonts w:ascii="Times New Roman" w:hAnsi="Times New Roman" w:eastAsia="Times New Roman" w:cs="Times New Roman"/>
      <w:color w:val="000000"/>
      <w:sz w:val="14"/>
      <w:szCs w:val="14"/>
      <w:lang w:val="es-MX" w:eastAsia="es-MX"/>
    </w:rPr>
  </w:style>
  <w:style w:type="paragraph" w:styleId="xl74" w:customStyle="1">
    <w:name w:val="xl74"/>
    <w:basedOn w:val="Normal"/>
    <w:rsid w:val="001255C3"/>
    <w:pPr>
      <w:pBdr>
        <w:bottom w:val="single" w:color="auto" w:sz="8" w:space="0"/>
        <w:right w:val="single" w:color="auto" w:sz="8" w:space="0"/>
      </w:pBdr>
      <w:shd w:val="clear" w:color="000000" w:fill="D9E1F2"/>
      <w:spacing w:before="100" w:beforeAutospacing="1" w:after="100" w:afterAutospacing="1" w:line="240" w:lineRule="auto"/>
      <w:textAlignment w:val="center"/>
    </w:pPr>
    <w:rPr>
      <w:rFonts w:ascii="Times New Roman" w:hAnsi="Times New Roman" w:eastAsia="Times New Roman" w:cs="Times New Roman"/>
      <w:b/>
      <w:bCs/>
      <w:color w:val="000000"/>
      <w:sz w:val="16"/>
      <w:szCs w:val="16"/>
      <w:lang w:val="es-MX" w:eastAsia="es-MX"/>
    </w:rPr>
  </w:style>
  <w:style w:type="paragraph" w:styleId="xl75" w:customStyle="1">
    <w:name w:val="xl75"/>
    <w:basedOn w:val="Normal"/>
    <w:rsid w:val="001255C3"/>
    <w:pPr>
      <w:pBdr>
        <w:bottom w:val="single" w:color="auto" w:sz="8" w:space="0"/>
        <w:right w:val="single" w:color="auto" w:sz="8" w:space="0"/>
      </w:pBdr>
      <w:shd w:val="clear" w:color="000000" w:fill="295384"/>
      <w:spacing w:before="100" w:beforeAutospacing="1" w:after="100" w:afterAutospacing="1" w:line="240" w:lineRule="auto"/>
      <w:textAlignment w:val="center"/>
    </w:pPr>
    <w:rPr>
      <w:rFonts w:ascii="Times New Roman" w:hAnsi="Times New Roman" w:eastAsia="Times New Roman" w:cs="Times New Roman"/>
      <w:b/>
      <w:bCs/>
      <w:color w:val="FFFFFF"/>
      <w:sz w:val="16"/>
      <w:szCs w:val="16"/>
      <w:lang w:val="es-MX" w:eastAsia="es-MX"/>
    </w:rPr>
  </w:style>
  <w:style w:type="paragraph" w:styleId="xl76" w:customStyle="1">
    <w:name w:val="xl76"/>
    <w:basedOn w:val="Normal"/>
    <w:rsid w:val="001255C3"/>
    <w:pPr>
      <w:pBdr>
        <w:left w:val="single" w:color="auto" w:sz="8" w:space="0"/>
        <w:bottom w:val="single" w:color="auto" w:sz="8" w:space="0"/>
        <w:right w:val="single" w:color="auto" w:sz="8" w:space="0"/>
      </w:pBdr>
      <w:shd w:val="clear" w:color="000000" w:fill="98B8DF"/>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s-MX" w:eastAsia="es-MX"/>
    </w:rPr>
  </w:style>
  <w:style w:type="paragraph" w:styleId="xl77" w:customStyle="1">
    <w:name w:val="xl77"/>
    <w:basedOn w:val="Normal"/>
    <w:rsid w:val="001255C3"/>
    <w:pPr>
      <w:pBdr>
        <w:bottom w:val="single" w:color="auto" w:sz="8" w:space="0"/>
        <w:right w:val="single" w:color="auto" w:sz="8" w:space="0"/>
      </w:pBdr>
      <w:shd w:val="clear" w:color="000000" w:fill="98B8DF"/>
      <w:spacing w:before="100" w:beforeAutospacing="1" w:after="100" w:afterAutospacing="1" w:line="240" w:lineRule="auto"/>
      <w:textAlignment w:val="center"/>
    </w:pPr>
    <w:rPr>
      <w:rFonts w:ascii="Times New Roman" w:hAnsi="Times New Roman" w:eastAsia="Times New Roman" w:cs="Times New Roman"/>
      <w:b/>
      <w:bCs/>
      <w:color w:val="000000"/>
      <w:sz w:val="16"/>
      <w:szCs w:val="16"/>
      <w:lang w:val="es-MX" w:eastAsia="es-MX"/>
    </w:rPr>
  </w:style>
  <w:style w:type="paragraph" w:styleId="xl78" w:customStyle="1">
    <w:name w:val="xl78"/>
    <w:basedOn w:val="Normal"/>
    <w:rsid w:val="001255C3"/>
    <w:pPr>
      <w:pBdr>
        <w:bottom w:val="single" w:color="auto" w:sz="8" w:space="0"/>
        <w:right w:val="single" w:color="auto" w:sz="8" w:space="0"/>
      </w:pBdr>
      <w:shd w:val="clear" w:color="000000" w:fill="98B8DF"/>
      <w:spacing w:before="100" w:beforeAutospacing="1" w:after="100" w:afterAutospacing="1" w:line="240" w:lineRule="auto"/>
      <w:textAlignment w:val="center"/>
    </w:pPr>
    <w:rPr>
      <w:rFonts w:ascii="Times New Roman" w:hAnsi="Times New Roman" w:eastAsia="Times New Roman" w:cs="Times New Roman"/>
      <w:color w:val="000000"/>
      <w:sz w:val="24"/>
      <w:szCs w:val="24"/>
      <w:lang w:val="es-MX" w:eastAsia="es-MX"/>
    </w:rPr>
  </w:style>
  <w:style w:type="paragraph" w:styleId="xl79" w:customStyle="1">
    <w:name w:val="xl79"/>
    <w:basedOn w:val="Normal"/>
    <w:rsid w:val="001255C3"/>
    <w:pPr>
      <w:pBdr>
        <w:bottom w:val="single" w:color="auto" w:sz="8" w:space="0"/>
      </w:pBdr>
      <w:shd w:val="clear" w:color="000000" w:fill="98B8DF"/>
      <w:spacing w:before="100" w:beforeAutospacing="1" w:after="100" w:afterAutospacing="1" w:line="240" w:lineRule="auto"/>
      <w:textAlignment w:val="center"/>
    </w:pPr>
    <w:rPr>
      <w:rFonts w:ascii="Times New Roman" w:hAnsi="Times New Roman" w:eastAsia="Times New Roman" w:cs="Times New Roman"/>
      <w:color w:val="000000"/>
      <w:sz w:val="24"/>
      <w:szCs w:val="24"/>
      <w:lang w:val="es-MX" w:eastAsia="es-MX"/>
    </w:rPr>
  </w:style>
  <w:style w:type="paragraph" w:styleId="xl80" w:customStyle="1">
    <w:name w:val="xl80"/>
    <w:basedOn w:val="Normal"/>
    <w:rsid w:val="001255C3"/>
    <w:pPr>
      <w:pBdr>
        <w:left w:val="single" w:color="auto" w:sz="8" w:space="0"/>
        <w:bottom w:val="single" w:color="auto" w:sz="8" w:space="0"/>
        <w:right w:val="single" w:color="auto" w:sz="8" w:space="0"/>
      </w:pBdr>
      <w:shd w:val="clear" w:color="000000" w:fill="D9E1F2"/>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s-MX" w:eastAsia="es-MX"/>
    </w:rPr>
  </w:style>
  <w:style w:type="paragraph" w:styleId="xl81" w:customStyle="1">
    <w:name w:val="xl81"/>
    <w:basedOn w:val="Normal"/>
    <w:rsid w:val="001255C3"/>
    <w:pPr>
      <w:pBdr>
        <w:bottom w:val="single" w:color="auto" w:sz="8" w:space="0"/>
        <w:right w:val="single" w:color="auto" w:sz="8" w:space="0"/>
      </w:pBdr>
      <w:shd w:val="clear" w:color="000000" w:fill="D9E1F2"/>
      <w:spacing w:before="100" w:beforeAutospacing="1" w:after="100" w:afterAutospacing="1" w:line="240" w:lineRule="auto"/>
      <w:textAlignment w:val="center"/>
    </w:pPr>
    <w:rPr>
      <w:rFonts w:ascii="Times New Roman" w:hAnsi="Times New Roman" w:eastAsia="Times New Roman" w:cs="Times New Roman"/>
      <w:color w:val="000000"/>
      <w:sz w:val="16"/>
      <w:szCs w:val="16"/>
      <w:lang w:val="es-MX" w:eastAsia="es-MX"/>
    </w:rPr>
  </w:style>
  <w:style w:type="paragraph" w:styleId="xl82" w:customStyle="1">
    <w:name w:val="xl82"/>
    <w:basedOn w:val="Normal"/>
    <w:rsid w:val="001255C3"/>
    <w:pPr>
      <w:pBdr>
        <w:bottom w:val="single" w:color="auto" w:sz="8" w:space="0"/>
        <w:right w:val="single" w:color="auto" w:sz="8" w:space="0"/>
      </w:pBdr>
      <w:shd w:val="clear" w:color="000000" w:fill="D9E1F2"/>
      <w:spacing w:before="100" w:beforeAutospacing="1" w:after="100" w:afterAutospacing="1" w:line="240" w:lineRule="auto"/>
      <w:jc w:val="center"/>
      <w:textAlignment w:val="center"/>
    </w:pPr>
    <w:rPr>
      <w:rFonts w:ascii="Times New Roman" w:hAnsi="Times New Roman" w:eastAsia="Times New Roman" w:cs="Times New Roman"/>
      <w:color w:val="000000"/>
      <w:sz w:val="14"/>
      <w:szCs w:val="14"/>
      <w:lang w:val="es-MX" w:eastAsia="es-MX"/>
    </w:rPr>
  </w:style>
  <w:style w:type="paragraph" w:styleId="xl83" w:customStyle="1">
    <w:name w:val="xl83"/>
    <w:basedOn w:val="Normal"/>
    <w:rsid w:val="001255C3"/>
    <w:pPr>
      <w:pBdr>
        <w:left w:val="single" w:color="auto" w:sz="8" w:space="0"/>
        <w:bottom w:val="single" w:color="auto" w:sz="8" w:space="0"/>
        <w:right w:val="single" w:color="auto" w:sz="8" w:space="0"/>
      </w:pBdr>
      <w:shd w:val="clear" w:color="000000" w:fill="A6A6A6"/>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s-MX" w:eastAsia="es-MX"/>
    </w:rPr>
  </w:style>
  <w:style w:type="paragraph" w:styleId="xl84" w:customStyle="1">
    <w:name w:val="xl84"/>
    <w:basedOn w:val="Normal"/>
    <w:rsid w:val="001255C3"/>
    <w:pPr>
      <w:pBdr>
        <w:bottom w:val="single" w:color="auto" w:sz="8" w:space="0"/>
        <w:right w:val="single" w:color="auto" w:sz="8" w:space="0"/>
      </w:pBdr>
      <w:shd w:val="clear" w:color="000000" w:fill="A6A6A6"/>
      <w:spacing w:before="100" w:beforeAutospacing="1" w:after="100" w:afterAutospacing="1" w:line="240" w:lineRule="auto"/>
      <w:textAlignment w:val="center"/>
    </w:pPr>
    <w:rPr>
      <w:rFonts w:ascii="Times New Roman" w:hAnsi="Times New Roman" w:eastAsia="Times New Roman" w:cs="Times New Roman"/>
      <w:b/>
      <w:bCs/>
      <w:color w:val="000000"/>
      <w:sz w:val="16"/>
      <w:szCs w:val="16"/>
      <w:lang w:val="es-MX" w:eastAsia="es-MX"/>
    </w:rPr>
  </w:style>
  <w:style w:type="paragraph" w:styleId="xl85" w:customStyle="1">
    <w:name w:val="xl85"/>
    <w:basedOn w:val="Normal"/>
    <w:rsid w:val="001255C3"/>
    <w:pPr>
      <w:pBdr>
        <w:bottom w:val="single" w:color="auto" w:sz="8" w:space="0"/>
        <w:right w:val="single" w:color="auto" w:sz="8" w:space="0"/>
      </w:pBdr>
      <w:shd w:val="clear" w:color="000000" w:fill="A6A6A6"/>
      <w:spacing w:before="100" w:beforeAutospacing="1" w:after="100" w:afterAutospacing="1" w:line="240" w:lineRule="auto"/>
      <w:jc w:val="center"/>
      <w:textAlignment w:val="center"/>
    </w:pPr>
    <w:rPr>
      <w:rFonts w:ascii="Times New Roman" w:hAnsi="Times New Roman" w:eastAsia="Times New Roman" w:cs="Times New Roman"/>
      <w:color w:val="000000"/>
      <w:sz w:val="14"/>
      <w:szCs w:val="14"/>
      <w:lang w:val="es-MX" w:eastAsia="es-MX"/>
    </w:rPr>
  </w:style>
  <w:style w:type="paragraph" w:styleId="xl86" w:customStyle="1">
    <w:name w:val="xl86"/>
    <w:basedOn w:val="Normal"/>
    <w:rsid w:val="001255C3"/>
    <w:pPr>
      <w:pBdr>
        <w:bottom w:val="single" w:color="auto" w:sz="8" w:space="0"/>
      </w:pBdr>
      <w:shd w:val="clear" w:color="000000" w:fill="A6A6A6"/>
      <w:spacing w:before="100" w:beforeAutospacing="1" w:after="100" w:afterAutospacing="1" w:line="240" w:lineRule="auto"/>
      <w:jc w:val="center"/>
      <w:textAlignment w:val="center"/>
    </w:pPr>
    <w:rPr>
      <w:rFonts w:ascii="Times New Roman" w:hAnsi="Times New Roman" w:eastAsia="Times New Roman" w:cs="Times New Roman"/>
      <w:color w:val="000000"/>
      <w:sz w:val="14"/>
      <w:szCs w:val="14"/>
      <w:lang w:val="es-MX" w:eastAsia="es-MX"/>
    </w:rPr>
  </w:style>
  <w:style w:type="paragraph" w:styleId="xl87" w:customStyle="1">
    <w:name w:val="xl87"/>
    <w:basedOn w:val="Normal"/>
    <w:rsid w:val="001255C3"/>
    <w:pPr>
      <w:pBdr>
        <w:left w:val="single" w:color="auto" w:sz="8" w:space="0"/>
        <w:bottom w:val="single" w:color="auto" w:sz="8" w:space="0"/>
        <w:right w:val="single" w:color="auto" w:sz="8" w:space="0"/>
      </w:pBdr>
      <w:shd w:val="clear" w:color="000000" w:fill="DBDBDB"/>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s-MX" w:eastAsia="es-MX"/>
    </w:rPr>
  </w:style>
  <w:style w:type="paragraph" w:styleId="xl88" w:customStyle="1">
    <w:name w:val="xl88"/>
    <w:basedOn w:val="Normal"/>
    <w:rsid w:val="001255C3"/>
    <w:pPr>
      <w:pBdr>
        <w:bottom w:val="single" w:color="auto" w:sz="8" w:space="0"/>
        <w:right w:val="single" w:color="auto" w:sz="8" w:space="0"/>
      </w:pBdr>
      <w:shd w:val="clear" w:color="000000" w:fill="D9D9D9"/>
      <w:spacing w:before="100" w:beforeAutospacing="1" w:after="100" w:afterAutospacing="1" w:line="240" w:lineRule="auto"/>
      <w:textAlignment w:val="center"/>
    </w:pPr>
    <w:rPr>
      <w:rFonts w:ascii="Times New Roman" w:hAnsi="Times New Roman" w:eastAsia="Times New Roman" w:cs="Times New Roman"/>
      <w:b/>
      <w:bCs/>
      <w:color w:val="000000"/>
      <w:sz w:val="16"/>
      <w:szCs w:val="16"/>
      <w:lang w:val="es-MX" w:eastAsia="es-MX"/>
    </w:rPr>
  </w:style>
  <w:style w:type="paragraph" w:styleId="xl89" w:customStyle="1">
    <w:name w:val="xl89"/>
    <w:basedOn w:val="Normal"/>
    <w:rsid w:val="001255C3"/>
    <w:pPr>
      <w:pBdr>
        <w:bottom w:val="single" w:color="auto" w:sz="8" w:space="0"/>
        <w:right w:val="single" w:color="auto" w:sz="8" w:space="0"/>
      </w:pBdr>
      <w:shd w:val="clear" w:color="000000" w:fill="DBDBDB"/>
      <w:spacing w:before="100" w:beforeAutospacing="1" w:after="100" w:afterAutospacing="1" w:line="240" w:lineRule="auto"/>
      <w:jc w:val="center"/>
      <w:textAlignment w:val="center"/>
    </w:pPr>
    <w:rPr>
      <w:rFonts w:ascii="Times New Roman" w:hAnsi="Times New Roman" w:eastAsia="Times New Roman" w:cs="Times New Roman"/>
      <w:color w:val="000000"/>
      <w:sz w:val="14"/>
      <w:szCs w:val="14"/>
      <w:lang w:val="es-MX" w:eastAsia="es-MX"/>
    </w:rPr>
  </w:style>
  <w:style w:type="paragraph" w:styleId="xl90" w:customStyle="1">
    <w:name w:val="xl90"/>
    <w:basedOn w:val="Normal"/>
    <w:rsid w:val="001255C3"/>
    <w:pPr>
      <w:pBdr>
        <w:bottom w:val="single" w:color="auto" w:sz="8" w:space="0"/>
      </w:pBdr>
      <w:shd w:val="clear" w:color="000000" w:fill="DBDBDB"/>
      <w:spacing w:before="100" w:beforeAutospacing="1" w:after="100" w:afterAutospacing="1" w:line="240" w:lineRule="auto"/>
      <w:jc w:val="center"/>
      <w:textAlignment w:val="center"/>
    </w:pPr>
    <w:rPr>
      <w:rFonts w:ascii="Times New Roman" w:hAnsi="Times New Roman" w:eastAsia="Times New Roman" w:cs="Times New Roman"/>
      <w:color w:val="000000"/>
      <w:sz w:val="14"/>
      <w:szCs w:val="14"/>
      <w:lang w:val="es-MX" w:eastAsia="es-MX"/>
    </w:rPr>
  </w:style>
  <w:style w:type="paragraph" w:styleId="xl91" w:customStyle="1">
    <w:name w:val="xl91"/>
    <w:basedOn w:val="Normal"/>
    <w:rsid w:val="001255C3"/>
    <w:pPr>
      <w:pBdr>
        <w:left w:val="single" w:color="auto" w:sz="8" w:space="0"/>
        <w:bottom w:val="single" w:color="auto" w:sz="8" w:space="0"/>
        <w:right w:val="single" w:color="auto" w:sz="8"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s-MX" w:eastAsia="es-MX"/>
    </w:rPr>
  </w:style>
  <w:style w:type="paragraph" w:styleId="xl92" w:customStyle="1">
    <w:name w:val="xl92"/>
    <w:basedOn w:val="Normal"/>
    <w:rsid w:val="001255C3"/>
    <w:pPr>
      <w:pBdr>
        <w:bottom w:val="single" w:color="auto" w:sz="8" w:space="0"/>
        <w:right w:val="single" w:color="auto" w:sz="8"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color w:val="000000"/>
      <w:sz w:val="14"/>
      <w:szCs w:val="14"/>
      <w:lang w:val="es-MX" w:eastAsia="es-MX"/>
    </w:rPr>
  </w:style>
  <w:style w:type="paragraph" w:styleId="xl93" w:customStyle="1">
    <w:name w:val="xl93"/>
    <w:basedOn w:val="Normal"/>
    <w:rsid w:val="001255C3"/>
    <w:pPr>
      <w:pBdr>
        <w:bottom w:val="single" w:color="auto" w:sz="8"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color w:val="000000"/>
      <w:sz w:val="14"/>
      <w:szCs w:val="14"/>
      <w:lang w:val="es-MX" w:eastAsia="es-MX"/>
    </w:rPr>
  </w:style>
  <w:style w:type="paragraph" w:styleId="xl94" w:customStyle="1">
    <w:name w:val="xl94"/>
    <w:basedOn w:val="Normal"/>
    <w:rsid w:val="001255C3"/>
    <w:pPr>
      <w:pBdr>
        <w:top w:val="single" w:color="auto" w:sz="8" w:space="0"/>
        <w:left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6"/>
      <w:szCs w:val="16"/>
      <w:lang w:val="es-MX" w:eastAsia="es-MX"/>
    </w:rPr>
  </w:style>
  <w:style w:type="paragraph" w:styleId="xl95" w:customStyle="1">
    <w:name w:val="xl95"/>
    <w:basedOn w:val="Normal"/>
    <w:rsid w:val="001255C3"/>
    <w:pPr>
      <w:pBdr>
        <w:top w:val="single" w:color="auto" w:sz="8" w:space="0"/>
        <w:right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6"/>
      <w:szCs w:val="16"/>
      <w:lang w:val="es-MX" w:eastAsia="es-MX"/>
    </w:rPr>
  </w:style>
  <w:style w:type="paragraph" w:styleId="xl96" w:customStyle="1">
    <w:name w:val="xl96"/>
    <w:basedOn w:val="Normal"/>
    <w:rsid w:val="001255C3"/>
    <w:pPr>
      <w:pBdr>
        <w:left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6"/>
      <w:szCs w:val="16"/>
      <w:lang w:val="es-MX" w:eastAsia="es-MX"/>
    </w:rPr>
  </w:style>
  <w:style w:type="paragraph" w:styleId="xl97" w:customStyle="1">
    <w:name w:val="xl97"/>
    <w:basedOn w:val="Normal"/>
    <w:rsid w:val="001255C3"/>
    <w:pPr>
      <w:pBdr>
        <w:right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6"/>
      <w:szCs w:val="16"/>
      <w:lang w:val="es-MX" w:eastAsia="es-MX"/>
    </w:rPr>
  </w:style>
  <w:style w:type="paragraph" w:styleId="xl98" w:customStyle="1">
    <w:name w:val="xl98"/>
    <w:basedOn w:val="Normal"/>
    <w:rsid w:val="001255C3"/>
    <w:pPr>
      <w:pBdr>
        <w:left w:val="single" w:color="auto" w:sz="8" w:space="0"/>
        <w:bottom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6"/>
      <w:szCs w:val="16"/>
      <w:lang w:val="es-MX" w:eastAsia="es-MX"/>
    </w:rPr>
  </w:style>
  <w:style w:type="paragraph" w:styleId="xl99" w:customStyle="1">
    <w:name w:val="xl99"/>
    <w:basedOn w:val="Normal"/>
    <w:rsid w:val="001255C3"/>
    <w:pPr>
      <w:pBdr>
        <w:bottom w:val="single" w:color="auto" w:sz="8" w:space="0"/>
        <w:right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6"/>
      <w:szCs w:val="16"/>
      <w:lang w:val="es-MX" w:eastAsia="es-MX"/>
    </w:rPr>
  </w:style>
  <w:style w:type="paragraph" w:styleId="xl100" w:customStyle="1">
    <w:name w:val="xl100"/>
    <w:basedOn w:val="Normal"/>
    <w:rsid w:val="001255C3"/>
    <w:pPr>
      <w:pBdr>
        <w:top w:val="single" w:color="auto" w:sz="8" w:space="0"/>
        <w:left w:val="single" w:color="auto" w:sz="8" w:space="0"/>
        <w:right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6"/>
      <w:szCs w:val="16"/>
      <w:lang w:val="es-MX" w:eastAsia="es-MX"/>
    </w:rPr>
  </w:style>
  <w:style w:type="paragraph" w:styleId="xl101" w:customStyle="1">
    <w:name w:val="xl101"/>
    <w:basedOn w:val="Normal"/>
    <w:rsid w:val="001255C3"/>
    <w:pPr>
      <w:pBdr>
        <w:left w:val="single" w:color="auto" w:sz="8" w:space="0"/>
        <w:right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6"/>
      <w:szCs w:val="16"/>
      <w:lang w:val="es-MX" w:eastAsia="es-MX"/>
    </w:rPr>
  </w:style>
  <w:style w:type="paragraph" w:styleId="xl102" w:customStyle="1">
    <w:name w:val="xl102"/>
    <w:basedOn w:val="Normal"/>
    <w:rsid w:val="001255C3"/>
    <w:pPr>
      <w:pBdr>
        <w:top w:val="single" w:color="auto" w:sz="8" w:space="0"/>
        <w:left w:val="single" w:color="auto" w:sz="8" w:space="0"/>
        <w:bottom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6"/>
      <w:szCs w:val="16"/>
      <w:lang w:val="es-MX" w:eastAsia="es-MX"/>
    </w:rPr>
  </w:style>
  <w:style w:type="paragraph" w:styleId="xl103" w:customStyle="1">
    <w:name w:val="xl103"/>
    <w:basedOn w:val="Normal"/>
    <w:rsid w:val="001255C3"/>
    <w:pPr>
      <w:pBdr>
        <w:top w:val="single" w:color="auto" w:sz="8" w:space="0"/>
        <w:bottom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6"/>
      <w:szCs w:val="16"/>
      <w:lang w:val="es-MX" w:eastAsia="es-MX"/>
    </w:rPr>
  </w:style>
  <w:style w:type="paragraph" w:styleId="xl104" w:customStyle="1">
    <w:name w:val="xl104"/>
    <w:basedOn w:val="Normal"/>
    <w:rsid w:val="001255C3"/>
    <w:pPr>
      <w:pBdr>
        <w:top w:val="single" w:color="auto" w:sz="8" w:space="0"/>
        <w:bottom w:val="single" w:color="auto" w:sz="8" w:space="0"/>
        <w:right w:val="single" w:color="000000"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6"/>
      <w:szCs w:val="16"/>
      <w:lang w:val="es-MX" w:eastAsia="es-MX"/>
    </w:rPr>
  </w:style>
  <w:style w:type="paragraph" w:styleId="xl105" w:customStyle="1">
    <w:name w:val="xl105"/>
    <w:basedOn w:val="Normal"/>
    <w:rsid w:val="001255C3"/>
    <w:pPr>
      <w:pBdr>
        <w:top w:val="single" w:color="auto" w:sz="8" w:space="0"/>
        <w:left w:val="single" w:color="auto" w:sz="8" w:space="0"/>
        <w:bottom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4"/>
      <w:szCs w:val="14"/>
      <w:lang w:val="es-MX" w:eastAsia="es-MX"/>
    </w:rPr>
  </w:style>
  <w:style w:type="paragraph" w:styleId="xl106" w:customStyle="1">
    <w:name w:val="xl106"/>
    <w:basedOn w:val="Normal"/>
    <w:rsid w:val="001255C3"/>
    <w:pPr>
      <w:pBdr>
        <w:top w:val="single" w:color="auto" w:sz="8" w:space="0"/>
        <w:bottom w:val="single" w:color="auto" w:sz="8" w:space="0"/>
        <w:right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4"/>
      <w:szCs w:val="14"/>
      <w:lang w:val="es-MX" w:eastAsia="es-MX"/>
    </w:rPr>
  </w:style>
  <w:style w:type="paragraph" w:styleId="xl107" w:customStyle="1">
    <w:name w:val="xl107"/>
    <w:basedOn w:val="Normal"/>
    <w:rsid w:val="001255C3"/>
    <w:pPr>
      <w:pBdr>
        <w:top w:val="single" w:color="auto" w:sz="8" w:space="0"/>
        <w:left w:val="single" w:color="auto" w:sz="8" w:space="0"/>
        <w:bottom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color w:val="FFFFFF"/>
      <w:sz w:val="14"/>
      <w:szCs w:val="14"/>
      <w:lang w:val="es-MX" w:eastAsia="es-MX"/>
    </w:rPr>
  </w:style>
  <w:style w:type="paragraph" w:styleId="xl108" w:customStyle="1">
    <w:name w:val="xl108"/>
    <w:basedOn w:val="Normal"/>
    <w:rsid w:val="001255C3"/>
    <w:pPr>
      <w:pBdr>
        <w:top w:val="single" w:color="auto" w:sz="8" w:space="0"/>
        <w:bottom w:val="single" w:color="auto" w:sz="8" w:space="0"/>
        <w:right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color w:val="FFFFFF"/>
      <w:sz w:val="14"/>
      <w:szCs w:val="14"/>
      <w:lang w:val="es-MX" w:eastAsia="es-MX"/>
    </w:rPr>
  </w:style>
  <w:style w:type="paragraph" w:styleId="xl109" w:customStyle="1">
    <w:name w:val="xl109"/>
    <w:basedOn w:val="Normal"/>
    <w:rsid w:val="001255C3"/>
    <w:pPr>
      <w:pBdr>
        <w:top w:val="single" w:color="auto" w:sz="8" w:space="0"/>
        <w:bottom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6"/>
      <w:szCs w:val="16"/>
      <w:lang w:val="es-MX" w:eastAsia="es-MX"/>
    </w:rPr>
  </w:style>
  <w:style w:type="paragraph" w:styleId="xl110" w:customStyle="1">
    <w:name w:val="xl110"/>
    <w:basedOn w:val="Normal"/>
    <w:rsid w:val="001255C3"/>
    <w:pPr>
      <w:pBdr>
        <w:top w:val="single" w:color="auto" w:sz="8" w:space="0"/>
        <w:left w:val="single" w:color="auto" w:sz="8" w:space="0"/>
        <w:bottom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8"/>
      <w:szCs w:val="18"/>
      <w:lang w:val="es-MX" w:eastAsia="es-MX"/>
    </w:rPr>
  </w:style>
  <w:style w:type="paragraph" w:styleId="xl111" w:customStyle="1">
    <w:name w:val="xl111"/>
    <w:basedOn w:val="Normal"/>
    <w:rsid w:val="001255C3"/>
    <w:pPr>
      <w:pBdr>
        <w:top w:val="single" w:color="auto" w:sz="8" w:space="0"/>
        <w:bottom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sz w:val="18"/>
      <w:szCs w:val="18"/>
      <w:lang w:val="es-MX" w:eastAsia="es-MX"/>
    </w:rPr>
  </w:style>
  <w:style w:type="paragraph" w:styleId="xl112" w:customStyle="1">
    <w:name w:val="xl112"/>
    <w:basedOn w:val="Normal"/>
    <w:rsid w:val="001255C3"/>
    <w:pPr>
      <w:pBdr>
        <w:top w:val="single" w:color="auto" w:sz="8" w:space="0"/>
        <w:bottom w:val="single" w:color="auto" w:sz="8" w:space="0"/>
        <w:right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sz w:val="18"/>
      <w:szCs w:val="18"/>
      <w:lang w:val="es-MX" w:eastAsia="es-MX"/>
    </w:rPr>
  </w:style>
  <w:style w:type="paragraph" w:styleId="xl113" w:customStyle="1">
    <w:name w:val="xl113"/>
    <w:basedOn w:val="Normal"/>
    <w:rsid w:val="001255C3"/>
    <w:pPr>
      <w:pBdr>
        <w:top w:val="single" w:color="auto" w:sz="8" w:space="0"/>
        <w:bottom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8"/>
      <w:szCs w:val="18"/>
      <w:lang w:val="es-MX" w:eastAsia="es-MX"/>
    </w:rPr>
  </w:style>
  <w:style w:type="paragraph" w:styleId="xl114" w:customStyle="1">
    <w:name w:val="xl114"/>
    <w:basedOn w:val="Normal"/>
    <w:rsid w:val="001255C3"/>
    <w:pPr>
      <w:pBdr>
        <w:top w:val="single" w:color="auto" w:sz="8" w:space="0"/>
        <w:bottom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8"/>
      <w:szCs w:val="18"/>
      <w:lang w:val="es-MX" w:eastAsia="es-MX"/>
    </w:rPr>
  </w:style>
  <w:style w:type="paragraph" w:styleId="xl115" w:customStyle="1">
    <w:name w:val="xl115"/>
    <w:basedOn w:val="Normal"/>
    <w:rsid w:val="001255C3"/>
    <w:pPr>
      <w:pBdr>
        <w:top w:val="single" w:color="auto" w:sz="8" w:space="0"/>
        <w:left w:val="single" w:color="auto" w:sz="8" w:space="0"/>
        <w:bottom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8"/>
      <w:szCs w:val="18"/>
      <w:lang w:val="es-MX" w:eastAsia="es-MX"/>
    </w:rPr>
  </w:style>
  <w:style w:type="paragraph" w:styleId="xl116" w:customStyle="1">
    <w:name w:val="xl116"/>
    <w:basedOn w:val="Normal"/>
    <w:rsid w:val="001255C3"/>
    <w:pPr>
      <w:pBdr>
        <w:top w:val="single" w:color="auto" w:sz="8" w:space="0"/>
        <w:bottom w:val="single" w:color="auto" w:sz="8" w:space="0"/>
        <w:right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8"/>
      <w:szCs w:val="18"/>
      <w:lang w:val="es-MX" w:eastAsia="es-MX"/>
    </w:rPr>
  </w:style>
  <w:style w:type="paragraph" w:styleId="xl117" w:customStyle="1">
    <w:name w:val="xl117"/>
    <w:basedOn w:val="Normal"/>
    <w:rsid w:val="001255C3"/>
    <w:pPr>
      <w:pBdr>
        <w:top w:val="single" w:color="auto" w:sz="8" w:space="0"/>
        <w:left w:val="single" w:color="auto" w:sz="8" w:space="0"/>
        <w:bottom w:val="single" w:color="auto" w:sz="8" w:space="0"/>
        <w:right w:val="single" w:color="auto" w:sz="8" w:space="0"/>
      </w:pBdr>
      <w:shd w:val="clear" w:color="000000" w:fill="295384"/>
      <w:spacing w:before="100" w:beforeAutospacing="1" w:after="100" w:afterAutospacing="1" w:line="240" w:lineRule="auto"/>
      <w:jc w:val="center"/>
      <w:textAlignment w:val="center"/>
    </w:pPr>
    <w:rPr>
      <w:rFonts w:ascii="Arial" w:hAnsi="Arial" w:eastAsia="Times New Roman" w:cs="Arial"/>
      <w:color w:val="FFFFFF"/>
      <w:sz w:val="16"/>
      <w:szCs w:val="16"/>
      <w:lang w:val="es-MX" w:eastAsia="es-MX"/>
    </w:rPr>
  </w:style>
  <w:style w:type="paragraph" w:styleId="xl118" w:customStyle="1">
    <w:name w:val="xl118"/>
    <w:basedOn w:val="Normal"/>
    <w:rsid w:val="001255C3"/>
    <w:pPr>
      <w:pBdr>
        <w:top w:val="single" w:color="auto" w:sz="8" w:space="0"/>
        <w:left w:val="single" w:color="auto" w:sz="8" w:space="0"/>
        <w:bottom w:val="single" w:color="auto" w:sz="8" w:space="0"/>
        <w:right w:val="single" w:color="auto" w:sz="8" w:space="0"/>
      </w:pBdr>
      <w:shd w:val="clear" w:color="000000" w:fill="295384"/>
      <w:spacing w:before="100" w:beforeAutospacing="1" w:after="100" w:afterAutospacing="1" w:line="240" w:lineRule="auto"/>
      <w:jc w:val="center"/>
      <w:textAlignment w:val="center"/>
    </w:pPr>
    <w:rPr>
      <w:rFonts w:ascii="Arial" w:hAnsi="Arial" w:eastAsia="Times New Roman" w:cs="Arial"/>
      <w:color w:val="FFFFFF"/>
      <w:sz w:val="16"/>
      <w:szCs w:val="16"/>
      <w:lang w:val="es-MX" w:eastAsia="es-MX"/>
    </w:rPr>
  </w:style>
  <w:style w:type="paragraph" w:styleId="xl119" w:customStyle="1">
    <w:name w:val="xl119"/>
    <w:basedOn w:val="Normal"/>
    <w:rsid w:val="001255C3"/>
    <w:pPr>
      <w:pBdr>
        <w:top w:val="single" w:color="auto" w:sz="8" w:space="0"/>
        <w:bottom w:val="single" w:color="auto" w:sz="8" w:space="0"/>
        <w:right w:val="single" w:color="000000"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8"/>
      <w:szCs w:val="18"/>
      <w:lang w:val="es-MX" w:eastAsia="es-MX"/>
    </w:rPr>
  </w:style>
  <w:style w:type="paragraph" w:styleId="xl120" w:customStyle="1">
    <w:name w:val="xl120"/>
    <w:basedOn w:val="Normal"/>
    <w:rsid w:val="001255C3"/>
    <w:pPr>
      <w:pBdr>
        <w:top w:val="single" w:color="auto" w:sz="8" w:space="0"/>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val="es-MX" w:eastAsia="es-MX"/>
    </w:rPr>
  </w:style>
  <w:style w:type="paragraph" w:styleId="xl121" w:customStyle="1">
    <w:name w:val="xl121"/>
    <w:basedOn w:val="Normal"/>
    <w:rsid w:val="001255C3"/>
    <w:pPr>
      <w:pBdr>
        <w:top w:val="single" w:color="auto" w:sz="8" w:space="0"/>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val="es-MX" w:eastAsia="es-MX"/>
    </w:rPr>
  </w:style>
  <w:style w:type="paragraph" w:styleId="xl122" w:customStyle="1">
    <w:name w:val="xl122"/>
    <w:basedOn w:val="Normal"/>
    <w:rsid w:val="001255C3"/>
    <w:pPr>
      <w:pBdr>
        <w:top w:val="single" w:color="auto" w:sz="8" w:space="0"/>
        <w:left w:val="single" w:color="auto" w:sz="8" w:space="0"/>
        <w:bottom w:val="single" w:color="auto" w:sz="8" w:space="0"/>
        <w:right w:val="single" w:color="auto" w:sz="8" w:space="0"/>
      </w:pBdr>
      <w:spacing w:before="100" w:beforeAutospacing="1" w:after="100" w:afterAutospacing="1" w:line="240" w:lineRule="auto"/>
      <w:textAlignment w:val="center"/>
    </w:pPr>
    <w:rPr>
      <w:rFonts w:ascii="Times New Roman" w:hAnsi="Times New Roman" w:eastAsia="Times New Roman" w:cs="Times New Roman"/>
      <w:color w:val="000000"/>
      <w:sz w:val="24"/>
      <w:szCs w:val="24"/>
      <w:lang w:val="es-MX" w:eastAsia="es-MX"/>
    </w:rPr>
  </w:style>
  <w:style w:type="paragraph" w:styleId="xl123" w:customStyle="1">
    <w:name w:val="xl123"/>
    <w:basedOn w:val="Normal"/>
    <w:rsid w:val="001255C3"/>
    <w:pPr>
      <w:pBdr>
        <w:top w:val="single" w:color="auto" w:sz="8" w:space="0"/>
        <w:left w:val="single" w:color="auto" w:sz="8" w:space="0"/>
        <w:bottom w:val="single" w:color="auto" w:sz="8" w:space="0"/>
        <w:right w:val="single" w:color="auto" w:sz="8" w:space="0"/>
      </w:pBd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xl124" w:customStyle="1">
    <w:name w:val="xl124"/>
    <w:basedOn w:val="Normal"/>
    <w:rsid w:val="001255C3"/>
    <w:pPr>
      <w:pBdr>
        <w:bottom w:val="single" w:color="auto" w:sz="8" w:space="0"/>
        <w:right w:val="single" w:color="auto" w:sz="8" w:space="0"/>
      </w:pBdr>
      <w:shd w:val="clear" w:color="000000" w:fill="DDEBF7"/>
      <w:spacing w:before="100" w:beforeAutospacing="1" w:after="100" w:afterAutospacing="1" w:line="240" w:lineRule="auto"/>
      <w:textAlignment w:val="center"/>
    </w:pPr>
    <w:rPr>
      <w:rFonts w:ascii="Times New Roman" w:hAnsi="Times New Roman" w:eastAsia="Times New Roman" w:cs="Times New Roman"/>
      <w:color w:val="000000"/>
      <w:sz w:val="16"/>
      <w:szCs w:val="16"/>
      <w:lang w:val="es-MX" w:eastAsia="es-MX"/>
    </w:rPr>
  </w:style>
  <w:style w:type="paragraph" w:styleId="xl125" w:customStyle="1">
    <w:name w:val="xl125"/>
    <w:basedOn w:val="Normal"/>
    <w:rsid w:val="001255C3"/>
    <w:pPr>
      <w:pBdr>
        <w:bottom w:val="single" w:color="auto" w:sz="8" w:space="0"/>
        <w:right w:val="single" w:color="auto" w:sz="8"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color w:val="000000"/>
      <w:sz w:val="14"/>
      <w:szCs w:val="14"/>
      <w:lang w:val="es-MX" w:eastAsia="es-MX"/>
    </w:rPr>
  </w:style>
  <w:style w:type="paragraph" w:styleId="xl126" w:customStyle="1">
    <w:name w:val="xl126"/>
    <w:basedOn w:val="Normal"/>
    <w:rsid w:val="001255C3"/>
    <w:pPr>
      <w:pBdr>
        <w:bottom w:val="single" w:color="auto" w:sz="8"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color w:val="000000"/>
      <w:sz w:val="14"/>
      <w:szCs w:val="14"/>
      <w:lang w:val="es-MX" w:eastAsia="es-MX"/>
    </w:rPr>
  </w:style>
  <w:style w:type="paragraph" w:styleId="xl127" w:customStyle="1">
    <w:name w:val="xl127"/>
    <w:basedOn w:val="Normal"/>
    <w:rsid w:val="001255C3"/>
    <w:pPr>
      <w:pBdr>
        <w:bottom w:val="single" w:color="auto" w:sz="8" w:space="0"/>
        <w:right w:val="single" w:color="auto" w:sz="8" w:space="0"/>
      </w:pBdr>
      <w:shd w:val="clear" w:color="000000" w:fill="DDEBF7"/>
      <w:spacing w:before="100" w:beforeAutospacing="1" w:after="100" w:afterAutospacing="1" w:line="240" w:lineRule="auto"/>
      <w:textAlignment w:val="center"/>
    </w:pPr>
    <w:rPr>
      <w:rFonts w:ascii="Times New Roman" w:hAnsi="Times New Roman" w:eastAsia="Times New Roman" w:cs="Times New Roman"/>
      <w:color w:val="000000"/>
      <w:sz w:val="16"/>
      <w:szCs w:val="16"/>
      <w:lang w:val="es-MX" w:eastAsia="es-MX"/>
    </w:rPr>
  </w:style>
  <w:style w:type="paragraph" w:styleId="xl128" w:customStyle="1">
    <w:name w:val="xl128"/>
    <w:basedOn w:val="Normal"/>
    <w:rsid w:val="001255C3"/>
    <w:pPr>
      <w:pBdr>
        <w:bottom w:val="single" w:color="auto" w:sz="8" w:space="0"/>
        <w:right w:val="single" w:color="FF0000" w:sz="8" w:space="0"/>
      </w:pBdr>
      <w:shd w:val="clear" w:color="000000" w:fill="D0CECE"/>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val="es-MX" w:eastAsia="es-MX"/>
    </w:rPr>
  </w:style>
  <w:style w:type="paragraph" w:styleId="xl129" w:customStyle="1">
    <w:name w:val="xl129"/>
    <w:basedOn w:val="Normal"/>
    <w:rsid w:val="001255C3"/>
    <w:pPr>
      <w:pBdr>
        <w:bottom w:val="single" w:color="auto" w:sz="8" w:space="0"/>
        <w:right w:val="single" w:color="FF0000"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val="es-MX" w:eastAsia="es-MX"/>
    </w:rPr>
  </w:style>
  <w:style w:type="paragraph" w:styleId="xl130" w:customStyle="1">
    <w:name w:val="xl130"/>
    <w:basedOn w:val="Normal"/>
    <w:rsid w:val="001255C3"/>
    <w:pPr>
      <w:pBdr>
        <w:bottom w:val="single" w:color="auto" w:sz="8" w:space="0"/>
        <w:right w:val="single" w:color="auto" w:sz="8" w:space="0"/>
      </w:pBdr>
      <w:shd w:val="clear" w:color="000000" w:fill="D0CECE"/>
      <w:spacing w:before="100" w:beforeAutospacing="1" w:after="100" w:afterAutospacing="1" w:line="240" w:lineRule="auto"/>
      <w:textAlignment w:val="center"/>
    </w:pPr>
    <w:rPr>
      <w:rFonts w:ascii="Times New Roman" w:hAnsi="Times New Roman" w:eastAsia="Times New Roman" w:cs="Times New Roman"/>
      <w:b/>
      <w:bCs/>
      <w:color w:val="000000"/>
      <w:sz w:val="16"/>
      <w:szCs w:val="16"/>
      <w:lang w:val="es-MX" w:eastAsia="es-MX"/>
    </w:rPr>
  </w:style>
  <w:style w:type="paragraph" w:styleId="xl131" w:customStyle="1">
    <w:name w:val="xl131"/>
    <w:basedOn w:val="Normal"/>
    <w:rsid w:val="001255C3"/>
    <w:pPr>
      <w:pBdr>
        <w:left w:val="single" w:color="auto" w:sz="8" w:space="0"/>
        <w:bottom w:val="single" w:color="auto" w:sz="8" w:space="0"/>
        <w:right w:val="single" w:color="auto" w:sz="8" w:space="0"/>
      </w:pBdr>
      <w:shd w:val="clear" w:color="000000" w:fill="F4B084"/>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s-MX" w:eastAsia="es-MX"/>
    </w:rPr>
  </w:style>
  <w:style w:type="paragraph" w:styleId="xl132" w:customStyle="1">
    <w:name w:val="xl132"/>
    <w:basedOn w:val="Normal"/>
    <w:rsid w:val="001255C3"/>
    <w:pPr>
      <w:pBdr>
        <w:bottom w:val="single" w:color="auto" w:sz="8" w:space="0"/>
        <w:right w:val="single" w:color="auto" w:sz="8" w:space="0"/>
      </w:pBdr>
      <w:shd w:val="clear" w:color="000000" w:fill="F4B084"/>
      <w:spacing w:before="100" w:beforeAutospacing="1" w:after="100" w:afterAutospacing="1" w:line="240" w:lineRule="auto"/>
      <w:textAlignment w:val="center"/>
    </w:pPr>
    <w:rPr>
      <w:rFonts w:ascii="Times New Roman" w:hAnsi="Times New Roman" w:eastAsia="Times New Roman" w:cs="Times New Roman"/>
      <w:b/>
      <w:bCs/>
      <w:color w:val="000000"/>
      <w:sz w:val="16"/>
      <w:szCs w:val="16"/>
      <w:lang w:val="es-MX" w:eastAsia="es-MX"/>
    </w:rPr>
  </w:style>
  <w:style w:type="paragraph" w:styleId="xl133" w:customStyle="1">
    <w:name w:val="xl133"/>
    <w:basedOn w:val="Normal"/>
    <w:rsid w:val="001255C3"/>
    <w:pPr>
      <w:pBdr>
        <w:top w:val="single" w:color="auto" w:sz="8" w:space="0"/>
        <w:bottom w:val="single" w:color="auto" w:sz="8" w:space="0"/>
        <w:right w:val="single" w:color="auto" w:sz="8" w:space="0"/>
      </w:pBdr>
      <w:shd w:val="clear" w:color="000000" w:fill="DDEBF7"/>
      <w:spacing w:before="100" w:beforeAutospacing="1" w:after="100" w:afterAutospacing="1" w:line="240" w:lineRule="auto"/>
      <w:textAlignment w:val="center"/>
    </w:pPr>
    <w:rPr>
      <w:rFonts w:ascii="Times New Roman" w:hAnsi="Times New Roman" w:eastAsia="Times New Roman" w:cs="Times New Roman"/>
      <w:sz w:val="16"/>
      <w:szCs w:val="16"/>
      <w:lang w:val="es-MX" w:eastAsia="es-MX"/>
    </w:rPr>
  </w:style>
  <w:style w:type="paragraph" w:styleId="xl134" w:customStyle="1">
    <w:name w:val="xl134"/>
    <w:basedOn w:val="Normal"/>
    <w:rsid w:val="001255C3"/>
    <w:pPr>
      <w:pBdr>
        <w:bottom w:val="single" w:color="auto" w:sz="8" w:space="0"/>
        <w:right w:val="single" w:color="FF0000"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val="es-MX" w:eastAsia="es-MX"/>
    </w:rPr>
  </w:style>
  <w:style w:type="paragraph" w:styleId="xl135" w:customStyle="1">
    <w:name w:val="xl135"/>
    <w:basedOn w:val="Normal"/>
    <w:rsid w:val="001255C3"/>
    <w:pPr>
      <w:pBdr>
        <w:bottom w:val="single" w:color="auto" w:sz="8" w:space="0"/>
        <w:right w:val="single" w:color="auto" w:sz="8" w:space="0"/>
      </w:pBdr>
      <w:shd w:val="clear" w:color="000000" w:fill="D9E1F2"/>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36" w:customStyle="1">
    <w:name w:val="xl136"/>
    <w:basedOn w:val="Normal"/>
    <w:rsid w:val="001255C3"/>
    <w:pPr>
      <w:pBdr>
        <w:top w:val="single" w:color="auto" w:sz="8" w:space="0"/>
        <w:left w:val="single" w:color="auto" w:sz="8" w:space="0"/>
      </w:pBdr>
      <w:shd w:val="clear" w:color="000000" w:fill="D9E1F2"/>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37" w:customStyle="1">
    <w:name w:val="xl137"/>
    <w:basedOn w:val="Normal"/>
    <w:rsid w:val="001255C3"/>
    <w:pPr>
      <w:pBdr>
        <w:top w:val="single" w:color="auto" w:sz="8" w:space="0"/>
        <w:right w:val="single" w:color="auto" w:sz="8" w:space="0"/>
      </w:pBdr>
      <w:shd w:val="clear" w:color="000000" w:fill="D9E1F2"/>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38" w:customStyle="1">
    <w:name w:val="xl138"/>
    <w:basedOn w:val="Normal"/>
    <w:rsid w:val="001255C3"/>
    <w:pPr>
      <w:pBdr>
        <w:left w:val="single" w:color="auto" w:sz="8" w:space="0"/>
        <w:bottom w:val="single" w:color="auto" w:sz="8" w:space="0"/>
      </w:pBdr>
      <w:shd w:val="clear" w:color="000000" w:fill="D9E1F2"/>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39" w:customStyle="1">
    <w:name w:val="xl139"/>
    <w:basedOn w:val="Normal"/>
    <w:rsid w:val="001255C3"/>
    <w:pPr>
      <w:pBdr>
        <w:bottom w:val="single" w:color="auto" w:sz="8" w:space="0"/>
        <w:right w:val="single" w:color="auto" w:sz="8" w:space="0"/>
      </w:pBdr>
      <w:shd w:val="clear" w:color="000000" w:fill="D0CECE"/>
      <w:spacing w:before="100" w:beforeAutospacing="1" w:after="100" w:afterAutospacing="1" w:line="240" w:lineRule="auto"/>
      <w:jc w:val="center"/>
      <w:textAlignment w:val="center"/>
    </w:pPr>
    <w:rPr>
      <w:rFonts w:ascii="Times New Roman" w:hAnsi="Times New Roman" w:eastAsia="Times New Roman" w:cs="Times New Roman"/>
      <w:color w:val="D0CECE"/>
      <w:sz w:val="16"/>
      <w:szCs w:val="16"/>
      <w:lang w:val="es-MX" w:eastAsia="es-MX"/>
    </w:rPr>
  </w:style>
  <w:style w:type="paragraph" w:styleId="xl140" w:customStyle="1">
    <w:name w:val="xl140"/>
    <w:basedOn w:val="Normal"/>
    <w:rsid w:val="001255C3"/>
    <w:pPr>
      <w:pBdr>
        <w:right w:val="single" w:color="auto" w:sz="8" w:space="0"/>
      </w:pBdr>
      <w:shd w:val="clear" w:color="000000" w:fill="295384"/>
      <w:spacing w:before="100" w:beforeAutospacing="1" w:after="100" w:afterAutospacing="1" w:line="240" w:lineRule="auto"/>
      <w:jc w:val="center"/>
      <w:textAlignment w:val="center"/>
    </w:pPr>
    <w:rPr>
      <w:rFonts w:ascii="Arial" w:hAnsi="Arial" w:eastAsia="Times New Roman" w:cs="Arial"/>
      <w:color w:val="FFFFFF"/>
      <w:sz w:val="16"/>
      <w:szCs w:val="16"/>
      <w:lang w:val="es-MX" w:eastAsia="es-MX"/>
    </w:rPr>
  </w:style>
  <w:style w:type="paragraph" w:styleId="xl141" w:customStyle="1">
    <w:name w:val="xl141"/>
    <w:basedOn w:val="Normal"/>
    <w:rsid w:val="001255C3"/>
    <w:pPr>
      <w:pBdr>
        <w:top w:val="single" w:color="auto" w:sz="8" w:space="0"/>
        <w:left w:val="single" w:color="auto" w:sz="8" w:space="0"/>
        <w:bottom w:val="single" w:color="auto" w:sz="8" w:space="0"/>
        <w:right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b/>
      <w:bCs/>
      <w:color w:val="FFFFFF"/>
      <w:sz w:val="14"/>
      <w:szCs w:val="14"/>
      <w:lang w:val="es-MX" w:eastAsia="es-MX"/>
    </w:rPr>
  </w:style>
  <w:style w:type="paragraph" w:styleId="xl142" w:customStyle="1">
    <w:name w:val="xl142"/>
    <w:basedOn w:val="Normal"/>
    <w:rsid w:val="001255C3"/>
    <w:pPr>
      <w:pBdr>
        <w:top w:val="single" w:color="auto" w:sz="8" w:space="0"/>
        <w:left w:val="single" w:color="auto" w:sz="8" w:space="0"/>
        <w:bottom w:val="single" w:color="auto" w:sz="8" w:space="0"/>
        <w:right w:val="single" w:color="auto" w:sz="8" w:space="0"/>
      </w:pBdr>
      <w:shd w:val="clear" w:color="000000" w:fill="D0CECE"/>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val="es-MX" w:eastAsia="es-MX"/>
    </w:rPr>
  </w:style>
  <w:style w:type="paragraph" w:styleId="xl143" w:customStyle="1">
    <w:name w:val="xl143"/>
    <w:basedOn w:val="Normal"/>
    <w:rsid w:val="001255C3"/>
    <w:pPr>
      <w:pBdr>
        <w:top w:val="single" w:color="auto" w:sz="8" w:space="0"/>
        <w:left w:val="single" w:color="auto" w:sz="8" w:space="0"/>
        <w:bottom w:val="single" w:color="auto" w:sz="8" w:space="0"/>
        <w:right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44" w:customStyle="1">
    <w:name w:val="xl144"/>
    <w:basedOn w:val="Normal"/>
    <w:rsid w:val="001255C3"/>
    <w:pPr>
      <w:pBdr>
        <w:top w:val="single" w:color="auto" w:sz="8" w:space="0"/>
        <w:left w:val="single" w:color="auto" w:sz="8" w:space="0"/>
        <w:bottom w:val="single" w:color="auto" w:sz="8" w:space="0"/>
        <w:right w:val="single" w:color="auto" w:sz="8" w:space="0"/>
      </w:pBdr>
      <w:shd w:val="clear" w:color="000000" w:fill="AEAAAA"/>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45" w:customStyle="1">
    <w:name w:val="xl145"/>
    <w:basedOn w:val="Normal"/>
    <w:rsid w:val="001255C3"/>
    <w:pPr>
      <w:pBdr>
        <w:top w:val="single" w:color="auto" w:sz="8" w:space="0"/>
        <w:left w:val="single" w:color="auto" w:sz="8" w:space="0"/>
        <w:bottom w:val="single" w:color="auto" w:sz="8" w:space="0"/>
        <w:right w:val="single" w:color="auto" w:sz="8" w:space="0"/>
      </w:pBdr>
      <w:shd w:val="clear" w:color="000000" w:fill="295384"/>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46" w:customStyle="1">
    <w:name w:val="xl146"/>
    <w:basedOn w:val="Normal"/>
    <w:rsid w:val="001255C3"/>
    <w:pPr>
      <w:pBdr>
        <w:top w:val="single" w:color="auto" w:sz="8" w:space="0"/>
        <w:left w:val="single" w:color="auto" w:sz="8" w:space="0"/>
        <w:bottom w:val="single" w:color="auto" w:sz="8" w:space="0"/>
        <w:right w:val="single" w:color="auto" w:sz="8" w:space="0"/>
      </w:pBdr>
      <w:shd w:val="clear" w:color="000000" w:fill="D0CECE"/>
      <w:spacing w:before="100" w:beforeAutospacing="1" w:after="100" w:afterAutospacing="1" w:line="240" w:lineRule="auto"/>
      <w:jc w:val="center"/>
      <w:textAlignment w:val="center"/>
    </w:pPr>
    <w:rPr>
      <w:rFonts w:ascii="Times New Roman" w:hAnsi="Times New Roman" w:eastAsia="Times New Roman" w:cs="Times New Roman"/>
      <w:color w:val="D0CECE"/>
      <w:sz w:val="16"/>
      <w:szCs w:val="16"/>
      <w:lang w:val="es-MX" w:eastAsia="es-MX"/>
    </w:rPr>
  </w:style>
  <w:style w:type="paragraph" w:styleId="xl147" w:customStyle="1">
    <w:name w:val="xl147"/>
    <w:basedOn w:val="Normal"/>
    <w:rsid w:val="001255C3"/>
    <w:pPr>
      <w:pBdr>
        <w:top w:val="single" w:color="auto" w:sz="8" w:space="0"/>
        <w:left w:val="single" w:color="auto" w:sz="8" w:space="0"/>
        <w:bottom w:val="single" w:color="auto" w:sz="8" w:space="0"/>
        <w:right w:val="single" w:color="auto" w:sz="8" w:space="0"/>
      </w:pBdr>
      <w:shd w:val="clear" w:color="000000" w:fill="98B8DF"/>
      <w:spacing w:before="100" w:beforeAutospacing="1" w:after="100" w:afterAutospacing="1" w:line="240" w:lineRule="auto"/>
      <w:textAlignment w:val="center"/>
    </w:pPr>
    <w:rPr>
      <w:rFonts w:ascii="Times New Roman" w:hAnsi="Times New Roman" w:eastAsia="Times New Roman" w:cs="Times New Roman"/>
      <w:sz w:val="24"/>
      <w:szCs w:val="24"/>
      <w:lang w:val="es-MX" w:eastAsia="es-MX"/>
    </w:rPr>
  </w:style>
  <w:style w:type="paragraph" w:styleId="xl148" w:customStyle="1">
    <w:name w:val="xl148"/>
    <w:basedOn w:val="Normal"/>
    <w:rsid w:val="001255C3"/>
    <w:pPr>
      <w:pBdr>
        <w:top w:val="single" w:color="auto" w:sz="8" w:space="0"/>
        <w:left w:val="single" w:color="auto" w:sz="8" w:space="0"/>
        <w:bottom w:val="single" w:color="auto" w:sz="8"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49" w:customStyle="1">
    <w:name w:val="xl149"/>
    <w:basedOn w:val="Normal"/>
    <w:rsid w:val="001255C3"/>
    <w:pPr>
      <w:pBdr>
        <w:top w:val="single" w:color="auto" w:sz="8" w:space="0"/>
        <w:left w:val="single" w:color="auto" w:sz="8" w:space="0"/>
        <w:bottom w:val="single" w:color="auto" w:sz="8" w:space="0"/>
        <w:right w:val="single" w:color="auto" w:sz="8" w:space="0"/>
      </w:pBdr>
      <w:shd w:val="clear" w:color="000000" w:fill="98B8DF"/>
      <w:spacing w:before="100" w:beforeAutospacing="1" w:after="100" w:afterAutospacing="1" w:line="240" w:lineRule="auto"/>
      <w:textAlignment w:val="center"/>
    </w:pPr>
    <w:rPr>
      <w:rFonts w:ascii="Times New Roman" w:hAnsi="Times New Roman" w:eastAsia="Times New Roman" w:cs="Times New Roman"/>
      <w:sz w:val="14"/>
      <w:szCs w:val="14"/>
      <w:lang w:val="es-MX" w:eastAsia="es-MX"/>
    </w:rPr>
  </w:style>
  <w:style w:type="paragraph" w:styleId="xl150" w:customStyle="1">
    <w:name w:val="xl150"/>
    <w:basedOn w:val="Normal"/>
    <w:rsid w:val="001255C3"/>
    <w:pPr>
      <w:pBdr>
        <w:top w:val="single" w:color="auto" w:sz="8" w:space="0"/>
        <w:left w:val="single" w:color="auto" w:sz="8" w:space="0"/>
        <w:bottom w:val="single" w:color="auto" w:sz="8" w:space="0"/>
        <w:right w:val="single" w:color="auto" w:sz="8" w:space="0"/>
      </w:pBdr>
      <w:shd w:val="clear" w:color="000000" w:fill="F4B084"/>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51" w:customStyle="1">
    <w:name w:val="xl151"/>
    <w:basedOn w:val="Normal"/>
    <w:rsid w:val="001255C3"/>
    <w:pPr>
      <w:pBdr>
        <w:top w:val="single" w:color="auto" w:sz="8" w:space="0"/>
        <w:left w:val="single" w:color="auto" w:sz="8" w:space="0"/>
        <w:bottom w:val="single" w:color="auto" w:sz="8" w:space="0"/>
        <w:right w:val="single" w:color="auto" w:sz="8"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52" w:customStyle="1">
    <w:name w:val="xl152"/>
    <w:basedOn w:val="Normal"/>
    <w:rsid w:val="001255C3"/>
    <w:pPr>
      <w:pBdr>
        <w:top w:val="single" w:color="auto" w:sz="8" w:space="0"/>
        <w:left w:val="single" w:color="auto" w:sz="8" w:space="0"/>
        <w:bottom w:val="single" w:color="auto" w:sz="8" w:space="0"/>
        <w:right w:val="single" w:color="auto" w:sz="8" w:space="0"/>
      </w:pBdr>
      <w:shd w:val="clear" w:color="000000" w:fill="D9E1F2"/>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53" w:customStyle="1">
    <w:name w:val="xl153"/>
    <w:basedOn w:val="Normal"/>
    <w:rsid w:val="001255C3"/>
    <w:pPr>
      <w:pBdr>
        <w:top w:val="single" w:color="auto" w:sz="8" w:space="0"/>
        <w:left w:val="single" w:color="auto" w:sz="8" w:space="0"/>
        <w:bottom w:val="single" w:color="auto" w:sz="8" w:space="0"/>
        <w:right w:val="single" w:color="auto" w:sz="8" w:space="0"/>
      </w:pBdr>
      <w:shd w:val="clear" w:color="000000" w:fill="D9E1F2"/>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54" w:customStyle="1">
    <w:name w:val="xl154"/>
    <w:basedOn w:val="Normal"/>
    <w:rsid w:val="001255C3"/>
    <w:pPr>
      <w:pBdr>
        <w:top w:val="single" w:color="auto" w:sz="8" w:space="0"/>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color w:val="D0CECE"/>
      <w:sz w:val="16"/>
      <w:szCs w:val="16"/>
      <w:lang w:val="es-MX" w:eastAsia="es-MX"/>
    </w:rPr>
  </w:style>
  <w:style w:type="paragraph" w:styleId="xl155" w:customStyle="1">
    <w:name w:val="xl155"/>
    <w:basedOn w:val="Normal"/>
    <w:rsid w:val="001255C3"/>
    <w:pPr>
      <w:pBdr>
        <w:left w:val="single" w:color="auto" w:sz="8" w:space="0"/>
        <w:bottom w:val="single" w:color="auto" w:sz="8" w:space="0"/>
        <w:right w:val="single" w:color="FF0000" w:sz="8" w:space="0"/>
      </w:pBdr>
      <w:shd w:val="clear" w:color="000000" w:fill="D0CECE"/>
      <w:spacing w:before="100" w:beforeAutospacing="1" w:after="100" w:afterAutospacing="1" w:line="240" w:lineRule="auto"/>
      <w:jc w:val="center"/>
      <w:textAlignment w:val="center"/>
    </w:pPr>
    <w:rPr>
      <w:rFonts w:ascii="Times New Roman" w:hAnsi="Times New Roman" w:eastAsia="Times New Roman" w:cs="Times New Roman"/>
      <w:color w:val="D0CECE"/>
      <w:sz w:val="16"/>
      <w:szCs w:val="16"/>
      <w:lang w:val="es-MX" w:eastAsia="es-MX"/>
    </w:rPr>
  </w:style>
  <w:style w:type="paragraph" w:styleId="xl156" w:customStyle="1">
    <w:name w:val="xl156"/>
    <w:basedOn w:val="Normal"/>
    <w:rsid w:val="001255C3"/>
    <w:pPr>
      <w:pBdr>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color w:val="D0CECE"/>
      <w:sz w:val="16"/>
      <w:szCs w:val="16"/>
      <w:lang w:val="es-MX" w:eastAsia="es-MX"/>
    </w:rPr>
  </w:style>
  <w:style w:type="paragraph" w:styleId="xl157" w:customStyle="1">
    <w:name w:val="xl157"/>
    <w:basedOn w:val="Normal"/>
    <w:rsid w:val="001255C3"/>
    <w:pPr>
      <w:pBdr>
        <w:bottom w:val="single" w:color="auto" w:sz="8" w:space="0"/>
        <w:right w:val="single" w:color="FF0000" w:sz="8" w:space="0"/>
      </w:pBdr>
      <w:shd w:val="clear" w:color="000000" w:fill="D0CECE"/>
      <w:spacing w:before="100" w:beforeAutospacing="1" w:after="100" w:afterAutospacing="1" w:line="240" w:lineRule="auto"/>
      <w:jc w:val="center"/>
      <w:textAlignment w:val="center"/>
    </w:pPr>
    <w:rPr>
      <w:rFonts w:ascii="Times New Roman" w:hAnsi="Times New Roman" w:eastAsia="Times New Roman" w:cs="Times New Roman"/>
      <w:color w:val="D0CECE"/>
      <w:sz w:val="16"/>
      <w:szCs w:val="16"/>
      <w:lang w:val="es-MX" w:eastAsia="es-MX"/>
    </w:rPr>
  </w:style>
  <w:style w:type="paragraph" w:styleId="xl158" w:customStyle="1">
    <w:name w:val="xl158"/>
    <w:basedOn w:val="Normal"/>
    <w:rsid w:val="001255C3"/>
    <w:pPr>
      <w:pBdr>
        <w:bottom w:val="single" w:color="auto" w:sz="8" w:space="0"/>
        <w:right w:val="single" w:color="FF0000" w:sz="8" w:space="0"/>
      </w:pBdr>
      <w:spacing w:before="100" w:beforeAutospacing="1" w:after="100" w:afterAutospacing="1" w:line="240" w:lineRule="auto"/>
      <w:jc w:val="center"/>
      <w:textAlignment w:val="center"/>
    </w:pPr>
    <w:rPr>
      <w:rFonts w:ascii="Times New Roman" w:hAnsi="Times New Roman" w:eastAsia="Times New Roman" w:cs="Times New Roman"/>
      <w:color w:val="D0CECE"/>
      <w:sz w:val="16"/>
      <w:szCs w:val="16"/>
      <w:lang w:val="es-MX" w:eastAsia="es-MX"/>
    </w:rPr>
  </w:style>
  <w:style w:type="paragraph" w:styleId="xl159" w:customStyle="1">
    <w:name w:val="xl159"/>
    <w:basedOn w:val="Normal"/>
    <w:rsid w:val="001255C3"/>
    <w:pPr>
      <w:pBdr>
        <w:left w:val="single" w:color="auto" w:sz="8" w:space="0"/>
        <w:bottom w:val="single" w:color="auto" w:sz="8" w:space="0"/>
        <w:right w:val="single" w:color="FF0000" w:sz="8" w:space="0"/>
      </w:pBdr>
      <w:spacing w:before="100" w:beforeAutospacing="1" w:after="100" w:afterAutospacing="1" w:line="240" w:lineRule="auto"/>
      <w:jc w:val="center"/>
      <w:textAlignment w:val="center"/>
    </w:pPr>
    <w:rPr>
      <w:rFonts w:ascii="Times New Roman" w:hAnsi="Times New Roman" w:eastAsia="Times New Roman" w:cs="Times New Roman"/>
      <w:color w:val="D0CECE"/>
      <w:sz w:val="16"/>
      <w:szCs w:val="16"/>
      <w:lang w:val="es-MX" w:eastAsia="es-MX"/>
    </w:rPr>
  </w:style>
  <w:style w:type="paragraph" w:styleId="xl160" w:customStyle="1">
    <w:name w:val="xl160"/>
    <w:basedOn w:val="Normal"/>
    <w:rsid w:val="001255C3"/>
    <w:pPr>
      <w:pBdr>
        <w:left w:val="single" w:color="auto" w:sz="8" w:space="0"/>
        <w:bottom w:val="single" w:color="auto" w:sz="8" w:space="0"/>
        <w:right w:val="single" w:color="auto" w:sz="8"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val="es-MX" w:eastAsia="es-MX"/>
    </w:rPr>
  </w:style>
  <w:style w:type="paragraph" w:styleId="xl161" w:customStyle="1">
    <w:name w:val="xl161"/>
    <w:basedOn w:val="Normal"/>
    <w:rsid w:val="001255C3"/>
    <w:pPr>
      <w:pBdr>
        <w:bottom w:val="single" w:color="auto" w:sz="8" w:space="0"/>
        <w:right w:val="single" w:color="auto" w:sz="8" w:space="0"/>
      </w:pBdr>
      <w:shd w:val="clear" w:color="000000" w:fill="E2EFDA"/>
      <w:spacing w:before="100" w:beforeAutospacing="1" w:after="100" w:afterAutospacing="1" w:line="240" w:lineRule="auto"/>
      <w:textAlignment w:val="center"/>
    </w:pPr>
    <w:rPr>
      <w:rFonts w:ascii="Times New Roman" w:hAnsi="Times New Roman" w:eastAsia="Times New Roman" w:cs="Times New Roman"/>
      <w:sz w:val="16"/>
      <w:szCs w:val="16"/>
      <w:lang w:val="es-MX" w:eastAsia="es-MX"/>
    </w:rPr>
  </w:style>
  <w:style w:type="paragraph" w:styleId="xl162" w:customStyle="1">
    <w:name w:val="xl162"/>
    <w:basedOn w:val="Normal"/>
    <w:rsid w:val="001255C3"/>
    <w:pPr>
      <w:pBdr>
        <w:top w:val="single" w:color="auto" w:sz="8" w:space="0"/>
        <w:left w:val="single" w:color="auto" w:sz="8" w:space="0"/>
        <w:bottom w:val="single" w:color="auto" w:sz="8"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63" w:customStyle="1">
    <w:name w:val="xl163"/>
    <w:basedOn w:val="Normal"/>
    <w:rsid w:val="001255C3"/>
    <w:pPr>
      <w:pBdr>
        <w:bottom w:val="single" w:color="auto" w:sz="8" w:space="0"/>
        <w:right w:val="single" w:color="auto" w:sz="8" w:space="0"/>
      </w:pBdr>
      <w:shd w:val="clear" w:color="000000" w:fill="E2EFDA"/>
      <w:spacing w:before="100" w:beforeAutospacing="1" w:after="100" w:afterAutospacing="1" w:line="240" w:lineRule="auto"/>
      <w:textAlignment w:val="center"/>
    </w:pPr>
    <w:rPr>
      <w:rFonts w:ascii="Times New Roman" w:hAnsi="Times New Roman" w:eastAsia="Times New Roman" w:cs="Times New Roman"/>
      <w:color w:val="000000"/>
      <w:sz w:val="16"/>
      <w:szCs w:val="16"/>
      <w:lang w:val="es-MX" w:eastAsia="es-MX"/>
    </w:rPr>
  </w:style>
  <w:style w:type="paragraph" w:styleId="xl164" w:customStyle="1">
    <w:name w:val="xl164"/>
    <w:basedOn w:val="Normal"/>
    <w:rsid w:val="001255C3"/>
    <w:pPr>
      <w:pBdr>
        <w:top w:val="single" w:color="auto" w:sz="8" w:space="0"/>
        <w:left w:val="single" w:color="auto" w:sz="8" w:space="0"/>
        <w:bottom w:val="single" w:color="auto" w:sz="8"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65" w:customStyle="1">
    <w:name w:val="xl165"/>
    <w:basedOn w:val="Normal"/>
    <w:rsid w:val="001255C3"/>
    <w:pPr>
      <w:pBdr>
        <w:left w:val="single" w:color="auto" w:sz="8" w:space="0"/>
        <w:bottom w:val="single" w:color="auto" w:sz="8"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b/>
      <w:bCs/>
      <w:color w:val="FFFFFF"/>
      <w:sz w:val="16"/>
      <w:szCs w:val="16"/>
      <w:lang w:val="es-MX" w:eastAsia="es-MX"/>
    </w:rPr>
  </w:style>
  <w:style w:type="paragraph" w:styleId="xl166" w:customStyle="1">
    <w:name w:val="xl166"/>
    <w:basedOn w:val="Normal"/>
    <w:rsid w:val="001255C3"/>
    <w:pPr>
      <w:pBdr>
        <w:left w:val="single" w:color="auto" w:sz="8" w:space="0"/>
        <w:bottom w:val="single" w:color="auto" w:sz="8"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s-MX" w:eastAsia="es-MX"/>
    </w:rPr>
  </w:style>
  <w:style w:type="paragraph" w:styleId="xl167" w:customStyle="1">
    <w:name w:val="xl167"/>
    <w:basedOn w:val="Normal"/>
    <w:rsid w:val="001255C3"/>
    <w:pPr>
      <w:pBdr>
        <w:top w:val="single" w:color="auto" w:sz="8" w:space="0"/>
        <w:left w:val="single" w:color="auto" w:sz="8" w:space="0"/>
        <w:bottom w:val="single" w:color="auto" w:sz="8" w:space="0"/>
        <w:right w:val="single" w:color="auto" w:sz="8" w:space="0"/>
      </w:pBdr>
      <w:shd w:val="clear" w:color="000000" w:fill="98B8DF"/>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68" w:customStyle="1">
    <w:name w:val="xl168"/>
    <w:basedOn w:val="Normal"/>
    <w:rsid w:val="001255C3"/>
    <w:pPr>
      <w:pBdr>
        <w:top w:val="single" w:color="auto" w:sz="8" w:space="0"/>
        <w:left w:val="single" w:color="auto" w:sz="8" w:space="0"/>
        <w:bottom w:val="single" w:color="auto" w:sz="8"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69" w:customStyle="1">
    <w:name w:val="xl169"/>
    <w:basedOn w:val="Normal"/>
    <w:rsid w:val="001255C3"/>
    <w:pPr>
      <w:pBdr>
        <w:top w:val="single" w:color="auto" w:sz="8" w:space="0"/>
        <w:left w:val="single" w:color="auto" w:sz="8" w:space="0"/>
        <w:bottom w:val="single" w:color="auto" w:sz="8" w:space="0"/>
      </w:pBdr>
      <w:shd w:val="clear" w:color="000000" w:fill="D9E1F2"/>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70" w:customStyle="1">
    <w:name w:val="xl170"/>
    <w:basedOn w:val="Normal"/>
    <w:rsid w:val="001255C3"/>
    <w:pPr>
      <w:pBdr>
        <w:top w:val="single" w:color="auto" w:sz="8" w:space="0"/>
        <w:bottom w:val="single" w:color="auto" w:sz="8" w:space="0"/>
        <w:right w:val="single" w:color="auto" w:sz="8" w:space="0"/>
      </w:pBdr>
      <w:shd w:val="clear" w:color="000000" w:fill="D9E1F2"/>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71" w:customStyle="1">
    <w:name w:val="xl171"/>
    <w:basedOn w:val="Normal"/>
    <w:rsid w:val="001255C3"/>
    <w:pPr>
      <w:pBdr>
        <w:left w:val="single" w:color="auto" w:sz="8" w:space="0"/>
      </w:pBdr>
      <w:shd w:val="clear" w:color="000000" w:fill="D9E1F2"/>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72" w:customStyle="1">
    <w:name w:val="xl172"/>
    <w:basedOn w:val="Normal"/>
    <w:rsid w:val="001255C3"/>
    <w:pPr>
      <w:pBdr>
        <w:right w:val="single" w:color="auto" w:sz="8" w:space="0"/>
      </w:pBdr>
      <w:shd w:val="clear" w:color="000000" w:fill="D9E1F2"/>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73" w:customStyle="1">
    <w:name w:val="xl173"/>
    <w:basedOn w:val="Normal"/>
    <w:rsid w:val="001255C3"/>
    <w:pPr>
      <w:pBdr>
        <w:top w:val="single" w:color="auto" w:sz="8" w:space="0"/>
        <w:left w:val="single" w:color="auto" w:sz="8" w:space="0"/>
        <w:bottom w:val="single" w:color="auto" w:sz="8" w:space="0"/>
      </w:pBdr>
      <w:shd w:val="clear" w:color="000000" w:fill="D9E1F2"/>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74" w:customStyle="1">
    <w:name w:val="xl174"/>
    <w:basedOn w:val="Normal"/>
    <w:rsid w:val="001255C3"/>
    <w:pPr>
      <w:pBdr>
        <w:top w:val="single" w:color="auto" w:sz="8" w:space="0"/>
        <w:bottom w:val="single" w:color="auto" w:sz="8" w:space="0"/>
        <w:right w:val="single" w:color="auto" w:sz="8" w:space="0"/>
      </w:pBdr>
      <w:shd w:val="clear" w:color="000000" w:fill="D9E1F2"/>
      <w:spacing w:before="100" w:beforeAutospacing="1" w:after="100" w:afterAutospacing="1" w:line="240" w:lineRule="auto"/>
      <w:jc w:val="center"/>
      <w:textAlignment w:val="center"/>
    </w:pPr>
    <w:rPr>
      <w:rFonts w:ascii="Times New Roman" w:hAnsi="Times New Roman" w:eastAsia="Times New Roman" w:cs="Times New Roman"/>
      <w:sz w:val="14"/>
      <w:szCs w:val="14"/>
      <w:lang w:val="es-MX" w:eastAsia="es-MX"/>
    </w:rPr>
  </w:style>
  <w:style w:type="paragraph" w:styleId="xl175" w:customStyle="1">
    <w:name w:val="xl175"/>
    <w:basedOn w:val="Normal"/>
    <w:rsid w:val="001255C3"/>
    <w:pPr>
      <w:pBdr>
        <w:top w:val="single" w:color="auto" w:sz="8" w:space="0"/>
        <w:left w:val="single" w:color="auto" w:sz="8" w:space="0"/>
        <w:bottom w:val="single" w:color="auto" w:sz="8" w:space="0"/>
        <w:right w:val="single" w:color="auto" w:sz="8" w:space="0"/>
      </w:pBdr>
      <w:shd w:val="clear" w:color="000000" w:fill="B4C6E7"/>
      <w:spacing w:before="100" w:beforeAutospacing="1" w:after="100" w:afterAutospacing="1" w:line="240" w:lineRule="auto"/>
      <w:jc w:val="center"/>
      <w:textAlignment w:val="center"/>
    </w:pPr>
    <w:rPr>
      <w:rFonts w:ascii="Times New Roman" w:hAnsi="Times New Roman" w:eastAsia="Times New Roman" w:cs="Times New Roman"/>
      <w:b/>
      <w:bCs/>
      <w:sz w:val="14"/>
      <w:szCs w:val="14"/>
      <w:lang w:val="es-MX" w:eastAsia="es-MX"/>
    </w:rPr>
  </w:style>
  <w:style w:type="paragraph" w:styleId="xl176" w:customStyle="1">
    <w:name w:val="xl176"/>
    <w:basedOn w:val="Normal"/>
    <w:rsid w:val="001255C3"/>
    <w:pPr>
      <w:pBdr>
        <w:top w:val="single" w:color="auto" w:sz="8" w:space="0"/>
        <w:left w:val="single" w:color="auto" w:sz="8" w:space="0"/>
        <w:bottom w:val="single" w:color="auto" w:sz="8" w:space="0"/>
        <w:right w:val="single" w:color="auto" w:sz="8" w:space="0"/>
      </w:pBdr>
      <w:shd w:val="clear" w:color="000000" w:fill="98B8DF"/>
      <w:spacing w:before="100" w:beforeAutospacing="1" w:after="100" w:afterAutospacing="1" w:line="240" w:lineRule="auto"/>
      <w:jc w:val="center"/>
      <w:textAlignment w:val="center"/>
    </w:pPr>
    <w:rPr>
      <w:rFonts w:ascii="Times New Roman" w:hAnsi="Times New Roman" w:eastAsia="Times New Roman" w:cs="Times New Roman"/>
      <w:b/>
      <w:bCs/>
      <w:sz w:val="14"/>
      <w:szCs w:val="14"/>
      <w:lang w:val="es-MX" w:eastAsia="es-MX"/>
    </w:rPr>
  </w:style>
  <w:style w:type="paragraph" w:styleId="xl177" w:customStyle="1">
    <w:name w:val="xl177"/>
    <w:basedOn w:val="Normal"/>
    <w:rsid w:val="001255C3"/>
    <w:pPr>
      <w:pBdr>
        <w:top w:val="single" w:color="auto" w:sz="8" w:space="0"/>
        <w:left w:val="single" w:color="auto" w:sz="8" w:space="0"/>
        <w:bottom w:val="single" w:color="auto" w:sz="8" w:space="0"/>
        <w:right w:val="single" w:color="auto" w:sz="8" w:space="0"/>
      </w:pBdr>
      <w:shd w:val="clear" w:color="000000" w:fill="9BC2E6"/>
      <w:spacing w:before="100" w:beforeAutospacing="1" w:after="100" w:afterAutospacing="1" w:line="240" w:lineRule="auto"/>
      <w:jc w:val="center"/>
      <w:textAlignment w:val="center"/>
    </w:pPr>
    <w:rPr>
      <w:rFonts w:ascii="Times New Roman" w:hAnsi="Times New Roman" w:eastAsia="Times New Roman" w:cs="Times New Roman"/>
      <w:b/>
      <w:bCs/>
      <w:sz w:val="14"/>
      <w:szCs w:val="14"/>
      <w:lang w:val="es-MX" w:eastAsia="es-MX"/>
    </w:rPr>
  </w:style>
  <w:style w:type="paragraph" w:styleId="xl178" w:customStyle="1">
    <w:name w:val="xl178"/>
    <w:basedOn w:val="Normal"/>
    <w:rsid w:val="001255C3"/>
    <w:pPr>
      <w:pBdr>
        <w:top w:val="single" w:color="auto" w:sz="8" w:space="0"/>
        <w:left w:val="single" w:color="auto" w:sz="8" w:space="0"/>
        <w:bottom w:val="single" w:color="auto" w:sz="8" w:space="0"/>
        <w:right w:val="single" w:color="auto" w:sz="8" w:space="0"/>
      </w:pBdr>
      <w:shd w:val="clear" w:color="000000" w:fill="DBDBDB"/>
      <w:spacing w:before="100" w:beforeAutospacing="1" w:after="100" w:afterAutospacing="1" w:line="240" w:lineRule="auto"/>
      <w:jc w:val="center"/>
      <w:textAlignment w:val="center"/>
    </w:pPr>
    <w:rPr>
      <w:rFonts w:ascii="Times New Roman" w:hAnsi="Times New Roman" w:eastAsia="Times New Roman" w:cs="Times New Roman"/>
      <w:b/>
      <w:bCs/>
      <w:sz w:val="14"/>
      <w:szCs w:val="14"/>
      <w:lang w:val="es-MX" w:eastAsia="es-MX"/>
    </w:rPr>
  </w:style>
  <w:style w:type="paragraph" w:styleId="xl179" w:customStyle="1">
    <w:name w:val="xl179"/>
    <w:basedOn w:val="Normal"/>
    <w:rsid w:val="001255C3"/>
    <w:pPr>
      <w:pBdr>
        <w:top w:val="single" w:color="auto" w:sz="8" w:space="0"/>
        <w:left w:val="single" w:color="auto" w:sz="8" w:space="0"/>
        <w:bottom w:val="single" w:color="auto" w:sz="8" w:space="0"/>
        <w:right w:val="single" w:color="auto" w:sz="8" w:space="0"/>
      </w:pBdr>
      <w:shd w:val="clear" w:color="000000" w:fill="D0CECE"/>
      <w:spacing w:before="100" w:beforeAutospacing="1" w:after="100" w:afterAutospacing="1" w:line="240" w:lineRule="auto"/>
      <w:jc w:val="center"/>
      <w:textAlignment w:val="center"/>
    </w:pPr>
    <w:rPr>
      <w:rFonts w:ascii="Times New Roman" w:hAnsi="Times New Roman" w:eastAsia="Times New Roman" w:cs="Times New Roman"/>
      <w:b/>
      <w:bCs/>
      <w:sz w:val="14"/>
      <w:szCs w:val="14"/>
      <w:lang w:val="es-MX" w:eastAsia="es-MX"/>
    </w:rPr>
  </w:style>
  <w:style w:type="paragraph" w:styleId="xl180" w:customStyle="1">
    <w:name w:val="xl180"/>
    <w:basedOn w:val="Normal"/>
    <w:rsid w:val="001255C3"/>
    <w:pPr>
      <w:pBdr>
        <w:top w:val="single" w:color="auto" w:sz="8" w:space="0"/>
        <w:left w:val="single" w:color="auto" w:sz="8" w:space="0"/>
        <w:bottom w:val="single" w:color="auto" w:sz="8" w:space="0"/>
        <w:right w:val="single" w:color="auto" w:sz="8" w:space="0"/>
      </w:pBdr>
      <w:shd w:val="clear" w:color="000000" w:fill="D0CECE"/>
      <w:spacing w:before="100" w:beforeAutospacing="1" w:after="100" w:afterAutospacing="1" w:line="240" w:lineRule="auto"/>
      <w:jc w:val="center"/>
      <w:textAlignment w:val="center"/>
    </w:pPr>
    <w:rPr>
      <w:rFonts w:ascii="Times New Roman" w:hAnsi="Times New Roman" w:eastAsia="Times New Roman" w:cs="Times New Roman"/>
      <w:b/>
      <w:bCs/>
      <w:color w:val="000000"/>
      <w:sz w:val="14"/>
      <w:szCs w:val="14"/>
      <w:lang w:val="es-MX" w:eastAsia="es-MX"/>
    </w:rPr>
  </w:style>
  <w:style w:type="paragraph" w:styleId="xl181" w:customStyle="1">
    <w:name w:val="xl181"/>
    <w:basedOn w:val="Normal"/>
    <w:rsid w:val="001255C3"/>
    <w:pPr>
      <w:pBdr>
        <w:top w:val="single" w:color="auto" w:sz="8" w:space="0"/>
        <w:left w:val="single" w:color="auto" w:sz="8" w:space="0"/>
        <w:right w:val="single" w:color="auto" w:sz="8" w:space="0"/>
      </w:pBdr>
      <w:shd w:val="clear" w:color="000000" w:fill="AEAAAA"/>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s-MX" w:eastAsia="es-MX"/>
    </w:rPr>
  </w:style>
  <w:style w:type="paragraph" w:styleId="xl182" w:customStyle="1">
    <w:name w:val="xl182"/>
    <w:basedOn w:val="Normal"/>
    <w:rsid w:val="001255C3"/>
    <w:pPr>
      <w:pBdr>
        <w:left w:val="single" w:color="auto" w:sz="8" w:space="0"/>
        <w:right w:val="single" w:color="auto" w:sz="8" w:space="0"/>
      </w:pBdr>
      <w:shd w:val="clear" w:color="000000" w:fill="AEAAAA"/>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s-MX" w:eastAsia="es-MX"/>
    </w:rPr>
  </w:style>
  <w:style w:type="character" w:styleId="Mencinsinresolver3" w:customStyle="1">
    <w:name w:val="Mención sin resolver3"/>
    <w:basedOn w:val="Fuentedeprrafopredeter"/>
    <w:uiPriority w:val="99"/>
    <w:semiHidden/>
    <w:unhideWhenUsed/>
    <w:rsid w:val="001255C3"/>
    <w:rPr>
      <w:color w:val="605E5C"/>
      <w:shd w:val="clear" w:color="auto" w:fill="E1DFDD"/>
    </w:rPr>
  </w:style>
  <w:style w:type="paragraph" w:styleId="Tablas2" w:customStyle="1">
    <w:name w:val="Tablas 2"/>
    <w:basedOn w:val="Descripcin"/>
    <w:link w:val="Tablas2Car"/>
    <w:rsid w:val="001255C3"/>
    <w:pPr>
      <w:spacing w:after="0"/>
    </w:pPr>
    <w:rPr>
      <w:rFonts w:ascii="Calibri" w:hAnsi="Calibri" w:eastAsia="Times New Roman"/>
      <w:b w:val="0"/>
      <w:i/>
      <w:iCs w:val="0"/>
      <w:color w:val="auto"/>
      <w:lang w:val="es-PE" w:eastAsia="es-PE"/>
    </w:rPr>
  </w:style>
  <w:style w:type="character" w:styleId="Tablas2Car" w:customStyle="1">
    <w:name w:val="Tablas 2 Car"/>
    <w:basedOn w:val="Fuentedeprrafopredeter"/>
    <w:link w:val="Tablas2"/>
    <w:rsid w:val="001255C3"/>
    <w:rPr>
      <w:rFonts w:ascii="Calibri" w:hAnsi="Calibri" w:eastAsia="Times New Roman" w:cs="Calibri"/>
      <w:b/>
      <w:sz w:val="18"/>
      <w:szCs w:val="18"/>
      <w:lang w:val="es-PE" w:eastAsia="es-PE"/>
    </w:rPr>
  </w:style>
  <w:style w:type="paragraph" w:styleId="Tablas1" w:customStyle="1">
    <w:name w:val="Tablas 1"/>
    <w:basedOn w:val="Descripcin"/>
    <w:link w:val="Tablas1Car"/>
    <w:rsid w:val="001255C3"/>
    <w:pPr>
      <w:spacing w:before="100" w:beforeAutospacing="1" w:after="0"/>
    </w:pPr>
    <w:rPr>
      <w:b w:val="0"/>
      <w:bCs/>
      <w:i/>
      <w:iCs w:val="0"/>
      <w:color w:val="auto"/>
      <w:lang w:val="es-PE"/>
    </w:rPr>
  </w:style>
  <w:style w:type="character" w:styleId="Tablas1Car" w:customStyle="1">
    <w:name w:val="Tablas 1 Car"/>
    <w:basedOn w:val="Fuentedeprrafopredeter"/>
    <w:link w:val="Tablas1"/>
    <w:rsid w:val="001255C3"/>
    <w:rPr>
      <w:b/>
      <w:bCs/>
      <w:sz w:val="18"/>
      <w:szCs w:val="18"/>
      <w:lang w:val="es-PE"/>
    </w:rPr>
  </w:style>
  <w:style w:type="paragraph" w:styleId="TextosDeuman2" w:customStyle="1">
    <w:name w:val="Textos Deuman 2"/>
    <w:basedOn w:val="Normal"/>
    <w:link w:val="TextosDeuman2Car"/>
    <w:rsid w:val="001255C3"/>
    <w:pPr>
      <w:spacing w:after="120"/>
      <w:jc w:val="both"/>
    </w:pPr>
    <w:rPr>
      <w:rFonts w:eastAsia="Times New Roman"/>
      <w:bCs/>
      <w:sz w:val="18"/>
      <w:szCs w:val="18"/>
      <w:lang w:val="es-PE" w:eastAsia="es-PE"/>
    </w:rPr>
  </w:style>
  <w:style w:type="character" w:styleId="TextosDeuman2Car" w:customStyle="1">
    <w:name w:val="Textos Deuman 2 Car"/>
    <w:basedOn w:val="Fuentedeprrafopredeter"/>
    <w:link w:val="TextosDeuman2"/>
    <w:rsid w:val="001255C3"/>
    <w:rPr>
      <w:rFonts w:ascii="Calibri" w:hAnsi="Calibri" w:eastAsia="Times New Roman" w:cs="Calibri"/>
      <w:bCs/>
      <w:sz w:val="18"/>
      <w:szCs w:val="18"/>
      <w:lang w:val="es-PE" w:eastAsia="es-PE"/>
    </w:rPr>
  </w:style>
  <w:style w:type="table" w:styleId="Grilledutableau-valeur7" w:customStyle="1">
    <w:name w:val="Grille du tableau - valeur7"/>
    <w:basedOn w:val="Tablanormal"/>
    <w:next w:val="Tablaconcuadrcula"/>
    <w:uiPriority w:val="59"/>
    <w:rsid w:val="001255C3"/>
    <w:pPr>
      <w:spacing w:after="0" w:line="240" w:lineRule="auto"/>
    </w:pPr>
    <w:rPr>
      <w:lang w:val="es-P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DeumanTabla1" w:customStyle="1">
    <w:name w:val="Deuman_Tabla1"/>
    <w:basedOn w:val="Tablanormal"/>
    <w:uiPriority w:val="99"/>
    <w:rsid w:val="00502403"/>
    <w:pPr>
      <w:spacing w:after="0" w:line="240" w:lineRule="auto"/>
    </w:pPr>
    <w:rPr>
      <w:sz w:val="20"/>
      <w:lang w:val="es-PE"/>
    </w:rPr>
    <w:tblPr>
      <w:tblStyleRowBandSize w:val="1"/>
      <w:jc w:val="center"/>
    </w:tblPr>
    <w:trPr>
      <w:jc w:val="center"/>
    </w:trPr>
    <w:tblStylePr w:type="firstRow">
      <w:pPr>
        <w:jc w:val="center"/>
      </w:pPr>
      <w:rPr>
        <w:rFonts w:ascii="Calibri" w:hAnsi="Calibri"/>
        <w:b/>
        <w:caps w:val="0"/>
        <w:smallCaps/>
        <w:color w:val="FFFFFF"/>
        <w:sz w:val="22"/>
      </w:rPr>
      <w:tblPr/>
      <w:trPr>
        <w:tblHeader/>
      </w:trPr>
      <w:tcPr>
        <w:shd w:val="clear" w:color="auto" w:fill="295384"/>
        <w:vAlign w:val="center"/>
      </w:tcPr>
    </w:tblStylePr>
    <w:tblStylePr w:type="lastRow">
      <w:tblPr/>
      <w:tcPr>
        <w:tcBorders>
          <w:top w:val="double" w:color="auto" w:sz="4" w:space="0"/>
          <w:left w:val="nil"/>
          <w:bottom w:val="double" w:color="auto" w:sz="4" w:space="0"/>
          <w:right w:val="nil"/>
          <w:insideH w:val="nil"/>
          <w:insideV w:val="nil"/>
        </w:tcBorders>
      </w:tcPr>
    </w:tblStylePr>
    <w:tblStylePr w:type="firstCol">
      <w:rPr>
        <w:b/>
      </w:rPr>
    </w:tblStylePr>
    <w:tblStylePr w:type="band2Horz">
      <w:tblPr/>
      <w:tcPr>
        <w:shd w:val="clear" w:color="auto" w:fill="E2EBF6"/>
      </w:tcPr>
    </w:tblStylePr>
  </w:style>
  <w:style w:type="table" w:styleId="Tablaconcuadrcula4-nfasis12" w:customStyle="1">
    <w:name w:val="Tabla con cuadrícula 4 - Énfasis 12"/>
    <w:basedOn w:val="Tablanormal"/>
    <w:uiPriority w:val="49"/>
    <w:rsid w:val="001255C3"/>
    <w:pPr>
      <w:spacing w:after="0" w:line="240" w:lineRule="auto"/>
    </w:pPr>
    <w:rPr>
      <w:sz w:val="24"/>
      <w:szCs w:val="24"/>
      <w:lang w:val="es-CL"/>
    </w:rPr>
    <w:tblPr>
      <w:tblStyleRowBandSize w:val="1"/>
      <w:tblStyleColBandSize w:val="1"/>
      <w:tblBorders>
        <w:top w:val="single" w:color="5DA6DF" w:themeColor="accent1" w:themeTint="99" w:sz="4" w:space="0"/>
        <w:left w:val="single" w:color="5DA6DF" w:themeColor="accent1" w:themeTint="99" w:sz="4" w:space="0"/>
        <w:bottom w:val="single" w:color="5DA6DF" w:themeColor="accent1" w:themeTint="99" w:sz="4" w:space="0"/>
        <w:right w:val="single" w:color="5DA6DF" w:themeColor="accent1" w:themeTint="99" w:sz="4" w:space="0"/>
        <w:insideH w:val="single" w:color="5DA6DF" w:themeColor="accent1" w:themeTint="99" w:sz="4" w:space="0"/>
        <w:insideV w:val="single" w:color="5DA6DF" w:themeColor="accent1" w:themeTint="99" w:sz="4" w:space="0"/>
      </w:tblBorders>
    </w:tblPr>
    <w:tblStylePr w:type="firstRow">
      <w:rPr>
        <w:b/>
        <w:bCs/>
        <w:color w:val="FFFFFF" w:themeColor="background1"/>
      </w:rPr>
      <w:tblPr/>
      <w:tcPr>
        <w:tcBorders>
          <w:top w:val="single" w:color="1F669D" w:themeColor="accent1" w:sz="4" w:space="0"/>
          <w:left w:val="single" w:color="1F669D" w:themeColor="accent1" w:sz="4" w:space="0"/>
          <w:bottom w:val="single" w:color="1F669D" w:themeColor="accent1" w:sz="4" w:space="0"/>
          <w:right w:val="single" w:color="1F669D" w:themeColor="accent1" w:sz="4" w:space="0"/>
          <w:insideH w:val="nil"/>
          <w:insideV w:val="nil"/>
        </w:tcBorders>
        <w:shd w:val="clear" w:color="auto" w:fill="1F669D" w:themeFill="accent1"/>
      </w:tcPr>
    </w:tblStylePr>
    <w:tblStylePr w:type="lastRow">
      <w:rPr>
        <w:b/>
        <w:bCs/>
      </w:rPr>
      <w:tblPr/>
      <w:tcPr>
        <w:tcBorders>
          <w:top w:val="double" w:color="1F669D" w:themeColor="accent1" w:sz="4" w:space="0"/>
        </w:tcBorders>
      </w:tcPr>
    </w:tblStylePr>
    <w:tblStylePr w:type="firstCol">
      <w:rPr>
        <w:b/>
        <w:bCs/>
      </w:rPr>
    </w:tblStylePr>
    <w:tblStylePr w:type="lastCol">
      <w:rPr>
        <w:b/>
        <w:bCs/>
      </w:rPr>
    </w:tblStylePr>
    <w:tblStylePr w:type="band1Vert">
      <w:tblPr/>
      <w:tcPr>
        <w:shd w:val="clear" w:color="auto" w:fill="C9E1F4" w:themeFill="accent1" w:themeFillTint="33"/>
      </w:tcPr>
    </w:tblStylePr>
    <w:tblStylePr w:type="band1Horz">
      <w:tblPr/>
      <w:tcPr>
        <w:shd w:val="clear" w:color="auto" w:fill="C9E1F4" w:themeFill="accent1" w:themeFillTint="33"/>
      </w:tcPr>
    </w:tblStylePr>
  </w:style>
  <w:style w:type="paragraph" w:styleId="TDC4">
    <w:name w:val="toc 4"/>
    <w:basedOn w:val="Normal"/>
    <w:next w:val="Normal"/>
    <w:autoRedefine/>
    <w:uiPriority w:val="39"/>
    <w:unhideWhenUsed/>
    <w:rsid w:val="001255C3"/>
    <w:pPr>
      <w:spacing w:after="0" w:line="240" w:lineRule="auto"/>
      <w:ind w:left="660"/>
    </w:pPr>
    <w:rPr>
      <w:sz w:val="18"/>
      <w:szCs w:val="18"/>
      <w:lang w:val="es-CL"/>
    </w:rPr>
  </w:style>
  <w:style w:type="paragraph" w:styleId="TDC5">
    <w:name w:val="toc 5"/>
    <w:basedOn w:val="Normal"/>
    <w:next w:val="Normal"/>
    <w:autoRedefine/>
    <w:uiPriority w:val="39"/>
    <w:unhideWhenUsed/>
    <w:rsid w:val="001255C3"/>
    <w:pPr>
      <w:spacing w:after="0" w:line="240" w:lineRule="auto"/>
      <w:ind w:left="880"/>
    </w:pPr>
    <w:rPr>
      <w:sz w:val="18"/>
      <w:szCs w:val="18"/>
      <w:lang w:val="es-CL"/>
    </w:rPr>
  </w:style>
  <w:style w:type="paragraph" w:styleId="TDC6">
    <w:name w:val="toc 6"/>
    <w:basedOn w:val="Normal"/>
    <w:next w:val="Normal"/>
    <w:autoRedefine/>
    <w:uiPriority w:val="39"/>
    <w:unhideWhenUsed/>
    <w:rsid w:val="001255C3"/>
    <w:pPr>
      <w:spacing w:after="0" w:line="240" w:lineRule="auto"/>
      <w:ind w:left="1100"/>
    </w:pPr>
    <w:rPr>
      <w:sz w:val="18"/>
      <w:szCs w:val="18"/>
      <w:lang w:val="es-CL"/>
    </w:rPr>
  </w:style>
  <w:style w:type="paragraph" w:styleId="TDC7">
    <w:name w:val="toc 7"/>
    <w:basedOn w:val="Normal"/>
    <w:next w:val="Normal"/>
    <w:autoRedefine/>
    <w:uiPriority w:val="39"/>
    <w:unhideWhenUsed/>
    <w:rsid w:val="001255C3"/>
    <w:pPr>
      <w:spacing w:after="0" w:line="240" w:lineRule="auto"/>
      <w:ind w:left="1320"/>
    </w:pPr>
    <w:rPr>
      <w:sz w:val="18"/>
      <w:szCs w:val="18"/>
      <w:lang w:val="es-CL"/>
    </w:rPr>
  </w:style>
  <w:style w:type="paragraph" w:styleId="TDC8">
    <w:name w:val="toc 8"/>
    <w:basedOn w:val="Normal"/>
    <w:next w:val="Normal"/>
    <w:autoRedefine/>
    <w:uiPriority w:val="39"/>
    <w:unhideWhenUsed/>
    <w:rsid w:val="001255C3"/>
    <w:pPr>
      <w:spacing w:after="0" w:line="240" w:lineRule="auto"/>
      <w:ind w:left="1540"/>
    </w:pPr>
    <w:rPr>
      <w:sz w:val="18"/>
      <w:szCs w:val="18"/>
      <w:lang w:val="es-CL"/>
    </w:rPr>
  </w:style>
  <w:style w:type="paragraph" w:styleId="TDC9">
    <w:name w:val="toc 9"/>
    <w:basedOn w:val="Normal"/>
    <w:next w:val="Normal"/>
    <w:autoRedefine/>
    <w:uiPriority w:val="39"/>
    <w:unhideWhenUsed/>
    <w:rsid w:val="001255C3"/>
    <w:pPr>
      <w:spacing w:after="0" w:line="240" w:lineRule="auto"/>
      <w:ind w:left="1760"/>
    </w:pPr>
    <w:rPr>
      <w:sz w:val="18"/>
      <w:szCs w:val="18"/>
      <w:lang w:val="es-CL"/>
    </w:rPr>
  </w:style>
  <w:style w:type="paragraph" w:styleId="Textocomentario">
    <w:name w:val="annotation text"/>
    <w:basedOn w:val="Normal"/>
    <w:link w:val="TextocomentarioCar"/>
    <w:uiPriority w:val="99"/>
    <w:unhideWhenUsed/>
    <w:rsid w:val="001255C3"/>
    <w:pPr>
      <w:spacing w:line="240" w:lineRule="auto"/>
    </w:pPr>
    <w:rPr>
      <w:sz w:val="20"/>
      <w:szCs w:val="20"/>
    </w:rPr>
  </w:style>
  <w:style w:type="character" w:styleId="TextocomentarioCar" w:customStyle="1">
    <w:name w:val="Texto comentario Car"/>
    <w:basedOn w:val="Fuentedeprrafopredeter"/>
    <w:link w:val="Textocomentario"/>
    <w:uiPriority w:val="99"/>
    <w:rsid w:val="001255C3"/>
    <w:rPr>
      <w:sz w:val="20"/>
      <w:szCs w:val="20"/>
    </w:rPr>
  </w:style>
  <w:style w:type="character" w:styleId="Refdecomentario">
    <w:name w:val="annotation reference"/>
    <w:basedOn w:val="Fuentedeprrafopredeter"/>
    <w:uiPriority w:val="99"/>
    <w:semiHidden/>
    <w:unhideWhenUsed/>
    <w:rsid w:val="001255C3"/>
    <w:rPr>
      <w:sz w:val="16"/>
      <w:szCs w:val="16"/>
    </w:rPr>
  </w:style>
  <w:style w:type="character" w:styleId="Nmerodepgina">
    <w:name w:val="page number"/>
    <w:basedOn w:val="Fuentedeprrafopredeter"/>
    <w:rsid w:val="001255C3"/>
  </w:style>
  <w:style w:type="paragraph" w:styleId="Listaconvietas">
    <w:name w:val="List Bullet"/>
    <w:basedOn w:val="Normal"/>
    <w:autoRedefine/>
    <w:rsid w:val="001255C3"/>
    <w:pPr>
      <w:numPr>
        <w:numId w:val="2"/>
      </w:numPr>
      <w:spacing w:after="0" w:line="240" w:lineRule="auto"/>
      <w:jc w:val="both"/>
    </w:pPr>
    <w:rPr>
      <w:rFonts w:ascii="Verdana" w:hAnsi="Verdana" w:eastAsia="Times New Roman" w:cs="Times New Roman"/>
      <w:szCs w:val="24"/>
      <w:lang w:val="es-MX" w:eastAsia="es-MX"/>
    </w:rPr>
  </w:style>
  <w:style w:type="paragraph" w:styleId="Listaconnmeros2">
    <w:name w:val="List Number 2"/>
    <w:basedOn w:val="Normal"/>
    <w:uiPriority w:val="99"/>
    <w:semiHidden/>
    <w:unhideWhenUsed/>
    <w:rsid w:val="001255C3"/>
    <w:pPr>
      <w:numPr>
        <w:numId w:val="3"/>
      </w:numPr>
      <w:spacing w:after="0" w:line="276" w:lineRule="auto"/>
      <w:contextualSpacing/>
    </w:pPr>
    <w:rPr>
      <w:rFonts w:ascii="Arial" w:hAnsi="Arial"/>
      <w:spacing w:val="4"/>
      <w:sz w:val="21"/>
      <w:szCs w:val="21"/>
      <w:lang w:val="es-ES_tradnl"/>
    </w:rPr>
  </w:style>
  <w:style w:type="paragraph" w:styleId="Ttulo">
    <w:name w:val="Title"/>
    <w:basedOn w:val="Normal"/>
    <w:link w:val="TtuloCar"/>
    <w:uiPriority w:val="10"/>
    <w:qFormat/>
    <w:rsid w:val="001255C3"/>
    <w:pPr>
      <w:spacing w:before="120" w:after="0" w:line="240" w:lineRule="auto"/>
      <w:jc w:val="center"/>
    </w:pPr>
    <w:rPr>
      <w:rFonts w:ascii="Tahoma" w:hAnsi="Tahoma" w:eastAsia="Times New Roman" w:cs="Tahoma"/>
      <w:b/>
      <w:sz w:val="28"/>
      <w:szCs w:val="20"/>
      <w:lang w:val="es-CL" w:eastAsia="es-ES"/>
    </w:rPr>
  </w:style>
  <w:style w:type="character" w:styleId="TtuloCar" w:customStyle="1">
    <w:name w:val="Título Car"/>
    <w:basedOn w:val="Fuentedeprrafopredeter"/>
    <w:link w:val="Ttulo"/>
    <w:rsid w:val="001255C3"/>
    <w:rPr>
      <w:rFonts w:ascii="Tahoma" w:hAnsi="Tahoma" w:eastAsia="Times New Roman" w:cs="Tahoma"/>
      <w:b/>
      <w:sz w:val="28"/>
      <w:szCs w:val="20"/>
      <w:lang w:val="es-CL" w:eastAsia="es-ES"/>
    </w:rPr>
  </w:style>
  <w:style w:type="paragraph" w:styleId="Sangradetextonormal">
    <w:name w:val="Body Text Indent"/>
    <w:basedOn w:val="Normal"/>
    <w:link w:val="SangradetextonormalCar"/>
    <w:unhideWhenUsed/>
    <w:rsid w:val="001255C3"/>
    <w:pPr>
      <w:spacing w:before="120" w:after="120" w:line="240" w:lineRule="auto"/>
      <w:ind w:left="283"/>
      <w:jc w:val="both"/>
    </w:pPr>
    <w:rPr>
      <w:rFonts w:ascii="Arial" w:hAnsi="Arial"/>
      <w:lang w:val="es-CL"/>
    </w:rPr>
  </w:style>
  <w:style w:type="character" w:styleId="SangradetextonormalCar" w:customStyle="1">
    <w:name w:val="Sangría de texto normal Car"/>
    <w:basedOn w:val="Fuentedeprrafopredeter"/>
    <w:link w:val="Sangradetextonormal"/>
    <w:rsid w:val="001255C3"/>
    <w:rPr>
      <w:rFonts w:ascii="Arial" w:hAnsi="Arial"/>
      <w:lang w:val="es-CL"/>
    </w:rPr>
  </w:style>
  <w:style w:type="paragraph" w:styleId="Subttulo">
    <w:name w:val="Subtitle"/>
    <w:basedOn w:val="Normal"/>
    <w:link w:val="SubttuloCar"/>
    <w:uiPriority w:val="11"/>
    <w:qFormat/>
    <w:rsid w:val="001255C3"/>
    <w:pPr>
      <w:numPr>
        <w:numId w:val="4"/>
      </w:numPr>
      <w:spacing w:after="60" w:line="240" w:lineRule="auto"/>
      <w:jc w:val="center"/>
      <w:outlineLvl w:val="1"/>
    </w:pPr>
    <w:rPr>
      <w:rFonts w:ascii="Arial" w:hAnsi="Arial" w:eastAsia="Batang" w:cs="Arial"/>
      <w:sz w:val="24"/>
      <w:szCs w:val="24"/>
      <w:lang w:val="es-CL" w:eastAsia="es-ES"/>
    </w:rPr>
  </w:style>
  <w:style w:type="character" w:styleId="SubttuloCar" w:customStyle="1">
    <w:name w:val="Subtítulo Car"/>
    <w:basedOn w:val="Fuentedeprrafopredeter"/>
    <w:link w:val="Subttulo"/>
    <w:uiPriority w:val="11"/>
    <w:rsid w:val="001255C3"/>
    <w:rPr>
      <w:rFonts w:ascii="Arial" w:hAnsi="Arial" w:eastAsia="Batang" w:cs="Arial"/>
      <w:sz w:val="24"/>
      <w:szCs w:val="24"/>
      <w:lang w:val="es-CL" w:eastAsia="es-ES"/>
    </w:rPr>
  </w:style>
  <w:style w:type="paragraph" w:styleId="Textoindependiente2">
    <w:name w:val="Body Text 2"/>
    <w:basedOn w:val="Normal"/>
    <w:link w:val="Textoindependiente2Car"/>
    <w:uiPriority w:val="99"/>
    <w:unhideWhenUsed/>
    <w:rsid w:val="001255C3"/>
    <w:pPr>
      <w:spacing w:after="120" w:line="480" w:lineRule="auto"/>
    </w:pPr>
    <w:rPr>
      <w:rFonts w:ascii="Verdana" w:hAnsi="Verdana"/>
      <w:color w:val="2E56AF" w:themeColor="text1" w:themeTint="D9"/>
      <w:sz w:val="20"/>
      <w:szCs w:val="24"/>
      <w:lang w:val="es-ES_tradnl"/>
    </w:rPr>
  </w:style>
  <w:style w:type="character" w:styleId="Textoindependiente2Car" w:customStyle="1">
    <w:name w:val="Texto independiente 2 Car"/>
    <w:basedOn w:val="Fuentedeprrafopredeter"/>
    <w:link w:val="Textoindependiente2"/>
    <w:uiPriority w:val="99"/>
    <w:rsid w:val="001255C3"/>
    <w:rPr>
      <w:rFonts w:ascii="Verdana" w:hAnsi="Verdana"/>
      <w:color w:val="2E56AF" w:themeColor="text1" w:themeTint="D9"/>
      <w:sz w:val="20"/>
      <w:szCs w:val="24"/>
      <w:lang w:val="es-ES_tradnl"/>
    </w:rPr>
  </w:style>
  <w:style w:type="paragraph" w:styleId="Textoindependiente3">
    <w:name w:val="Body Text 3"/>
    <w:basedOn w:val="Normal"/>
    <w:link w:val="Textoindependiente3Car"/>
    <w:rsid w:val="001255C3"/>
    <w:pPr>
      <w:spacing w:after="120" w:line="240" w:lineRule="auto"/>
    </w:pPr>
    <w:rPr>
      <w:rFonts w:ascii="Courier" w:hAnsi="Courier" w:eastAsia="Times New Roman" w:cs="Times New Roman"/>
      <w:sz w:val="16"/>
      <w:szCs w:val="16"/>
      <w:lang w:val="es-ES_tradnl" w:eastAsia="es-ES"/>
    </w:rPr>
  </w:style>
  <w:style w:type="character" w:styleId="Textoindependiente3Car" w:customStyle="1">
    <w:name w:val="Texto independiente 3 Car"/>
    <w:basedOn w:val="Fuentedeprrafopredeter"/>
    <w:link w:val="Textoindependiente3"/>
    <w:rsid w:val="001255C3"/>
    <w:rPr>
      <w:rFonts w:ascii="Courier" w:hAnsi="Courier" w:eastAsia="Times New Roman" w:cs="Times New Roman"/>
      <w:sz w:val="16"/>
      <w:szCs w:val="16"/>
      <w:lang w:val="es-ES_tradnl" w:eastAsia="es-ES"/>
    </w:rPr>
  </w:style>
  <w:style w:type="paragraph" w:styleId="Sangra2detindependiente">
    <w:name w:val="Body Text Indent 2"/>
    <w:basedOn w:val="Normal"/>
    <w:link w:val="Sangra2detindependienteCar"/>
    <w:rsid w:val="001255C3"/>
    <w:pPr>
      <w:widowControl w:val="0"/>
      <w:spacing w:after="0" w:line="240" w:lineRule="auto"/>
      <w:ind w:left="709" w:hanging="709"/>
    </w:pPr>
    <w:rPr>
      <w:rFonts w:ascii="Arial" w:hAnsi="Arial" w:eastAsia="Times New Roman" w:cs="Arial"/>
      <w:sz w:val="20"/>
      <w:szCs w:val="20"/>
      <w:lang w:val="es-PE"/>
    </w:rPr>
  </w:style>
  <w:style w:type="character" w:styleId="Sangra2detindependienteCar" w:customStyle="1">
    <w:name w:val="Sangría 2 de t. independiente Car"/>
    <w:basedOn w:val="Fuentedeprrafopredeter"/>
    <w:link w:val="Sangra2detindependiente"/>
    <w:rsid w:val="001255C3"/>
    <w:rPr>
      <w:rFonts w:ascii="Arial" w:hAnsi="Arial" w:eastAsia="Times New Roman" w:cs="Arial"/>
      <w:sz w:val="20"/>
      <w:szCs w:val="20"/>
      <w:lang w:val="es-PE"/>
    </w:rPr>
  </w:style>
  <w:style w:type="paragraph" w:styleId="Sangra3detindependiente">
    <w:name w:val="Body Text Indent 3"/>
    <w:basedOn w:val="Normal"/>
    <w:link w:val="Sangra3detindependienteCar"/>
    <w:uiPriority w:val="99"/>
    <w:unhideWhenUsed/>
    <w:rsid w:val="001255C3"/>
    <w:pPr>
      <w:spacing w:after="120" w:line="240" w:lineRule="auto"/>
      <w:ind w:left="283"/>
    </w:pPr>
    <w:rPr>
      <w:rFonts w:ascii="Verdana" w:hAnsi="Verdana"/>
      <w:color w:val="2E56AF" w:themeColor="text1" w:themeTint="D9"/>
      <w:sz w:val="16"/>
      <w:szCs w:val="16"/>
      <w:lang w:val="es-ES_tradnl"/>
    </w:rPr>
  </w:style>
  <w:style w:type="character" w:styleId="Sangra3detindependienteCar" w:customStyle="1">
    <w:name w:val="Sangría 3 de t. independiente Car"/>
    <w:basedOn w:val="Fuentedeprrafopredeter"/>
    <w:link w:val="Sangra3detindependiente"/>
    <w:uiPriority w:val="99"/>
    <w:rsid w:val="001255C3"/>
    <w:rPr>
      <w:rFonts w:ascii="Verdana" w:hAnsi="Verdana"/>
      <w:color w:val="2E56AF" w:themeColor="text1" w:themeTint="D9"/>
      <w:sz w:val="16"/>
      <w:szCs w:val="16"/>
      <w:lang w:val="es-ES_tradnl"/>
    </w:rPr>
  </w:style>
  <w:style w:type="character" w:styleId="Hipervnculovisitado">
    <w:name w:val="FollowedHyperlink"/>
    <w:basedOn w:val="Fuentedeprrafopredeter"/>
    <w:uiPriority w:val="99"/>
    <w:semiHidden/>
    <w:unhideWhenUsed/>
    <w:rsid w:val="001255C3"/>
    <w:rPr>
      <w:color w:val="954F72"/>
      <w:u w:val="single"/>
    </w:rPr>
  </w:style>
  <w:style w:type="character" w:styleId="Textoennegrita">
    <w:name w:val="Strong"/>
    <w:basedOn w:val="Fuentedeprrafopredeter"/>
    <w:uiPriority w:val="22"/>
    <w:qFormat/>
    <w:rsid w:val="001255C3"/>
    <w:rPr>
      <w:b/>
      <w:bCs/>
    </w:rPr>
  </w:style>
  <w:style w:type="character" w:styleId="nfasis">
    <w:name w:val="Emphasis"/>
    <w:basedOn w:val="Fuentedeprrafopredeter"/>
    <w:uiPriority w:val="20"/>
    <w:qFormat/>
    <w:rsid w:val="001255C3"/>
    <w:rPr>
      <w:b/>
      <w:bCs/>
      <w:i w:val="0"/>
      <w:iCs w:val="0"/>
    </w:rPr>
  </w:style>
  <w:style w:type="paragraph" w:styleId="NormalWeb">
    <w:name w:val="Normal (Web)"/>
    <w:basedOn w:val="Normal"/>
    <w:uiPriority w:val="99"/>
    <w:unhideWhenUsed/>
    <w:rsid w:val="001255C3"/>
    <w:pPr>
      <w:spacing w:before="100" w:beforeAutospacing="1" w:after="100" w:afterAutospacing="1" w:line="240" w:lineRule="auto"/>
    </w:pPr>
    <w:rPr>
      <w:rFonts w:ascii="Times New Roman" w:hAnsi="Times New Roman" w:eastAsia="Times New Roman" w:cs="Times New Roman"/>
      <w:sz w:val="24"/>
      <w:szCs w:val="24"/>
      <w:lang w:val="es-CL" w:eastAsia="es-MX"/>
    </w:rPr>
  </w:style>
  <w:style w:type="paragraph" w:styleId="HTMLconformatoprevio">
    <w:name w:val="HTML Preformatted"/>
    <w:basedOn w:val="Normal"/>
    <w:link w:val="HTMLconformatoprevioCar"/>
    <w:uiPriority w:val="99"/>
    <w:semiHidden/>
    <w:unhideWhenUsed/>
    <w:rsid w:val="00125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val="es-ES" w:eastAsia="es-ES"/>
    </w:rPr>
  </w:style>
  <w:style w:type="character" w:styleId="HTMLconformatoprevioCar" w:customStyle="1">
    <w:name w:val="HTML con formato previo Car"/>
    <w:basedOn w:val="Fuentedeprrafopredeter"/>
    <w:link w:val="HTMLconformatoprevio"/>
    <w:uiPriority w:val="99"/>
    <w:semiHidden/>
    <w:rsid w:val="001255C3"/>
    <w:rPr>
      <w:rFonts w:ascii="Courier New" w:hAnsi="Courier New" w:eastAsia="Times New Roman" w:cs="Courier New"/>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1255C3"/>
    <w:rPr>
      <w:b/>
      <w:bCs/>
    </w:rPr>
  </w:style>
  <w:style w:type="character" w:styleId="AsuntodelcomentarioCar" w:customStyle="1">
    <w:name w:val="Asunto del comentario Car"/>
    <w:basedOn w:val="TextocomentarioCar"/>
    <w:link w:val="Asuntodelcomentario"/>
    <w:uiPriority w:val="99"/>
    <w:semiHidden/>
    <w:rsid w:val="001255C3"/>
    <w:rPr>
      <w:b/>
      <w:bCs/>
      <w:sz w:val="20"/>
      <w:szCs w:val="20"/>
    </w:rPr>
  </w:style>
  <w:style w:type="paragraph" w:styleId="Textodeglobo">
    <w:name w:val="Balloon Text"/>
    <w:basedOn w:val="Normal"/>
    <w:link w:val="TextodegloboCar"/>
    <w:uiPriority w:val="99"/>
    <w:unhideWhenUsed/>
    <w:rsid w:val="001255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1255C3"/>
    <w:rPr>
      <w:rFonts w:ascii="Segoe UI" w:hAnsi="Segoe UI" w:cs="Segoe UI"/>
      <w:sz w:val="18"/>
      <w:szCs w:val="18"/>
    </w:rPr>
  </w:style>
  <w:style w:type="paragraph" w:styleId="Sinespaciado">
    <w:name w:val="No Spacing"/>
    <w:link w:val="SinespaciadoCar"/>
    <w:uiPriority w:val="1"/>
    <w:rsid w:val="001255C3"/>
    <w:pPr>
      <w:spacing w:after="0" w:line="240" w:lineRule="auto"/>
    </w:pPr>
    <w:rPr>
      <w:rFonts w:eastAsiaTheme="minorEastAsia"/>
      <w:lang w:val="es-PE" w:eastAsia="es-PE"/>
    </w:rPr>
  </w:style>
  <w:style w:type="character" w:styleId="SinespaciadoCar" w:customStyle="1">
    <w:name w:val="Sin espaciado Car"/>
    <w:basedOn w:val="Fuentedeprrafopredeter"/>
    <w:link w:val="Sinespaciado"/>
    <w:uiPriority w:val="1"/>
    <w:rsid w:val="001255C3"/>
    <w:rPr>
      <w:rFonts w:eastAsiaTheme="minorEastAsia"/>
      <w:lang w:val="es-PE" w:eastAsia="es-PE"/>
    </w:rPr>
  </w:style>
  <w:style w:type="character" w:styleId="PrrafodelistaCar" w:customStyle="1">
    <w:name w:val="Párrafo de lista Car"/>
    <w:aliases w:val="List Paragraph1 Car,List Paragraph (numbered (a)) Car,Bullets Car,Paragraphe de liste1 Car,List Paragraph11 Car,Citation List Car,En tête 1 Car,Heading 2_sj Car,Indent Paragraph Car,List_Paragraph Car,MC Paragraphe Liste Car,I. Car"/>
    <w:basedOn w:val="Fuentedeprrafopredeter"/>
    <w:link w:val="Prrafodelista"/>
    <w:uiPriority w:val="34"/>
    <w:qFormat/>
    <w:rsid w:val="001255C3"/>
  </w:style>
  <w:style w:type="table" w:styleId="Tablanormal4">
    <w:name w:val="Plain Table 4"/>
    <w:basedOn w:val="Tablanormal"/>
    <w:uiPriority w:val="44"/>
    <w:rsid w:val="001255C3"/>
    <w:pPr>
      <w:spacing w:after="0" w:line="240" w:lineRule="auto"/>
    </w:pPr>
    <w:rPr>
      <w:lang w:val="es-P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1255C3"/>
    <w:pPr>
      <w:spacing w:after="0" w:line="240" w:lineRule="auto"/>
    </w:pPr>
    <w:rPr>
      <w:lang w:val="es-PE"/>
    </w:rPr>
    <w:tblPr>
      <w:tblStyleRowBandSize w:val="1"/>
      <w:tblStyleColBandSize w:val="1"/>
    </w:tblPr>
    <w:tblStylePr w:type="firstRow">
      <w:rPr>
        <w:rFonts w:asciiTheme="majorHAnsi" w:hAnsiTheme="majorHAnsi" w:eastAsiaTheme="majorEastAsia" w:cstheme="majorBidi"/>
        <w:i/>
        <w:iCs/>
        <w:sz w:val="26"/>
      </w:rPr>
      <w:tblPr/>
      <w:tcPr>
        <w:tcBorders>
          <w:bottom w:val="single" w:color="7897DB"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897DB"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897DB"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897DB"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1255C3"/>
    <w:pPr>
      <w:spacing w:after="0" w:line="240" w:lineRule="auto"/>
    </w:pPr>
    <w:rPr>
      <w:lang w:val="es-CL"/>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aconcuadrcula5oscura">
    <w:name w:val="Grid Table 5 Dark"/>
    <w:basedOn w:val="Tablanormal"/>
    <w:uiPriority w:val="50"/>
    <w:rsid w:val="001255C3"/>
    <w:pPr>
      <w:spacing w:after="0" w:line="240" w:lineRule="auto"/>
    </w:pPr>
    <w:rPr>
      <w:lang w:val="es-P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9D5F0"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44388"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44388"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44388"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44388" w:themeFill="text1"/>
      </w:tcPr>
    </w:tblStylePr>
    <w:tblStylePr w:type="band1Vert">
      <w:tblPr/>
      <w:tcPr>
        <w:shd w:val="clear" w:color="auto" w:fill="94ACE2" w:themeFill="text1" w:themeFillTint="66"/>
      </w:tcPr>
    </w:tblStylePr>
    <w:tblStylePr w:type="band1Horz">
      <w:tblPr/>
      <w:tcPr>
        <w:shd w:val="clear" w:color="auto" w:fill="94ACE2" w:themeFill="text1" w:themeFillTint="66"/>
      </w:tcPr>
    </w:tblStylePr>
  </w:style>
  <w:style w:type="table" w:styleId="Tablaconcuadrcula5oscura-nfasis1">
    <w:name w:val="Grid Table 5 Dark Accent 1"/>
    <w:basedOn w:val="Tablanormal"/>
    <w:uiPriority w:val="50"/>
    <w:rsid w:val="001255C3"/>
    <w:pPr>
      <w:spacing w:after="0" w:line="240" w:lineRule="auto"/>
    </w:pPr>
    <w:rPr>
      <w:lang w:val="es-P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9E1F4"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F669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F669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1F669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F669D" w:themeFill="accent1"/>
      </w:tcPr>
    </w:tblStylePr>
    <w:tblStylePr w:type="band1Vert">
      <w:tblPr/>
      <w:tcPr>
        <w:shd w:val="clear" w:color="auto" w:fill="93C3E9" w:themeFill="accent1" w:themeFillTint="66"/>
      </w:tcPr>
    </w:tblStylePr>
    <w:tblStylePr w:type="band1Horz">
      <w:tblPr/>
      <w:tcPr>
        <w:shd w:val="clear" w:color="auto" w:fill="93C3E9" w:themeFill="accent1" w:themeFillTint="66"/>
      </w:tcPr>
    </w:tblStylePr>
  </w:style>
  <w:style w:type="table" w:styleId="Tablaconcuadrcula4-nfasis3">
    <w:name w:val="Grid Table 4 Accent 3"/>
    <w:basedOn w:val="Tablanormal"/>
    <w:uiPriority w:val="49"/>
    <w:rsid w:val="001255C3"/>
    <w:pPr>
      <w:spacing w:after="0" w:line="240" w:lineRule="auto"/>
    </w:pPr>
    <w:tblPr>
      <w:tblStyleRowBandSize w:val="1"/>
      <w:tblStyleColBandSize w:val="1"/>
      <w:tblBorders>
        <w:top w:val="single" w:color="F7B16C" w:themeColor="accent3" w:themeTint="99" w:sz="4" w:space="0"/>
        <w:left w:val="single" w:color="F7B16C" w:themeColor="accent3" w:themeTint="99" w:sz="4" w:space="0"/>
        <w:bottom w:val="single" w:color="F7B16C" w:themeColor="accent3" w:themeTint="99" w:sz="4" w:space="0"/>
        <w:right w:val="single" w:color="F7B16C" w:themeColor="accent3" w:themeTint="99" w:sz="4" w:space="0"/>
        <w:insideH w:val="single" w:color="F7B16C" w:themeColor="accent3" w:themeTint="99" w:sz="4" w:space="0"/>
        <w:insideV w:val="single" w:color="F7B16C" w:themeColor="accent3" w:themeTint="99" w:sz="4" w:space="0"/>
      </w:tblBorders>
    </w:tblPr>
    <w:tblStylePr w:type="firstRow">
      <w:rPr>
        <w:b/>
        <w:bCs/>
        <w:color w:val="FFFFFF" w:themeColor="background1"/>
      </w:rPr>
      <w:tblPr/>
      <w:tcPr>
        <w:tcBorders>
          <w:top w:val="single" w:color="F27F0C" w:themeColor="accent3" w:sz="4" w:space="0"/>
          <w:left w:val="single" w:color="F27F0C" w:themeColor="accent3" w:sz="4" w:space="0"/>
          <w:bottom w:val="single" w:color="F27F0C" w:themeColor="accent3" w:sz="4" w:space="0"/>
          <w:right w:val="single" w:color="F27F0C" w:themeColor="accent3" w:sz="4" w:space="0"/>
          <w:insideH w:val="nil"/>
          <w:insideV w:val="nil"/>
        </w:tcBorders>
        <w:shd w:val="clear" w:color="auto" w:fill="F27F0C" w:themeFill="accent3"/>
      </w:tcPr>
    </w:tblStylePr>
    <w:tblStylePr w:type="lastRow">
      <w:rPr>
        <w:b/>
        <w:bCs/>
      </w:rPr>
      <w:tblPr/>
      <w:tcPr>
        <w:tcBorders>
          <w:top w:val="double" w:color="F27F0C" w:themeColor="accent3" w:sz="4" w:space="0"/>
        </w:tcBorders>
      </w:tcPr>
    </w:tblStylePr>
    <w:tblStylePr w:type="firstCol">
      <w:rPr>
        <w:b/>
        <w:bCs/>
      </w:rPr>
    </w:tblStylePr>
    <w:tblStylePr w:type="lastCol">
      <w:rPr>
        <w:b/>
        <w:bCs/>
      </w:rPr>
    </w:tblStylePr>
    <w:tblStylePr w:type="band1Vert">
      <w:tblPr/>
      <w:tcPr>
        <w:shd w:val="clear" w:color="auto" w:fill="FCE5CE" w:themeFill="accent3" w:themeFillTint="33"/>
      </w:tcPr>
    </w:tblStylePr>
    <w:tblStylePr w:type="band1Horz">
      <w:tblPr/>
      <w:tcPr>
        <w:shd w:val="clear" w:color="auto" w:fill="FCE5CE" w:themeFill="accent3" w:themeFillTint="33"/>
      </w:tcPr>
    </w:tblStylePr>
  </w:style>
  <w:style w:type="table" w:styleId="Tabladelista7concolores-nfasis1">
    <w:name w:val="List Table 7 Colorful Accent 1"/>
    <w:basedOn w:val="Tablanormal"/>
    <w:uiPriority w:val="52"/>
    <w:rsid w:val="001255C3"/>
    <w:pPr>
      <w:spacing w:after="0" w:line="240" w:lineRule="auto"/>
    </w:pPr>
    <w:rPr>
      <w:color w:val="174C75" w:themeColor="accent1" w:themeShade="BF"/>
      <w:lang w:val="es-PE"/>
    </w:rPr>
    <w:tblPr>
      <w:tblStyleRowBandSize w:val="1"/>
      <w:tblStyleColBandSize w:val="1"/>
    </w:tblPr>
    <w:tblStylePr w:type="firstRow">
      <w:rPr>
        <w:rFonts w:asciiTheme="majorHAnsi" w:hAnsiTheme="majorHAnsi" w:eastAsiaTheme="majorEastAsia" w:cstheme="majorBidi"/>
        <w:i/>
        <w:iCs/>
        <w:sz w:val="26"/>
      </w:rPr>
      <w:tblPr/>
      <w:tcPr>
        <w:tcBorders>
          <w:bottom w:val="single" w:color="1F669D"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1F669D"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1F669D"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1F669D" w:themeColor="accent1" w:sz="4" w:space="0"/>
        </w:tcBorders>
        <w:shd w:val="clear" w:color="auto" w:fill="FFFFFF" w:themeFill="background1"/>
      </w:tcPr>
    </w:tblStylePr>
    <w:tblStylePr w:type="band1Vert">
      <w:tblPr/>
      <w:tcPr>
        <w:shd w:val="clear" w:color="auto" w:fill="C9E1F4" w:themeFill="accent1" w:themeFillTint="33"/>
      </w:tcPr>
    </w:tblStylePr>
    <w:tblStylePr w:type="band1Horz">
      <w:tblPr/>
      <w:tcPr>
        <w:shd w:val="clear" w:color="auto" w:fill="C9E1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D" w:customStyle="1">
    <w:name w:val="Texto D"/>
    <w:basedOn w:val="Normal"/>
    <w:link w:val="TextoDCar"/>
    <w:rsid w:val="001255C3"/>
    <w:pPr>
      <w:spacing w:after="120" w:line="276" w:lineRule="auto"/>
      <w:jc w:val="both"/>
    </w:pPr>
    <w:rPr>
      <w:lang w:eastAsia="es-UY"/>
    </w:rPr>
  </w:style>
  <w:style w:type="character" w:styleId="TextoDCar" w:customStyle="1">
    <w:name w:val="Texto D Car"/>
    <w:basedOn w:val="Fuentedeprrafopredeter"/>
    <w:link w:val="TextoD"/>
    <w:rsid w:val="001255C3"/>
    <w:rPr>
      <w:lang w:eastAsia="es-UY"/>
    </w:rPr>
  </w:style>
  <w:style w:type="paragraph" w:styleId="Ttulodeobjetos" w:customStyle="1">
    <w:name w:val="Título de objetos"/>
    <w:next w:val="Normal"/>
    <w:link w:val="TtulodeobjetosCar"/>
    <w:rsid w:val="001255C3"/>
    <w:pPr>
      <w:spacing w:after="120" w:line="276" w:lineRule="auto"/>
      <w:jc w:val="center"/>
    </w:pPr>
    <w:rPr>
      <w:b/>
      <w:bCs/>
      <w:color w:val="F27F0C" w:themeColor="accent3"/>
      <w:lang w:val="es-PE"/>
    </w:rPr>
  </w:style>
  <w:style w:type="character" w:styleId="TtulodeobjetosCar" w:customStyle="1">
    <w:name w:val="Título de objetos Car"/>
    <w:basedOn w:val="Fuentedeprrafopredeter"/>
    <w:link w:val="Ttulodeobjetos"/>
    <w:rsid w:val="001255C3"/>
    <w:rPr>
      <w:b/>
      <w:bCs/>
      <w:color w:val="F27F0C" w:themeColor="accent3"/>
      <w:lang w:val="es-PE"/>
    </w:rPr>
  </w:style>
  <w:style w:type="table" w:styleId="Tablaconcuadrcula4-nfasis11" w:customStyle="1">
    <w:name w:val="Tabla con cuadrícula 4 - Énfasis 11"/>
    <w:basedOn w:val="Tablanormal"/>
    <w:uiPriority w:val="49"/>
    <w:rsid w:val="001255C3"/>
    <w:pPr>
      <w:spacing w:after="0" w:line="240" w:lineRule="auto"/>
    </w:pPr>
    <w:rPr>
      <w:lang w:val="es-PE"/>
    </w:rPr>
    <w:tblPr>
      <w:tblStyleRowBandSize w:val="1"/>
      <w:tblStyleColBandSize w:val="1"/>
      <w:tblBorders>
        <w:top w:val="single" w:color="5DA6DF" w:themeColor="accent1" w:themeTint="99" w:sz="4" w:space="0"/>
        <w:left w:val="single" w:color="5DA6DF" w:themeColor="accent1" w:themeTint="99" w:sz="4" w:space="0"/>
        <w:bottom w:val="single" w:color="5DA6DF" w:themeColor="accent1" w:themeTint="99" w:sz="4" w:space="0"/>
        <w:right w:val="single" w:color="5DA6DF" w:themeColor="accent1" w:themeTint="99" w:sz="4" w:space="0"/>
        <w:insideH w:val="single" w:color="5DA6DF" w:themeColor="accent1" w:themeTint="99" w:sz="4" w:space="0"/>
        <w:insideV w:val="single" w:color="5DA6DF" w:themeColor="accent1" w:themeTint="99" w:sz="4" w:space="0"/>
      </w:tblBorders>
    </w:tblPr>
    <w:tblStylePr w:type="firstRow">
      <w:rPr>
        <w:b/>
        <w:bCs/>
        <w:color w:val="FFFFFF" w:themeColor="background1"/>
      </w:rPr>
      <w:tblPr/>
      <w:tcPr>
        <w:tcBorders>
          <w:top w:val="single" w:color="1F669D" w:themeColor="accent1" w:sz="4" w:space="0"/>
          <w:left w:val="single" w:color="1F669D" w:themeColor="accent1" w:sz="4" w:space="0"/>
          <w:bottom w:val="single" w:color="1F669D" w:themeColor="accent1" w:sz="4" w:space="0"/>
          <w:right w:val="single" w:color="1F669D" w:themeColor="accent1" w:sz="4" w:space="0"/>
          <w:insideH w:val="nil"/>
          <w:insideV w:val="nil"/>
        </w:tcBorders>
        <w:shd w:val="clear" w:color="auto" w:fill="1F669D" w:themeFill="accent1"/>
      </w:tcPr>
    </w:tblStylePr>
    <w:tblStylePr w:type="lastRow">
      <w:rPr>
        <w:b/>
        <w:bCs/>
      </w:rPr>
      <w:tblPr/>
      <w:tcPr>
        <w:tcBorders>
          <w:top w:val="double" w:color="1F669D" w:themeColor="accent1" w:sz="4" w:space="0"/>
        </w:tcBorders>
      </w:tcPr>
    </w:tblStylePr>
    <w:tblStylePr w:type="firstCol">
      <w:rPr>
        <w:b/>
        <w:bCs/>
      </w:rPr>
    </w:tblStylePr>
    <w:tblStylePr w:type="lastCol">
      <w:rPr>
        <w:b/>
        <w:bCs/>
      </w:rPr>
    </w:tblStylePr>
    <w:tblStylePr w:type="band1Vert">
      <w:tblPr/>
      <w:tcPr>
        <w:shd w:val="clear" w:color="auto" w:fill="C9E1F4" w:themeFill="accent1" w:themeFillTint="33"/>
      </w:tcPr>
    </w:tblStylePr>
    <w:tblStylePr w:type="band1Horz">
      <w:tblPr/>
      <w:tcPr>
        <w:shd w:val="clear" w:color="auto" w:fill="C9E1F4" w:themeFill="accent1" w:themeFillTint="33"/>
      </w:tcPr>
    </w:tblStylePr>
  </w:style>
  <w:style w:type="paragraph" w:styleId="TextotablaD" w:customStyle="1">
    <w:name w:val="Texto tabla D"/>
    <w:basedOn w:val="Normal"/>
    <w:link w:val="TextotablaDCar"/>
    <w:rsid w:val="001255C3"/>
    <w:pPr>
      <w:spacing w:after="0" w:line="240" w:lineRule="auto"/>
      <w:jc w:val="both"/>
    </w:pPr>
    <w:rPr>
      <w:sz w:val="20"/>
      <w:lang w:val="es-CL" w:eastAsia="es-UY"/>
    </w:rPr>
  </w:style>
  <w:style w:type="character" w:styleId="TextotablaDCar" w:customStyle="1">
    <w:name w:val="Texto tabla D Car"/>
    <w:basedOn w:val="Fuentedeprrafopredeter"/>
    <w:link w:val="TextotablaD"/>
    <w:rsid w:val="001255C3"/>
    <w:rPr>
      <w:sz w:val="20"/>
      <w:lang w:val="es-CL" w:eastAsia="es-UY"/>
    </w:rPr>
  </w:style>
  <w:style w:type="paragraph" w:styleId="FuenteD" w:customStyle="1">
    <w:name w:val="Fuente D"/>
    <w:basedOn w:val="Normal"/>
    <w:next w:val="Normal"/>
    <w:link w:val="FuenteDCar"/>
    <w:qFormat/>
    <w:rsid w:val="001255C3"/>
    <w:pPr>
      <w:spacing w:after="240" w:line="276" w:lineRule="auto"/>
      <w:jc w:val="center"/>
    </w:pPr>
    <w:rPr>
      <w:bCs/>
      <w:sz w:val="18"/>
      <w:lang w:val="es-CL"/>
    </w:rPr>
  </w:style>
  <w:style w:type="character" w:styleId="FuenteDCar" w:customStyle="1">
    <w:name w:val="Fuente D Car"/>
    <w:basedOn w:val="Fuentedeprrafopredeter"/>
    <w:link w:val="FuenteD"/>
    <w:rsid w:val="001255C3"/>
    <w:rPr>
      <w:rFonts w:ascii="Calibri" w:hAnsi="Calibri"/>
      <w:bCs/>
      <w:sz w:val="18"/>
      <w:lang w:val="es-CL"/>
    </w:rPr>
  </w:style>
  <w:style w:type="paragraph" w:styleId="Ttuloalternativo1" w:customStyle="1">
    <w:name w:val="Título alternativo 1"/>
    <w:basedOn w:val="Prrafodelista"/>
    <w:link w:val="Ttuloalternativo1Car"/>
    <w:rsid w:val="001255C3"/>
    <w:pPr>
      <w:spacing w:before="120" w:after="120" w:line="240" w:lineRule="auto"/>
      <w:ind w:hanging="360"/>
      <w:contextualSpacing w:val="0"/>
      <w:jc w:val="both"/>
    </w:pPr>
    <w:rPr>
      <w:rFonts w:eastAsia="Times New Roman" w:cs="Times New Roman"/>
      <w:b/>
      <w:color w:val="1F669D" w:themeColor="accent1"/>
      <w:lang w:val="es-CL"/>
    </w:rPr>
  </w:style>
  <w:style w:type="character" w:styleId="Ttuloalternativo1Car" w:customStyle="1">
    <w:name w:val="Título alternativo 1 Car"/>
    <w:basedOn w:val="Fuentedeprrafopredeter"/>
    <w:link w:val="Ttuloalternativo1"/>
    <w:rsid w:val="001255C3"/>
    <w:rPr>
      <w:rFonts w:eastAsia="Times New Roman" w:cs="Times New Roman"/>
      <w:b/>
      <w:color w:val="1F669D" w:themeColor="accent1"/>
      <w:lang w:val="es-CL" w:eastAsia="ja-JP"/>
    </w:rPr>
  </w:style>
  <w:style w:type="table" w:styleId="Tablaconcuadrcula5oscura1" w:customStyle="1">
    <w:name w:val="Tabla con cuadrícula 5 oscura1"/>
    <w:basedOn w:val="Tablanormal"/>
    <w:uiPriority w:val="50"/>
    <w:rsid w:val="001255C3"/>
    <w:pPr>
      <w:spacing w:after="0" w:line="240" w:lineRule="auto"/>
    </w:pPr>
    <w:rPr>
      <w:lang w:val="es-P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9D5F0"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44388"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44388"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44388"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44388" w:themeFill="text1"/>
      </w:tcPr>
    </w:tblStylePr>
    <w:tblStylePr w:type="band1Vert">
      <w:tblPr/>
      <w:tcPr>
        <w:shd w:val="clear" w:color="auto" w:fill="94ACE2" w:themeFill="text1" w:themeFillTint="66"/>
      </w:tcPr>
    </w:tblStylePr>
    <w:tblStylePr w:type="band1Horz">
      <w:tblPr/>
      <w:tcPr>
        <w:shd w:val="clear" w:color="auto" w:fill="94ACE2" w:themeFill="text1" w:themeFillTint="66"/>
      </w:tcPr>
    </w:tblStylePr>
  </w:style>
  <w:style w:type="table" w:styleId="Tablaconcuadrcula1clara1" w:customStyle="1">
    <w:name w:val="Tabla con cuadrícula 1 clara1"/>
    <w:basedOn w:val="Tablanormal"/>
    <w:uiPriority w:val="46"/>
    <w:rsid w:val="001255C3"/>
    <w:pPr>
      <w:spacing w:after="0" w:line="240" w:lineRule="auto"/>
    </w:pPr>
    <w:rPr>
      <w:lang w:val="es-PE"/>
    </w:rPr>
    <w:tblPr>
      <w:tblStyleRowBandSize w:val="1"/>
      <w:tblStyleColBandSize w:val="1"/>
      <w:tblBorders>
        <w:top w:val="single" w:color="94ACE2" w:themeColor="text1" w:themeTint="66" w:sz="4" w:space="0"/>
        <w:left w:val="single" w:color="94ACE2" w:themeColor="text1" w:themeTint="66" w:sz="4" w:space="0"/>
        <w:bottom w:val="single" w:color="94ACE2" w:themeColor="text1" w:themeTint="66" w:sz="4" w:space="0"/>
        <w:right w:val="single" w:color="94ACE2" w:themeColor="text1" w:themeTint="66" w:sz="4" w:space="0"/>
        <w:insideH w:val="single" w:color="94ACE2" w:themeColor="text1" w:themeTint="66" w:sz="4" w:space="0"/>
        <w:insideV w:val="single" w:color="94ACE2" w:themeColor="text1" w:themeTint="66" w:sz="4" w:space="0"/>
      </w:tblBorders>
    </w:tblPr>
    <w:tblStylePr w:type="firstRow">
      <w:rPr>
        <w:b/>
        <w:bCs/>
      </w:rPr>
      <w:tblPr/>
      <w:tcPr>
        <w:tcBorders>
          <w:bottom w:val="single" w:color="5E83D4" w:themeColor="text1" w:themeTint="99" w:sz="12" w:space="0"/>
        </w:tcBorders>
      </w:tcPr>
    </w:tblStylePr>
    <w:tblStylePr w:type="lastRow">
      <w:rPr>
        <w:b/>
        <w:bCs/>
      </w:rPr>
      <w:tblPr/>
      <w:tcPr>
        <w:tcBorders>
          <w:top w:val="double" w:color="5E83D4" w:themeColor="text1" w:themeTint="99" w:sz="2" w:space="0"/>
        </w:tcBorders>
      </w:tcPr>
    </w:tblStylePr>
    <w:tblStylePr w:type="firstCol">
      <w:rPr>
        <w:b/>
        <w:bCs/>
      </w:rPr>
    </w:tblStylePr>
    <w:tblStylePr w:type="lastCol">
      <w:rPr>
        <w:b/>
        <w:bCs/>
      </w:rPr>
    </w:tblStylePr>
  </w:style>
  <w:style w:type="table" w:styleId="Tablaconcuadrcula5oscura-nfasis11" w:customStyle="1">
    <w:name w:val="Tabla con cuadrícula 5 oscura - Énfasis 11"/>
    <w:basedOn w:val="Tablanormal"/>
    <w:uiPriority w:val="50"/>
    <w:rsid w:val="001255C3"/>
    <w:pPr>
      <w:spacing w:after="0" w:line="240" w:lineRule="auto"/>
    </w:pPr>
    <w:rPr>
      <w:lang w:val="es-P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9E1F4"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F669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F669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1F669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F669D" w:themeFill="accent1"/>
      </w:tcPr>
    </w:tblStylePr>
    <w:tblStylePr w:type="band1Vert">
      <w:tblPr/>
      <w:tcPr>
        <w:shd w:val="clear" w:color="auto" w:fill="93C3E9" w:themeFill="accent1" w:themeFillTint="66"/>
      </w:tcPr>
    </w:tblStylePr>
    <w:tblStylePr w:type="band1Horz">
      <w:tblPr/>
      <w:tcPr>
        <w:shd w:val="clear" w:color="auto" w:fill="93C3E9" w:themeFill="accent1" w:themeFillTint="66"/>
      </w:tcPr>
    </w:tblStylePr>
  </w:style>
  <w:style w:type="table" w:styleId="Tabladedobleentrada" w:customStyle="1">
    <w:name w:val="Tabla de doble entrada"/>
    <w:basedOn w:val="Tablaconcuadrcula5oscura-nfasis11"/>
    <w:uiPriority w:val="99"/>
    <w:rsid w:val="001255C3"/>
    <w:pPr>
      <w:spacing w:before="80" w:after="80"/>
      <w:contextualSpacing/>
    </w:pPr>
    <w:rPr>
      <w:sz w:val="20"/>
    </w:rPr>
    <w:tblPr>
      <w:jc w:val="cente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Pr>
    <w:trPr>
      <w:jc w:val="center"/>
    </w:trPr>
    <w:tcPr>
      <w:shd w:val="clear" w:color="auto" w:fill="C9E1F4" w:themeFill="accent1" w:themeFillTint="33"/>
      <w:vAlign w:val="center"/>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F669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F669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1F669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F669D" w:themeFill="accent1"/>
      </w:tcPr>
    </w:tblStylePr>
    <w:tblStylePr w:type="band1Vert">
      <w:tblPr/>
      <w:tcPr>
        <w:shd w:val="clear" w:color="auto" w:fill="93C3E9" w:themeFill="accent1" w:themeFillTint="66"/>
      </w:tcPr>
    </w:tblStylePr>
    <w:tblStylePr w:type="band1Horz">
      <w:tblPr/>
      <w:tcPr>
        <w:shd w:val="clear" w:color="auto" w:fill="93C3E9" w:themeFill="accent1" w:themeFillTint="66"/>
      </w:tcPr>
    </w:tblStylePr>
  </w:style>
  <w:style w:type="table" w:styleId="Tabladelista" w:customStyle="1">
    <w:name w:val="Tabla de lista"/>
    <w:basedOn w:val="Tablaconcuadrcula4-nfasis11"/>
    <w:uiPriority w:val="99"/>
    <w:rsid w:val="001255C3"/>
    <w:pPr>
      <w:spacing w:before="120" w:after="120"/>
      <w:contextualSpacing/>
      <w:jc w:val="center"/>
    </w:pPr>
    <w:rPr>
      <w:sz w:val="20"/>
    </w:rPr>
    <w:tblPr>
      <w:jc w:val="cente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Pr>
    <w:trPr>
      <w:jc w:val="center"/>
    </w:trPr>
    <w:tcPr>
      <w:shd w:val="clear" w:color="auto" w:fill="93C3E9" w:themeFill="accent1" w:themeFillTint="66"/>
      <w:vAlign w:val="center"/>
    </w:tcPr>
    <w:tblStylePr w:type="firstRow">
      <w:rPr>
        <w:b/>
        <w:bCs/>
        <w:color w:val="FFFFFF" w:themeColor="background1"/>
      </w:rPr>
      <w:tblPr/>
      <w:tcPr>
        <w:tcBorders>
          <w:top w:val="single" w:color="1F669D" w:themeColor="accent1" w:sz="4" w:space="0"/>
          <w:left w:val="single" w:color="1F669D" w:themeColor="accent1" w:sz="4" w:space="0"/>
          <w:bottom w:val="single" w:color="1F669D" w:themeColor="accent1" w:sz="4" w:space="0"/>
          <w:right w:val="single" w:color="1F669D" w:themeColor="accent1" w:sz="4" w:space="0"/>
          <w:insideH w:val="nil"/>
          <w:insideV w:val="nil"/>
        </w:tcBorders>
        <w:shd w:val="clear" w:color="auto" w:fill="1F669D" w:themeFill="accent1"/>
      </w:tcPr>
    </w:tblStylePr>
    <w:tblStylePr w:type="lastRow">
      <w:rPr>
        <w:b/>
        <w:bCs/>
      </w:rPr>
      <w:tblPr/>
      <w:tcPr>
        <w:tcBorders>
          <w:top w:val="double" w:color="1F669D" w:themeColor="accent1" w:sz="4" w:space="0"/>
        </w:tcBorders>
      </w:tcPr>
    </w:tblStylePr>
    <w:tblStylePr w:type="firstCol">
      <w:rPr>
        <w:b/>
        <w:bCs/>
      </w:rPr>
    </w:tblStylePr>
    <w:tblStylePr w:type="lastCol">
      <w:rPr>
        <w:b/>
        <w:bCs/>
      </w:rPr>
    </w:tblStylePr>
    <w:tblStylePr w:type="band1Vert">
      <w:tblPr/>
      <w:tcPr>
        <w:shd w:val="clear" w:color="auto" w:fill="C9E1F4" w:themeFill="accent1" w:themeFillTint="33"/>
      </w:tcPr>
    </w:tblStylePr>
    <w:tblStylePr w:type="band1Horz">
      <w:tblPr/>
      <w:tcPr>
        <w:shd w:val="clear" w:color="auto" w:fill="C9E1F4" w:themeFill="accent1" w:themeFillTint="33"/>
      </w:tcPr>
    </w:tblStylePr>
  </w:style>
  <w:style w:type="paragraph" w:styleId="Textotabla" w:customStyle="1">
    <w:name w:val="Texto tabla"/>
    <w:basedOn w:val="Normal"/>
    <w:link w:val="TextotablaCar"/>
    <w:rsid w:val="009A25D4"/>
    <w:pPr>
      <w:framePr w:hSpace="141" w:wrap="around" w:hAnchor="margin" w:vAnchor="text" w:y="210"/>
      <w:spacing w:after="0" w:line="276" w:lineRule="auto"/>
      <w:jc w:val="both"/>
    </w:pPr>
    <w:rPr>
      <w:sz w:val="20"/>
      <w:szCs w:val="20"/>
      <w:lang w:val="es-CL" w:eastAsia="es-UY"/>
    </w:rPr>
  </w:style>
  <w:style w:type="character" w:styleId="TextotablaCar" w:customStyle="1">
    <w:name w:val="Texto tabla Car"/>
    <w:basedOn w:val="Fuentedeprrafopredeter"/>
    <w:link w:val="Textotabla"/>
    <w:rsid w:val="001255C3"/>
    <w:rPr>
      <w:sz w:val="20"/>
      <w:szCs w:val="20"/>
      <w:lang w:val="es-CL" w:eastAsia="es-UY"/>
    </w:rPr>
  </w:style>
  <w:style w:type="paragraph" w:styleId="Nmerodetabla" w:customStyle="1">
    <w:name w:val="Número de tabla"/>
    <w:basedOn w:val="Normal"/>
    <w:link w:val="NmerodetablaCar"/>
    <w:rsid w:val="001255C3"/>
    <w:pPr>
      <w:spacing w:before="80" w:after="80" w:line="240" w:lineRule="auto"/>
      <w:jc w:val="right"/>
    </w:pPr>
    <w:rPr>
      <w:bCs/>
      <w:sz w:val="20"/>
      <w:lang w:val="es-CL" w:eastAsia="es-UY"/>
    </w:rPr>
  </w:style>
  <w:style w:type="character" w:styleId="NmerodetablaCar" w:customStyle="1">
    <w:name w:val="Número de tabla Car"/>
    <w:basedOn w:val="Fuentedeprrafopredeter"/>
    <w:link w:val="Nmerodetabla"/>
    <w:rsid w:val="001255C3"/>
    <w:rPr>
      <w:bCs/>
      <w:sz w:val="20"/>
      <w:lang w:val="es-CL" w:eastAsia="es-UY"/>
    </w:rPr>
  </w:style>
  <w:style w:type="paragraph" w:styleId="Listadobulletshuecos" w:customStyle="1">
    <w:name w:val="Listado bullets huecos"/>
    <w:basedOn w:val="Normal"/>
    <w:link w:val="ListadobulletshuecosCar"/>
    <w:rsid w:val="009A25D4"/>
    <w:pPr>
      <w:numPr>
        <w:numId w:val="12"/>
      </w:numPr>
      <w:spacing w:after="120" w:line="240" w:lineRule="auto"/>
      <w:jc w:val="both"/>
    </w:pPr>
    <w:rPr>
      <w:color w:val="FFFFFF" w:themeColor="background1"/>
      <w:sz w:val="20"/>
      <w:lang w:val="es-CL" w:eastAsia="es-UY"/>
    </w:rPr>
  </w:style>
  <w:style w:type="character" w:styleId="ListadobulletshuecosCar" w:customStyle="1">
    <w:name w:val="Listado bullets huecos Car"/>
    <w:basedOn w:val="Fuentedeprrafopredeter"/>
    <w:link w:val="Listadobulletshuecos"/>
    <w:rsid w:val="009A25D4"/>
    <w:rPr>
      <w:rFonts w:ascii="Calibri" w:hAnsi="Calibri" w:eastAsia="Calibri" w:cs="Calibri"/>
      <w:color w:val="FFFFFF" w:themeColor="background1"/>
      <w:sz w:val="20"/>
      <w:lang w:val="es-CL" w:eastAsia="es-UY"/>
    </w:rPr>
  </w:style>
  <w:style w:type="paragraph" w:styleId="Listadoconguiones" w:customStyle="1">
    <w:name w:val="Listado con guiones"/>
    <w:basedOn w:val="Normal"/>
    <w:link w:val="ListadoconguionesCar"/>
    <w:rsid w:val="009A25D4"/>
    <w:pPr>
      <w:numPr>
        <w:numId w:val="13"/>
      </w:numPr>
      <w:spacing w:after="120" w:line="240" w:lineRule="auto"/>
      <w:jc w:val="both"/>
    </w:pPr>
    <w:rPr>
      <w:color w:val="FFFFFF" w:themeColor="background1"/>
      <w:sz w:val="20"/>
      <w:lang w:val="es-CL" w:eastAsia="es-UY"/>
    </w:rPr>
  </w:style>
  <w:style w:type="character" w:styleId="ListadoconguionesCar" w:customStyle="1">
    <w:name w:val="Listado con guiones Car"/>
    <w:basedOn w:val="Fuentedeprrafopredeter"/>
    <w:link w:val="Listadoconguiones"/>
    <w:rsid w:val="009A25D4"/>
    <w:rPr>
      <w:rFonts w:ascii="Calibri" w:hAnsi="Calibri" w:eastAsia="Calibri" w:cs="Calibri"/>
      <w:color w:val="FFFFFF" w:themeColor="background1"/>
      <w:sz w:val="20"/>
      <w:lang w:val="es-CL" w:eastAsia="es-UY"/>
    </w:rPr>
  </w:style>
  <w:style w:type="paragraph" w:styleId="Listadoconflecha" w:customStyle="1">
    <w:name w:val="Listado con flecha"/>
    <w:basedOn w:val="Normal"/>
    <w:link w:val="ListadoconflechaCar"/>
    <w:rsid w:val="009A25D4"/>
    <w:pPr>
      <w:numPr>
        <w:numId w:val="14"/>
      </w:numPr>
      <w:spacing w:after="120" w:line="240" w:lineRule="auto"/>
      <w:jc w:val="both"/>
    </w:pPr>
    <w:rPr>
      <w:color w:val="000000"/>
      <w:sz w:val="20"/>
      <w:lang w:val="es-CL" w:eastAsia="es-UY"/>
    </w:rPr>
  </w:style>
  <w:style w:type="character" w:styleId="ListadoconflechaCar" w:customStyle="1">
    <w:name w:val="Listado con flecha Car"/>
    <w:basedOn w:val="Fuentedeprrafopredeter"/>
    <w:link w:val="Listadoconflecha"/>
    <w:rsid w:val="009A25D4"/>
    <w:rPr>
      <w:rFonts w:ascii="Calibri" w:hAnsi="Calibri" w:eastAsia="Calibri" w:cs="Calibri"/>
      <w:color w:val="000000"/>
      <w:sz w:val="20"/>
      <w:lang w:val="es-CL" w:eastAsia="es-UY"/>
    </w:rPr>
  </w:style>
  <w:style w:type="table" w:styleId="Tabladedobleentrada1" w:customStyle="1">
    <w:name w:val="Tabla de doble entrada1"/>
    <w:basedOn w:val="Tablaconcuadrcula5oscura-nfasis11"/>
    <w:uiPriority w:val="99"/>
    <w:rsid w:val="001255C3"/>
    <w:pPr>
      <w:spacing w:before="80" w:after="80"/>
      <w:contextualSpacing/>
    </w:pPr>
    <w:rPr>
      <w:sz w:val="20"/>
    </w:rPr>
    <w:tblPr>
      <w:jc w:val="cente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Pr>
    <w:trPr>
      <w:jc w:val="center"/>
    </w:trPr>
    <w:tcPr>
      <w:shd w:val="clear" w:color="auto" w:fill="C9E1F4" w:themeFill="accent1" w:themeFillTint="33"/>
      <w:vAlign w:val="center"/>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F669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F669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1F669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F669D" w:themeFill="accent1"/>
      </w:tcPr>
    </w:tblStylePr>
    <w:tblStylePr w:type="band1Vert">
      <w:tblPr/>
      <w:tcPr>
        <w:shd w:val="clear" w:color="auto" w:fill="93C3E9" w:themeFill="accent1" w:themeFillTint="66"/>
      </w:tcPr>
    </w:tblStylePr>
    <w:tblStylePr w:type="band1Horz">
      <w:tblPr/>
      <w:tcPr>
        <w:shd w:val="clear" w:color="auto" w:fill="93C3E9" w:themeFill="accent1" w:themeFillTint="66"/>
      </w:tcPr>
    </w:tblStylePr>
  </w:style>
  <w:style w:type="table" w:styleId="Tabladelista1" w:customStyle="1">
    <w:name w:val="Tabla de lista1"/>
    <w:basedOn w:val="Tablaconcuadrcula4-nfasis11"/>
    <w:uiPriority w:val="99"/>
    <w:rsid w:val="001255C3"/>
    <w:pPr>
      <w:spacing w:before="120" w:after="120"/>
      <w:contextualSpacing/>
      <w:jc w:val="center"/>
    </w:pPr>
    <w:rPr>
      <w:sz w:val="20"/>
    </w:rPr>
    <w:tblPr>
      <w:jc w:val="cente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Pr>
    <w:trPr>
      <w:jc w:val="center"/>
    </w:trPr>
    <w:tcPr>
      <w:shd w:val="clear" w:color="auto" w:fill="93C3E9" w:themeFill="accent1" w:themeFillTint="66"/>
      <w:vAlign w:val="center"/>
    </w:tcPr>
    <w:tblStylePr w:type="firstRow">
      <w:rPr>
        <w:b/>
        <w:bCs/>
        <w:color w:val="FFFFFF" w:themeColor="background1"/>
      </w:rPr>
      <w:tblPr/>
      <w:tcPr>
        <w:tcBorders>
          <w:top w:val="single" w:color="1F669D" w:themeColor="accent1" w:sz="4" w:space="0"/>
          <w:left w:val="single" w:color="1F669D" w:themeColor="accent1" w:sz="4" w:space="0"/>
          <w:bottom w:val="single" w:color="1F669D" w:themeColor="accent1" w:sz="4" w:space="0"/>
          <w:right w:val="single" w:color="1F669D" w:themeColor="accent1" w:sz="4" w:space="0"/>
          <w:insideH w:val="nil"/>
          <w:insideV w:val="nil"/>
        </w:tcBorders>
        <w:shd w:val="clear" w:color="auto" w:fill="1F669D" w:themeFill="accent1"/>
      </w:tcPr>
    </w:tblStylePr>
    <w:tblStylePr w:type="lastRow">
      <w:rPr>
        <w:b/>
        <w:bCs/>
      </w:rPr>
      <w:tblPr/>
      <w:tcPr>
        <w:tcBorders>
          <w:top w:val="double" w:color="1F669D" w:themeColor="accent1" w:sz="4" w:space="0"/>
        </w:tcBorders>
      </w:tcPr>
    </w:tblStylePr>
    <w:tblStylePr w:type="firstCol">
      <w:rPr>
        <w:b/>
        <w:bCs/>
      </w:rPr>
    </w:tblStylePr>
    <w:tblStylePr w:type="lastCol">
      <w:rPr>
        <w:b/>
        <w:bCs/>
      </w:rPr>
    </w:tblStylePr>
    <w:tblStylePr w:type="band1Vert">
      <w:tblPr/>
      <w:tcPr>
        <w:shd w:val="clear" w:color="auto" w:fill="C9E1F4" w:themeFill="accent1" w:themeFillTint="33"/>
      </w:tcPr>
    </w:tblStylePr>
    <w:tblStylePr w:type="band1Horz">
      <w:tblPr/>
      <w:tcPr>
        <w:shd w:val="clear" w:color="auto" w:fill="C9E1F4" w:themeFill="accent1" w:themeFillTint="33"/>
      </w:tcPr>
    </w:tblStylePr>
  </w:style>
  <w:style w:type="table" w:styleId="TableNormal" w:customStyle="1">
    <w:name w:val="Table Normal"/>
    <w:unhideWhenUsed/>
    <w:qFormat/>
    <w:rsid w:val="001255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4-nfasis31" w:customStyle="1">
    <w:name w:val="Tabla con cuadrícula 4 - Énfasis 31"/>
    <w:basedOn w:val="Tablanormal"/>
    <w:uiPriority w:val="49"/>
    <w:rsid w:val="001255C3"/>
    <w:pPr>
      <w:spacing w:after="0" w:line="240" w:lineRule="auto"/>
    </w:pPr>
    <w:rPr>
      <w:lang w:val="es-PE"/>
    </w:rPr>
    <w:tblPr>
      <w:tblStyleRowBandSize w:val="1"/>
      <w:tblStyleColBandSize w:val="1"/>
      <w:tblBorders>
        <w:top w:val="single" w:color="F7B16C" w:themeColor="accent3" w:themeTint="99" w:sz="4" w:space="0"/>
        <w:left w:val="single" w:color="F7B16C" w:themeColor="accent3" w:themeTint="99" w:sz="4" w:space="0"/>
        <w:bottom w:val="single" w:color="F7B16C" w:themeColor="accent3" w:themeTint="99" w:sz="4" w:space="0"/>
        <w:right w:val="single" w:color="F7B16C" w:themeColor="accent3" w:themeTint="99" w:sz="4" w:space="0"/>
        <w:insideH w:val="single" w:color="F7B16C" w:themeColor="accent3" w:themeTint="99" w:sz="4" w:space="0"/>
        <w:insideV w:val="single" w:color="F7B16C" w:themeColor="accent3" w:themeTint="99" w:sz="4" w:space="0"/>
      </w:tblBorders>
    </w:tblPr>
    <w:tblStylePr w:type="firstRow">
      <w:rPr>
        <w:b/>
        <w:bCs/>
        <w:color w:val="FFFFFF" w:themeColor="background1"/>
      </w:rPr>
      <w:tblPr/>
      <w:tcPr>
        <w:tcBorders>
          <w:top w:val="single" w:color="F27F0C" w:themeColor="accent3" w:sz="4" w:space="0"/>
          <w:left w:val="single" w:color="F27F0C" w:themeColor="accent3" w:sz="4" w:space="0"/>
          <w:bottom w:val="single" w:color="F27F0C" w:themeColor="accent3" w:sz="4" w:space="0"/>
          <w:right w:val="single" w:color="F27F0C" w:themeColor="accent3" w:sz="4" w:space="0"/>
          <w:insideH w:val="nil"/>
          <w:insideV w:val="nil"/>
        </w:tcBorders>
        <w:shd w:val="clear" w:color="auto" w:fill="F27F0C" w:themeFill="accent3"/>
      </w:tcPr>
    </w:tblStylePr>
    <w:tblStylePr w:type="lastRow">
      <w:rPr>
        <w:b/>
        <w:bCs/>
      </w:rPr>
      <w:tblPr/>
      <w:tcPr>
        <w:tcBorders>
          <w:top w:val="double" w:color="F27F0C" w:themeColor="accent3" w:sz="4" w:space="0"/>
        </w:tcBorders>
      </w:tcPr>
    </w:tblStylePr>
    <w:tblStylePr w:type="firstCol">
      <w:rPr>
        <w:b/>
        <w:bCs/>
      </w:rPr>
    </w:tblStylePr>
    <w:tblStylePr w:type="lastCol">
      <w:rPr>
        <w:b/>
        <w:bCs/>
      </w:rPr>
    </w:tblStylePr>
    <w:tblStylePr w:type="band1Vert">
      <w:tblPr/>
      <w:tcPr>
        <w:shd w:val="clear" w:color="auto" w:fill="FCE5CE" w:themeFill="accent3" w:themeFillTint="33"/>
      </w:tcPr>
    </w:tblStylePr>
    <w:tblStylePr w:type="band1Horz">
      <w:tblPr/>
      <w:tcPr>
        <w:shd w:val="clear" w:color="auto" w:fill="FCE5CE" w:themeFill="accent3" w:themeFillTint="33"/>
      </w:tcPr>
    </w:tblStylePr>
  </w:style>
  <w:style w:type="table" w:styleId="Tablaconcuadrcula4-nfasis41" w:customStyle="1">
    <w:name w:val="Tabla con cuadrícula 4 - Énfasis 41"/>
    <w:basedOn w:val="Tablanormal"/>
    <w:uiPriority w:val="49"/>
    <w:rsid w:val="001255C3"/>
    <w:pPr>
      <w:spacing w:after="0" w:line="240" w:lineRule="auto"/>
    </w:pPr>
    <w:rPr>
      <w:lang w:val="es-PE"/>
    </w:rPr>
    <w:tblPr>
      <w:tblStyleRowBandSize w:val="1"/>
      <w:tblStyleColBandSize w:val="1"/>
      <w:tblBorders>
        <w:top w:val="single" w:color="81D98A" w:themeColor="accent4" w:themeTint="99" w:sz="4" w:space="0"/>
        <w:left w:val="single" w:color="81D98A" w:themeColor="accent4" w:themeTint="99" w:sz="4" w:space="0"/>
        <w:bottom w:val="single" w:color="81D98A" w:themeColor="accent4" w:themeTint="99" w:sz="4" w:space="0"/>
        <w:right w:val="single" w:color="81D98A" w:themeColor="accent4" w:themeTint="99" w:sz="4" w:space="0"/>
        <w:insideH w:val="single" w:color="81D98A" w:themeColor="accent4" w:themeTint="99" w:sz="4" w:space="0"/>
        <w:insideV w:val="single" w:color="81D98A" w:themeColor="accent4" w:themeTint="99" w:sz="4" w:space="0"/>
      </w:tblBorders>
    </w:tblPr>
    <w:tblStylePr w:type="firstRow">
      <w:rPr>
        <w:b/>
        <w:bCs/>
        <w:color w:val="FFFFFF" w:themeColor="background1"/>
      </w:rPr>
      <w:tblPr/>
      <w:tcPr>
        <w:tcBorders>
          <w:top w:val="single" w:color="37B844" w:themeColor="accent4" w:sz="4" w:space="0"/>
          <w:left w:val="single" w:color="37B844" w:themeColor="accent4" w:sz="4" w:space="0"/>
          <w:bottom w:val="single" w:color="37B844" w:themeColor="accent4" w:sz="4" w:space="0"/>
          <w:right w:val="single" w:color="37B844" w:themeColor="accent4" w:sz="4" w:space="0"/>
          <w:insideH w:val="nil"/>
          <w:insideV w:val="nil"/>
        </w:tcBorders>
        <w:shd w:val="clear" w:color="auto" w:fill="37B844" w:themeFill="accent4"/>
      </w:tcPr>
    </w:tblStylePr>
    <w:tblStylePr w:type="lastRow">
      <w:rPr>
        <w:b/>
        <w:bCs/>
      </w:rPr>
      <w:tblPr/>
      <w:tcPr>
        <w:tcBorders>
          <w:top w:val="double" w:color="37B844" w:themeColor="accent4" w:sz="4" w:space="0"/>
        </w:tcBorders>
      </w:tcPr>
    </w:tblStylePr>
    <w:tblStylePr w:type="firstCol">
      <w:rPr>
        <w:b/>
        <w:bCs/>
      </w:rPr>
    </w:tblStylePr>
    <w:tblStylePr w:type="lastCol">
      <w:rPr>
        <w:b/>
        <w:bCs/>
      </w:rPr>
    </w:tblStylePr>
    <w:tblStylePr w:type="band1Vert">
      <w:tblPr/>
      <w:tcPr>
        <w:shd w:val="clear" w:color="auto" w:fill="D5F2D8" w:themeFill="accent4" w:themeFillTint="33"/>
      </w:tcPr>
    </w:tblStylePr>
    <w:tblStylePr w:type="band1Horz">
      <w:tblPr/>
      <w:tcPr>
        <w:shd w:val="clear" w:color="auto" w:fill="D5F2D8" w:themeFill="accent4" w:themeFillTint="33"/>
      </w:tcPr>
    </w:tblStylePr>
  </w:style>
  <w:style w:type="table" w:styleId="Tablanormal21" w:customStyle="1">
    <w:name w:val="Tabla normal 21"/>
    <w:basedOn w:val="Tablanormal"/>
    <w:uiPriority w:val="42"/>
    <w:rsid w:val="001255C3"/>
    <w:pPr>
      <w:spacing w:after="0" w:line="240" w:lineRule="auto"/>
    </w:pPr>
    <w:rPr>
      <w:lang w:val="es-PE"/>
    </w:rPr>
    <w:tblPr>
      <w:tblStyleRowBandSize w:val="1"/>
      <w:tblStyleColBandSize w:val="1"/>
      <w:tblBorders>
        <w:top w:val="single" w:color="7897DB" w:themeColor="text1" w:themeTint="80" w:sz="4" w:space="0"/>
        <w:bottom w:val="single" w:color="7897DB" w:themeColor="text1" w:themeTint="80" w:sz="4" w:space="0"/>
      </w:tblBorders>
    </w:tblPr>
    <w:tblStylePr w:type="firstRow">
      <w:rPr>
        <w:b/>
        <w:bCs/>
      </w:rPr>
      <w:tblPr/>
      <w:tcPr>
        <w:tcBorders>
          <w:bottom w:val="single" w:color="7897DB" w:themeColor="text1" w:themeTint="80" w:sz="4" w:space="0"/>
        </w:tcBorders>
      </w:tcPr>
    </w:tblStylePr>
    <w:tblStylePr w:type="lastRow">
      <w:rPr>
        <w:b/>
        <w:bCs/>
      </w:rPr>
      <w:tblPr/>
      <w:tcPr>
        <w:tcBorders>
          <w:top w:val="single" w:color="7897DB" w:themeColor="text1" w:themeTint="80" w:sz="4" w:space="0"/>
        </w:tcBorders>
      </w:tcPr>
    </w:tblStylePr>
    <w:tblStylePr w:type="firstCol">
      <w:rPr>
        <w:b/>
        <w:bCs/>
      </w:rPr>
    </w:tblStylePr>
    <w:tblStylePr w:type="lastCol">
      <w:rPr>
        <w:b/>
        <w:bCs/>
      </w:rPr>
    </w:tblStylePr>
    <w:tblStylePr w:type="band1Vert">
      <w:tblPr/>
      <w:tcPr>
        <w:tcBorders>
          <w:left w:val="single" w:color="7897DB" w:themeColor="text1" w:themeTint="80" w:sz="4" w:space="0"/>
          <w:right w:val="single" w:color="7897DB" w:themeColor="text1" w:themeTint="80" w:sz="4" w:space="0"/>
        </w:tcBorders>
      </w:tcPr>
    </w:tblStylePr>
    <w:tblStylePr w:type="band2Vert">
      <w:tblPr/>
      <w:tcPr>
        <w:tcBorders>
          <w:left w:val="single" w:color="7897DB" w:themeColor="text1" w:themeTint="80" w:sz="4" w:space="0"/>
          <w:right w:val="single" w:color="7897DB" w:themeColor="text1" w:themeTint="80" w:sz="4" w:space="0"/>
        </w:tcBorders>
      </w:tcPr>
    </w:tblStylePr>
    <w:tblStylePr w:type="band1Horz">
      <w:tblPr/>
      <w:tcPr>
        <w:tcBorders>
          <w:top w:val="single" w:color="7897DB" w:themeColor="text1" w:themeTint="80" w:sz="4" w:space="0"/>
          <w:bottom w:val="single" w:color="7897DB" w:themeColor="text1" w:themeTint="80" w:sz="4" w:space="0"/>
        </w:tcBorders>
      </w:tcPr>
    </w:tblStylePr>
  </w:style>
  <w:style w:type="table" w:styleId="Tablaconcuadrcula6concolores1" w:customStyle="1">
    <w:name w:val="Tabla con cuadrícula 6 con colores1"/>
    <w:basedOn w:val="Tablanormal"/>
    <w:uiPriority w:val="51"/>
    <w:rsid w:val="001255C3"/>
    <w:pPr>
      <w:spacing w:after="0" w:line="240" w:lineRule="auto"/>
    </w:pPr>
    <w:rPr>
      <w:color w:val="244388" w:themeColor="text1"/>
      <w:lang w:val="es-PE"/>
    </w:rPr>
    <w:tblPr>
      <w:tblStyleRowBandSize w:val="1"/>
      <w:tblStyleColBandSize w:val="1"/>
      <w:tblBorders>
        <w:top w:val="single" w:color="5E83D4" w:themeColor="text1" w:themeTint="99" w:sz="4" w:space="0"/>
        <w:left w:val="single" w:color="5E83D4" w:themeColor="text1" w:themeTint="99" w:sz="4" w:space="0"/>
        <w:bottom w:val="single" w:color="5E83D4" w:themeColor="text1" w:themeTint="99" w:sz="4" w:space="0"/>
        <w:right w:val="single" w:color="5E83D4" w:themeColor="text1" w:themeTint="99" w:sz="4" w:space="0"/>
        <w:insideH w:val="single" w:color="5E83D4" w:themeColor="text1" w:themeTint="99" w:sz="4" w:space="0"/>
        <w:insideV w:val="single" w:color="5E83D4" w:themeColor="text1" w:themeTint="99" w:sz="4" w:space="0"/>
      </w:tblBorders>
    </w:tblPr>
    <w:tblStylePr w:type="firstRow">
      <w:rPr>
        <w:b/>
        <w:bCs/>
      </w:rPr>
      <w:tblPr/>
      <w:tcPr>
        <w:tcBorders>
          <w:bottom w:val="single" w:color="5E83D4" w:themeColor="text1" w:themeTint="99" w:sz="12" w:space="0"/>
        </w:tcBorders>
      </w:tcPr>
    </w:tblStylePr>
    <w:tblStylePr w:type="lastRow">
      <w:rPr>
        <w:b/>
        <w:bCs/>
      </w:rPr>
      <w:tblPr/>
      <w:tcPr>
        <w:tcBorders>
          <w:top w:val="double" w:color="5E83D4" w:themeColor="text1" w:themeTint="99" w:sz="4" w:space="0"/>
        </w:tcBorders>
      </w:tcPr>
    </w:tblStylePr>
    <w:tblStylePr w:type="firstCol">
      <w:rPr>
        <w:b/>
        <w:bCs/>
      </w:rPr>
    </w:tblStylePr>
    <w:tblStylePr w:type="lastCol">
      <w:rPr>
        <w:b/>
        <w:bCs/>
      </w:rPr>
    </w:tblStylePr>
    <w:tblStylePr w:type="band1Vert">
      <w:tblPr/>
      <w:tcPr>
        <w:shd w:val="clear" w:color="auto" w:fill="C9D5F0" w:themeFill="text1" w:themeFillTint="33"/>
      </w:tcPr>
    </w:tblStylePr>
    <w:tblStylePr w:type="band1Horz">
      <w:tblPr/>
      <w:tcPr>
        <w:shd w:val="clear" w:color="auto" w:fill="C9D5F0" w:themeFill="text1" w:themeFillTint="33"/>
      </w:tcPr>
    </w:tblStylePr>
  </w:style>
  <w:style w:type="paragraph" w:styleId="Vietasentablas" w:customStyle="1">
    <w:name w:val="Viñetas en tablas"/>
    <w:basedOn w:val="Prrafodelista"/>
    <w:link w:val="VietasentablasCar"/>
    <w:rsid w:val="001255C3"/>
    <w:pPr>
      <w:numPr>
        <w:numId w:val="15"/>
      </w:numPr>
      <w:spacing w:after="80" w:line="240" w:lineRule="auto"/>
      <w:contextualSpacing w:val="0"/>
      <w:jc w:val="both"/>
    </w:pPr>
    <w:rPr>
      <w:rFonts w:eastAsia="Times New Roman" w:cs="Times New Roman"/>
      <w:bCs/>
      <w:sz w:val="20"/>
      <w:szCs w:val="20"/>
      <w:lang w:val="es-CL"/>
    </w:rPr>
  </w:style>
  <w:style w:type="character" w:styleId="VietasentablasCar" w:customStyle="1">
    <w:name w:val="Viñetas en tablas Car"/>
    <w:basedOn w:val="Fuentedeprrafopredeter"/>
    <w:link w:val="Vietasentablas"/>
    <w:rsid w:val="001255C3"/>
    <w:rPr>
      <w:rFonts w:ascii="Calibri" w:hAnsi="Calibri" w:eastAsia="Times New Roman" w:cs="Times New Roman"/>
      <w:bCs/>
      <w:sz w:val="20"/>
      <w:szCs w:val="20"/>
      <w:lang w:val="es-CL" w:eastAsia="ja-JP"/>
    </w:rPr>
  </w:style>
  <w:style w:type="table" w:styleId="Tablaconcuadrcula2-nfasis31" w:customStyle="1">
    <w:name w:val="Tabla con cuadrícula 2 - Énfasis 31"/>
    <w:basedOn w:val="Tablanormal"/>
    <w:uiPriority w:val="47"/>
    <w:rsid w:val="001255C3"/>
    <w:pPr>
      <w:spacing w:after="0" w:line="240" w:lineRule="auto"/>
    </w:pPr>
    <w:rPr>
      <w:lang w:val="es-PE"/>
    </w:rPr>
    <w:tblPr>
      <w:tblStyleRowBandSize w:val="1"/>
      <w:tblStyleColBandSize w:val="1"/>
      <w:tblBorders>
        <w:top w:val="single" w:color="F7B16C" w:themeColor="accent3" w:themeTint="99" w:sz="2" w:space="0"/>
        <w:bottom w:val="single" w:color="F7B16C" w:themeColor="accent3" w:themeTint="99" w:sz="2" w:space="0"/>
        <w:insideH w:val="single" w:color="F7B16C" w:themeColor="accent3" w:themeTint="99" w:sz="2" w:space="0"/>
        <w:insideV w:val="single" w:color="F7B16C" w:themeColor="accent3" w:themeTint="99" w:sz="2" w:space="0"/>
      </w:tblBorders>
    </w:tblPr>
    <w:tblStylePr w:type="firstRow">
      <w:rPr>
        <w:b/>
        <w:bCs/>
      </w:rPr>
      <w:tblPr/>
      <w:tcPr>
        <w:tcBorders>
          <w:top w:val="nil"/>
          <w:bottom w:val="single" w:color="F7B16C" w:themeColor="accent3" w:themeTint="99" w:sz="12" w:space="0"/>
          <w:insideH w:val="nil"/>
          <w:insideV w:val="nil"/>
        </w:tcBorders>
        <w:shd w:val="clear" w:color="auto" w:fill="FFFFFF" w:themeFill="background1"/>
      </w:tcPr>
    </w:tblStylePr>
    <w:tblStylePr w:type="lastRow">
      <w:rPr>
        <w:b/>
        <w:bCs/>
      </w:rPr>
      <w:tblPr/>
      <w:tcPr>
        <w:tcBorders>
          <w:top w:val="double" w:color="F7B16C"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5CE" w:themeFill="accent3" w:themeFillTint="33"/>
      </w:tcPr>
    </w:tblStylePr>
    <w:tblStylePr w:type="band1Horz">
      <w:tblPr/>
      <w:tcPr>
        <w:shd w:val="clear" w:color="auto" w:fill="FCE5CE" w:themeFill="accent3" w:themeFillTint="33"/>
      </w:tcPr>
    </w:tblStylePr>
  </w:style>
  <w:style w:type="table" w:styleId="Tablaconcuadrcula2-nfasis11" w:customStyle="1">
    <w:name w:val="Tabla con cuadrícula 2 - Énfasis 11"/>
    <w:basedOn w:val="Tablanormal"/>
    <w:uiPriority w:val="47"/>
    <w:rsid w:val="001255C3"/>
    <w:pPr>
      <w:spacing w:after="0" w:line="240" w:lineRule="auto"/>
    </w:pPr>
    <w:rPr>
      <w:lang w:val="es-PE"/>
    </w:rPr>
    <w:tblPr>
      <w:tblStyleRowBandSize w:val="1"/>
      <w:tblStyleColBandSize w:val="1"/>
      <w:tblBorders>
        <w:top w:val="single" w:color="5DA6DF" w:themeColor="accent1" w:themeTint="99" w:sz="2" w:space="0"/>
        <w:bottom w:val="single" w:color="5DA6DF" w:themeColor="accent1" w:themeTint="99" w:sz="2" w:space="0"/>
        <w:insideH w:val="single" w:color="5DA6DF" w:themeColor="accent1" w:themeTint="99" w:sz="2" w:space="0"/>
        <w:insideV w:val="single" w:color="5DA6DF" w:themeColor="accent1" w:themeTint="99" w:sz="2" w:space="0"/>
      </w:tblBorders>
    </w:tblPr>
    <w:tblStylePr w:type="firstRow">
      <w:rPr>
        <w:b/>
        <w:bCs/>
      </w:rPr>
      <w:tblPr/>
      <w:tcPr>
        <w:tcBorders>
          <w:top w:val="nil"/>
          <w:bottom w:val="single" w:color="5DA6DF" w:themeColor="accent1" w:themeTint="99" w:sz="12" w:space="0"/>
          <w:insideH w:val="nil"/>
          <w:insideV w:val="nil"/>
        </w:tcBorders>
        <w:shd w:val="clear" w:color="auto" w:fill="FFFFFF" w:themeFill="background1"/>
      </w:tcPr>
    </w:tblStylePr>
    <w:tblStylePr w:type="lastRow">
      <w:rPr>
        <w:b/>
        <w:bCs/>
      </w:rPr>
      <w:tblPr/>
      <w:tcPr>
        <w:tcBorders>
          <w:top w:val="double" w:color="5DA6DF"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1F4" w:themeFill="accent1" w:themeFillTint="33"/>
      </w:tcPr>
    </w:tblStylePr>
    <w:tblStylePr w:type="band1Horz">
      <w:tblPr/>
      <w:tcPr>
        <w:shd w:val="clear" w:color="auto" w:fill="C9E1F4" w:themeFill="accent1" w:themeFillTint="33"/>
      </w:tcPr>
    </w:tblStylePr>
  </w:style>
  <w:style w:type="paragraph" w:styleId="Ttulotabla" w:customStyle="1">
    <w:name w:val="Título tabla"/>
    <w:basedOn w:val="Textotabla"/>
    <w:link w:val="TtulotablaCar"/>
    <w:rsid w:val="001255C3"/>
    <w:pPr>
      <w:framePr w:hSpace="0" w:wrap="auto" w:hAnchor="text" w:vAnchor="margin" w:yAlign="inline"/>
      <w:spacing w:line="240" w:lineRule="auto"/>
      <w:jc w:val="left"/>
    </w:pPr>
    <w:rPr>
      <w:b/>
      <w:bCs/>
      <w:color w:val="FFFFFF" w:themeColor="background1"/>
      <w:lang w:val="pt-BR"/>
    </w:rPr>
  </w:style>
  <w:style w:type="character" w:styleId="TtulotablaCar" w:customStyle="1">
    <w:name w:val="Título tabla Car"/>
    <w:basedOn w:val="TextotablaCar"/>
    <w:link w:val="Ttulotabla"/>
    <w:rsid w:val="001255C3"/>
    <w:rPr>
      <w:b/>
      <w:bCs/>
      <w:color w:val="FFFFFF" w:themeColor="background1"/>
      <w:sz w:val="20"/>
      <w:szCs w:val="20"/>
      <w:lang w:val="pt-BR" w:eastAsia="es-UY"/>
    </w:rPr>
  </w:style>
  <w:style w:type="table" w:styleId="Tablaconcuadrcula5oscura-nfasis12" w:customStyle="1">
    <w:name w:val="Tabla con cuadrícula 5 oscura - Énfasis 12"/>
    <w:basedOn w:val="Tablanormal"/>
    <w:next w:val="Tablaconcuadrcula5oscura-nfasis11"/>
    <w:uiPriority w:val="50"/>
    <w:rsid w:val="001255C3"/>
    <w:pPr>
      <w:spacing w:after="0" w:line="240" w:lineRule="auto"/>
    </w:pPr>
    <w:rPr>
      <w:lang w:val="es-P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9E1F4"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F669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F669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1F669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F669D" w:themeFill="accent1"/>
      </w:tcPr>
    </w:tblStylePr>
    <w:tblStylePr w:type="band1Vert">
      <w:tblPr/>
      <w:tcPr>
        <w:shd w:val="clear" w:color="auto" w:fill="93C3E9" w:themeFill="accent1" w:themeFillTint="66"/>
      </w:tcPr>
    </w:tblStylePr>
    <w:tblStylePr w:type="band1Horz">
      <w:tblPr/>
      <w:tcPr>
        <w:shd w:val="clear" w:color="auto" w:fill="93C3E9" w:themeFill="accent1" w:themeFillTint="66"/>
      </w:tcPr>
    </w:tblStylePr>
  </w:style>
  <w:style w:type="paragraph" w:styleId="ndice1">
    <w:name w:val="index 1"/>
    <w:basedOn w:val="Normal"/>
    <w:next w:val="Normal"/>
    <w:autoRedefine/>
    <w:uiPriority w:val="99"/>
    <w:unhideWhenUsed/>
    <w:rsid w:val="001255C3"/>
    <w:pPr>
      <w:spacing w:after="0" w:line="276" w:lineRule="auto"/>
      <w:ind w:left="220" w:hanging="220"/>
      <w:jc w:val="both"/>
    </w:pPr>
    <w:rPr>
      <w:bCs/>
      <w:sz w:val="18"/>
      <w:szCs w:val="18"/>
      <w:lang w:val="es-CL" w:eastAsia="es-UY"/>
    </w:rPr>
  </w:style>
  <w:style w:type="paragraph" w:styleId="ndice2">
    <w:name w:val="index 2"/>
    <w:basedOn w:val="Normal"/>
    <w:next w:val="Normal"/>
    <w:autoRedefine/>
    <w:uiPriority w:val="99"/>
    <w:unhideWhenUsed/>
    <w:rsid w:val="001255C3"/>
    <w:pPr>
      <w:spacing w:after="0" w:line="276" w:lineRule="auto"/>
      <w:ind w:left="440" w:hanging="220"/>
      <w:jc w:val="both"/>
    </w:pPr>
    <w:rPr>
      <w:bCs/>
      <w:sz w:val="18"/>
      <w:szCs w:val="18"/>
      <w:lang w:val="es-CL" w:eastAsia="es-UY"/>
    </w:rPr>
  </w:style>
  <w:style w:type="paragraph" w:styleId="ndice3">
    <w:name w:val="index 3"/>
    <w:basedOn w:val="Normal"/>
    <w:next w:val="Normal"/>
    <w:autoRedefine/>
    <w:uiPriority w:val="99"/>
    <w:unhideWhenUsed/>
    <w:rsid w:val="001255C3"/>
    <w:pPr>
      <w:spacing w:after="0" w:line="276" w:lineRule="auto"/>
      <w:ind w:left="660" w:hanging="220"/>
      <w:jc w:val="both"/>
    </w:pPr>
    <w:rPr>
      <w:bCs/>
      <w:sz w:val="18"/>
      <w:szCs w:val="18"/>
      <w:lang w:val="es-CL" w:eastAsia="es-UY"/>
    </w:rPr>
  </w:style>
  <w:style w:type="paragraph" w:styleId="ndice4">
    <w:name w:val="index 4"/>
    <w:basedOn w:val="Normal"/>
    <w:next w:val="Normal"/>
    <w:autoRedefine/>
    <w:uiPriority w:val="99"/>
    <w:unhideWhenUsed/>
    <w:rsid w:val="001255C3"/>
    <w:pPr>
      <w:spacing w:after="0" w:line="276" w:lineRule="auto"/>
      <w:ind w:left="880" w:hanging="220"/>
      <w:jc w:val="both"/>
    </w:pPr>
    <w:rPr>
      <w:bCs/>
      <w:sz w:val="18"/>
      <w:szCs w:val="18"/>
      <w:lang w:val="es-CL" w:eastAsia="es-UY"/>
    </w:rPr>
  </w:style>
  <w:style w:type="paragraph" w:styleId="ndice5">
    <w:name w:val="index 5"/>
    <w:basedOn w:val="Normal"/>
    <w:next w:val="Normal"/>
    <w:autoRedefine/>
    <w:uiPriority w:val="99"/>
    <w:unhideWhenUsed/>
    <w:rsid w:val="001255C3"/>
    <w:pPr>
      <w:spacing w:after="0" w:line="276" w:lineRule="auto"/>
      <w:ind w:left="1100" w:hanging="220"/>
      <w:jc w:val="both"/>
    </w:pPr>
    <w:rPr>
      <w:bCs/>
      <w:sz w:val="18"/>
      <w:szCs w:val="18"/>
      <w:lang w:val="es-CL" w:eastAsia="es-UY"/>
    </w:rPr>
  </w:style>
  <w:style w:type="paragraph" w:styleId="ndice6">
    <w:name w:val="index 6"/>
    <w:basedOn w:val="Normal"/>
    <w:next w:val="Normal"/>
    <w:autoRedefine/>
    <w:uiPriority w:val="99"/>
    <w:unhideWhenUsed/>
    <w:rsid w:val="001255C3"/>
    <w:pPr>
      <w:spacing w:after="0" w:line="276" w:lineRule="auto"/>
      <w:ind w:left="1320" w:hanging="220"/>
      <w:jc w:val="both"/>
    </w:pPr>
    <w:rPr>
      <w:bCs/>
      <w:sz w:val="18"/>
      <w:szCs w:val="18"/>
      <w:lang w:val="es-CL" w:eastAsia="es-UY"/>
    </w:rPr>
  </w:style>
  <w:style w:type="paragraph" w:styleId="ndice7">
    <w:name w:val="index 7"/>
    <w:basedOn w:val="Normal"/>
    <w:next w:val="Normal"/>
    <w:autoRedefine/>
    <w:uiPriority w:val="99"/>
    <w:unhideWhenUsed/>
    <w:rsid w:val="001255C3"/>
    <w:pPr>
      <w:spacing w:after="0" w:line="276" w:lineRule="auto"/>
      <w:ind w:left="1540" w:hanging="220"/>
      <w:jc w:val="both"/>
    </w:pPr>
    <w:rPr>
      <w:bCs/>
      <w:sz w:val="18"/>
      <w:szCs w:val="18"/>
      <w:lang w:val="es-CL" w:eastAsia="es-UY"/>
    </w:rPr>
  </w:style>
  <w:style w:type="paragraph" w:styleId="ndice8">
    <w:name w:val="index 8"/>
    <w:basedOn w:val="Normal"/>
    <w:next w:val="Normal"/>
    <w:autoRedefine/>
    <w:uiPriority w:val="99"/>
    <w:unhideWhenUsed/>
    <w:rsid w:val="001255C3"/>
    <w:pPr>
      <w:spacing w:after="0" w:line="276" w:lineRule="auto"/>
      <w:ind w:left="1760" w:hanging="220"/>
      <w:jc w:val="both"/>
    </w:pPr>
    <w:rPr>
      <w:bCs/>
      <w:sz w:val="18"/>
      <w:szCs w:val="18"/>
      <w:lang w:val="es-CL" w:eastAsia="es-UY"/>
    </w:rPr>
  </w:style>
  <w:style w:type="paragraph" w:styleId="ndice9">
    <w:name w:val="index 9"/>
    <w:basedOn w:val="Normal"/>
    <w:next w:val="Normal"/>
    <w:autoRedefine/>
    <w:uiPriority w:val="99"/>
    <w:unhideWhenUsed/>
    <w:rsid w:val="001255C3"/>
    <w:pPr>
      <w:spacing w:after="0" w:line="276" w:lineRule="auto"/>
      <w:ind w:left="1980" w:hanging="220"/>
      <w:jc w:val="both"/>
    </w:pPr>
    <w:rPr>
      <w:bCs/>
      <w:sz w:val="18"/>
      <w:szCs w:val="18"/>
      <w:lang w:val="es-CL" w:eastAsia="es-UY"/>
    </w:rPr>
  </w:style>
  <w:style w:type="paragraph" w:styleId="Ttulodendice">
    <w:name w:val="index heading"/>
    <w:basedOn w:val="Normal"/>
    <w:next w:val="ndice1"/>
    <w:uiPriority w:val="99"/>
    <w:unhideWhenUsed/>
    <w:rsid w:val="001255C3"/>
    <w:pPr>
      <w:spacing w:before="240" w:after="120" w:line="276" w:lineRule="auto"/>
      <w:jc w:val="center"/>
    </w:pPr>
    <w:rPr>
      <w:b/>
      <w:sz w:val="26"/>
      <w:szCs w:val="26"/>
      <w:lang w:val="es-CL" w:eastAsia="es-UY"/>
    </w:rPr>
  </w:style>
  <w:style w:type="character" w:styleId="Refdenotaalfinal">
    <w:name w:val="endnote reference"/>
    <w:basedOn w:val="Fuentedeprrafopredeter"/>
    <w:uiPriority w:val="99"/>
    <w:semiHidden/>
    <w:unhideWhenUsed/>
    <w:rsid w:val="001255C3"/>
    <w:rPr>
      <w:vertAlign w:val="superscript"/>
    </w:rPr>
  </w:style>
  <w:style w:type="paragraph" w:styleId="Textonotaalfinal">
    <w:name w:val="endnote text"/>
    <w:basedOn w:val="Normal"/>
    <w:link w:val="TextonotaalfinalCar"/>
    <w:uiPriority w:val="99"/>
    <w:semiHidden/>
    <w:unhideWhenUsed/>
    <w:rsid w:val="001255C3"/>
    <w:pPr>
      <w:spacing w:after="0" w:line="240" w:lineRule="auto"/>
      <w:jc w:val="both"/>
    </w:pPr>
    <w:rPr>
      <w:bCs/>
      <w:sz w:val="20"/>
      <w:szCs w:val="20"/>
      <w:lang w:val="es-CL" w:eastAsia="es-UY"/>
    </w:rPr>
  </w:style>
  <w:style w:type="character" w:styleId="TextonotaalfinalCar" w:customStyle="1">
    <w:name w:val="Texto nota al final Car"/>
    <w:basedOn w:val="Fuentedeprrafopredeter"/>
    <w:link w:val="Textonotaalfinal"/>
    <w:uiPriority w:val="99"/>
    <w:semiHidden/>
    <w:rsid w:val="001255C3"/>
    <w:rPr>
      <w:bCs/>
      <w:sz w:val="20"/>
      <w:szCs w:val="20"/>
      <w:lang w:val="es-CL" w:eastAsia="es-UY"/>
    </w:rPr>
  </w:style>
  <w:style w:type="paragraph" w:styleId="Textosinformato">
    <w:name w:val="Plain Text"/>
    <w:basedOn w:val="Normal"/>
    <w:link w:val="TextosinformatoCar"/>
    <w:uiPriority w:val="99"/>
    <w:semiHidden/>
    <w:unhideWhenUsed/>
    <w:rsid w:val="001255C3"/>
    <w:pPr>
      <w:spacing w:after="0" w:line="240" w:lineRule="auto"/>
      <w:jc w:val="both"/>
    </w:pPr>
    <w:rPr>
      <w:rFonts w:ascii="Consolas" w:hAnsi="Consolas"/>
      <w:bCs/>
      <w:sz w:val="21"/>
      <w:szCs w:val="21"/>
      <w:lang w:val="es-CL" w:eastAsia="es-UY"/>
    </w:rPr>
  </w:style>
  <w:style w:type="character" w:styleId="TextosinformatoCar" w:customStyle="1">
    <w:name w:val="Texto sin formato Car"/>
    <w:basedOn w:val="Fuentedeprrafopredeter"/>
    <w:link w:val="Textosinformato"/>
    <w:uiPriority w:val="99"/>
    <w:semiHidden/>
    <w:rsid w:val="001255C3"/>
    <w:rPr>
      <w:rFonts w:ascii="Consolas" w:hAnsi="Consolas"/>
      <w:bCs/>
      <w:sz w:val="21"/>
      <w:szCs w:val="21"/>
      <w:lang w:val="es-CL" w:eastAsia="es-UY"/>
    </w:rPr>
  </w:style>
  <w:style w:type="table" w:styleId="Tablaconcuadrcula4-nfasis6">
    <w:name w:val="Grid Table 4 Accent 6"/>
    <w:basedOn w:val="Tablanormal"/>
    <w:uiPriority w:val="49"/>
    <w:rsid w:val="001255C3"/>
    <w:pPr>
      <w:spacing w:after="0" w:line="240" w:lineRule="auto"/>
    </w:pPr>
    <w:rPr>
      <w:lang w:val="es-PE"/>
    </w:rPr>
    <w:tblPr>
      <w:tblStyleRowBandSize w:val="1"/>
      <w:tblStyleColBandSize w:val="1"/>
      <w:tblBorders>
        <w:top w:val="single" w:color="BDE08D" w:themeColor="accent6" w:themeTint="99" w:sz="4" w:space="0"/>
        <w:left w:val="single" w:color="BDE08D" w:themeColor="accent6" w:themeTint="99" w:sz="4" w:space="0"/>
        <w:bottom w:val="single" w:color="BDE08D" w:themeColor="accent6" w:themeTint="99" w:sz="4" w:space="0"/>
        <w:right w:val="single" w:color="BDE08D" w:themeColor="accent6" w:themeTint="99" w:sz="4" w:space="0"/>
        <w:insideH w:val="single" w:color="BDE08D" w:themeColor="accent6" w:themeTint="99" w:sz="4" w:space="0"/>
        <w:insideV w:val="single" w:color="BDE08D" w:themeColor="accent6" w:themeTint="99" w:sz="4" w:space="0"/>
      </w:tblBorders>
    </w:tblPr>
    <w:tblStylePr w:type="firstRow">
      <w:rPr>
        <w:b/>
        <w:bCs/>
        <w:color w:val="FFFFFF" w:themeColor="background1"/>
      </w:rPr>
      <w:tblPr/>
      <w:tcPr>
        <w:tcBorders>
          <w:top w:val="single" w:color="92CC43" w:themeColor="accent6" w:sz="4" w:space="0"/>
          <w:left w:val="single" w:color="92CC43" w:themeColor="accent6" w:sz="4" w:space="0"/>
          <w:bottom w:val="single" w:color="92CC43" w:themeColor="accent6" w:sz="4" w:space="0"/>
          <w:right w:val="single" w:color="92CC43" w:themeColor="accent6" w:sz="4" w:space="0"/>
          <w:insideH w:val="nil"/>
          <w:insideV w:val="nil"/>
        </w:tcBorders>
        <w:shd w:val="clear" w:color="auto" w:fill="92CC43" w:themeFill="accent6"/>
      </w:tcPr>
    </w:tblStylePr>
    <w:tblStylePr w:type="lastRow">
      <w:rPr>
        <w:b/>
        <w:bCs/>
      </w:rPr>
      <w:tblPr/>
      <w:tcPr>
        <w:tcBorders>
          <w:top w:val="double" w:color="92CC43" w:themeColor="accent6" w:sz="4" w:space="0"/>
        </w:tcBorders>
      </w:tcPr>
    </w:tblStylePr>
    <w:tblStylePr w:type="firstCol">
      <w:rPr>
        <w:b/>
        <w:bCs/>
      </w:rPr>
    </w:tblStylePr>
    <w:tblStylePr w:type="lastCol">
      <w:rPr>
        <w:b/>
        <w:bCs/>
      </w:rPr>
    </w:tblStylePr>
    <w:tblStylePr w:type="band1Vert">
      <w:tblPr/>
      <w:tcPr>
        <w:shd w:val="clear" w:color="auto" w:fill="E9F4D9" w:themeFill="accent6" w:themeFillTint="33"/>
      </w:tcPr>
    </w:tblStylePr>
    <w:tblStylePr w:type="band1Horz">
      <w:tblPr/>
      <w:tcPr>
        <w:shd w:val="clear" w:color="auto" w:fill="E9F4D9" w:themeFill="accent6" w:themeFillTint="33"/>
      </w:tcPr>
    </w:tblStylePr>
  </w:style>
  <w:style w:type="character" w:styleId="Ttulo3DCar" w:customStyle="1">
    <w:name w:val="Título 3D Car"/>
    <w:basedOn w:val="Fuentedeprrafopredeter"/>
    <w:link w:val="Ttulo3D"/>
    <w:rsid w:val="001255C3"/>
    <w:rPr>
      <w:rFonts w:asciiTheme="majorHAnsi" w:hAnsiTheme="majorHAnsi" w:eastAsiaTheme="majorEastAsia" w:cstheme="majorBidi"/>
      <w:b/>
      <w:color w:val="F27F0C" w:themeColor="accent3"/>
      <w:sz w:val="26"/>
      <w:szCs w:val="26"/>
      <w:lang w:val="es-CL" w:eastAsia="es-UY"/>
    </w:rPr>
  </w:style>
  <w:style w:type="character" w:styleId="Ttulo4DCar" w:customStyle="1">
    <w:name w:val="Título 4D Car"/>
    <w:basedOn w:val="Fuentedeprrafopredeter"/>
    <w:link w:val="Ttulo4D"/>
    <w:rsid w:val="001255C3"/>
    <w:rPr>
      <w:rFonts w:eastAsiaTheme="majorEastAsia" w:cstheme="minorHAnsi"/>
      <w:b/>
      <w:bCs/>
      <w:color w:val="5F5F5F" w:themeColor="text2"/>
      <w:sz w:val="24"/>
      <w:szCs w:val="24"/>
      <w:u w:val="single"/>
      <w:lang w:eastAsia="es-UY"/>
    </w:rPr>
  </w:style>
  <w:style w:type="paragraph" w:styleId="Normal0" w:customStyle="1">
    <w:name w:val="Normal0"/>
    <w:aliases w:val="Párrafo"/>
    <w:qFormat/>
    <w:rsid w:val="000957BE"/>
    <w:rPr>
      <w:rFonts w:ascii="Calibri" w:hAnsi="Calibri" w:eastAsia="Calibri" w:cs="Calibri"/>
      <w:lang w:val="en-US" w:eastAsia="ja-JP"/>
    </w:rPr>
  </w:style>
  <w:style w:type="table" w:styleId="NormalTable0" w:customStyle="1">
    <w:name w:val="Normal Table0"/>
    <w:uiPriority w:val="99"/>
    <w:semiHidden/>
    <w:unhideWhenUsed/>
    <w:rsid w:val="000957BE"/>
    <w:rPr>
      <w:rFonts w:ascii="Calibri" w:hAnsi="Calibri" w:eastAsia="Calibri" w:cs="Calibri"/>
      <w:lang w:val="en-US" w:eastAsia="ja-JP"/>
    </w:rPr>
    <w:tblPr>
      <w:tblInd w:w="0" w:type="dxa"/>
      <w:tblCellMar>
        <w:top w:w="0" w:type="dxa"/>
        <w:left w:w="108" w:type="dxa"/>
        <w:bottom w:w="0" w:type="dxa"/>
        <w:right w:w="108" w:type="dxa"/>
      </w:tblCellMar>
    </w:tblPr>
  </w:style>
  <w:style w:type="paragraph" w:styleId="Title0" w:customStyle="1">
    <w:name w:val="Title0"/>
    <w:basedOn w:val="Normal0"/>
    <w:next w:val="Normal0"/>
    <w:uiPriority w:val="10"/>
    <w:qFormat/>
    <w:rsid w:val="000957BE"/>
    <w:pPr>
      <w:keepNext/>
      <w:keepLines/>
      <w:spacing w:before="480" w:after="120"/>
    </w:pPr>
    <w:rPr>
      <w:b/>
      <w:sz w:val="72"/>
      <w:szCs w:val="72"/>
    </w:rPr>
  </w:style>
  <w:style w:type="table" w:styleId="TableNormal0" w:customStyle="1">
    <w:name w:val="Table Normal0"/>
    <w:rsid w:val="000957BE"/>
    <w:rPr>
      <w:rFonts w:ascii="Calibri" w:hAnsi="Calibri" w:eastAsia="Calibri" w:cs="Calibri"/>
      <w:lang w:val="en-US" w:eastAsia="ja-JP"/>
    </w:rPr>
    <w:tblPr>
      <w:tblCellMar>
        <w:top w:w="0" w:type="dxa"/>
        <w:left w:w="0" w:type="dxa"/>
        <w:bottom w:w="0" w:type="dxa"/>
        <w:right w:w="0" w:type="dxa"/>
      </w:tblCellMar>
    </w:tblPr>
  </w:style>
  <w:style w:type="paragraph" w:styleId="Jerarqua3" w:customStyle="1">
    <w:name w:val="Jerarquía 3"/>
    <w:basedOn w:val="Ttulo4"/>
    <w:link w:val="Jerarqua3Car"/>
    <w:autoRedefine/>
    <w:qFormat/>
    <w:rsid w:val="000957BE"/>
    <w:pPr>
      <w:spacing w:before="100" w:beforeAutospacing="1" w:after="100" w:afterAutospacing="1"/>
      <w:ind w:left="2160" w:hanging="360"/>
      <w:jc w:val="both"/>
    </w:pPr>
    <w:rPr>
      <w:rFonts w:ascii="Segoe UI" w:hAnsi="Segoe UI" w:cs="Segoe UI"/>
      <w:b/>
      <w:i w:val="0"/>
      <w:iCs w:val="0"/>
      <w:color w:val="295384"/>
      <w:sz w:val="24"/>
      <w:szCs w:val="24"/>
    </w:rPr>
  </w:style>
  <w:style w:type="character" w:styleId="Jerarqua3Car" w:customStyle="1">
    <w:name w:val="Jerarquía 3 Car"/>
    <w:basedOn w:val="Ttulo4Car"/>
    <w:link w:val="Jerarqua3"/>
    <w:rsid w:val="000957BE"/>
    <w:rPr>
      <w:rFonts w:ascii="Segoe UI" w:hAnsi="Segoe UI" w:cs="Segoe UI" w:eastAsiaTheme="majorEastAsia"/>
      <w:b/>
      <w:i w:val="0"/>
      <w:iCs w:val="0"/>
      <w:color w:val="295384"/>
      <w:sz w:val="24"/>
      <w:szCs w:val="24"/>
      <w:lang w:val="en-US" w:eastAsia="ja-JP"/>
    </w:rPr>
  </w:style>
  <w:style w:type="paragraph" w:styleId="Jerarqua4" w:customStyle="1">
    <w:name w:val="Jerarquía 4"/>
    <w:basedOn w:val="Ttulo3"/>
    <w:link w:val="Jerarqua4Car"/>
    <w:autoRedefine/>
    <w:qFormat/>
    <w:rsid w:val="000957BE"/>
    <w:pPr>
      <w:numPr>
        <w:ilvl w:val="3"/>
      </w:numPr>
      <w:spacing w:before="100" w:beforeAutospacing="1" w:after="100" w:afterAutospacing="1"/>
      <w:ind w:left="862" w:hanging="862"/>
      <w:jc w:val="both"/>
    </w:pPr>
    <w:rPr>
      <w:rFonts w:ascii="Segoe UI" w:hAnsi="Segoe UI"/>
      <w:color w:val="295384"/>
      <w:u w:val="single"/>
    </w:rPr>
  </w:style>
  <w:style w:type="character" w:styleId="Jerarqua4Car" w:customStyle="1">
    <w:name w:val="Jerarquía 4 Car"/>
    <w:basedOn w:val="Ttulo3Car"/>
    <w:link w:val="Jerarqua4"/>
    <w:rsid w:val="000957BE"/>
    <w:rPr>
      <w:rFonts w:ascii="Segoe UI" w:hAnsi="Segoe UI" w:eastAsiaTheme="majorEastAsia" w:cstheme="majorBidi"/>
      <w:color w:val="295384"/>
      <w:sz w:val="24"/>
      <w:szCs w:val="24"/>
      <w:u w:val="single"/>
      <w:lang w:val="en-US" w:eastAsia="ja-JP"/>
    </w:rPr>
  </w:style>
  <w:style w:type="paragraph" w:styleId="Jerarqua5" w:customStyle="1">
    <w:name w:val="Jerarquía 5"/>
    <w:basedOn w:val="Ttulo5"/>
    <w:link w:val="Jerarqua5Car"/>
    <w:autoRedefine/>
    <w:qFormat/>
    <w:rsid w:val="000957BE"/>
    <w:pPr>
      <w:numPr>
        <w:ilvl w:val="4"/>
      </w:numPr>
      <w:spacing w:before="100" w:beforeAutospacing="1" w:after="100" w:afterAutospacing="1"/>
      <w:ind w:left="1009" w:hanging="1009"/>
      <w:jc w:val="both"/>
    </w:pPr>
    <w:rPr>
      <w:rFonts w:cstheme="minorHAnsi"/>
      <w:color w:val="1F669D" w:themeColor="accent1"/>
    </w:rPr>
  </w:style>
  <w:style w:type="character" w:styleId="Jerarqua5Car" w:customStyle="1">
    <w:name w:val="Jerarquía 5 Car"/>
    <w:basedOn w:val="Ttulo5Car"/>
    <w:link w:val="Jerarqua5"/>
    <w:rsid w:val="000957BE"/>
    <w:rPr>
      <w:rFonts w:asciiTheme="majorHAnsi" w:hAnsiTheme="majorHAnsi" w:eastAsiaTheme="majorEastAsia" w:cstheme="minorHAnsi"/>
      <w:color w:val="1F669D" w:themeColor="accent1"/>
      <w:lang w:val="en-US" w:eastAsia="ja-JP"/>
    </w:rPr>
  </w:style>
  <w:style w:type="paragraph" w:styleId="Textos0" w:customStyle="1">
    <w:name w:val="Textos"/>
    <w:basedOn w:val="Normal0"/>
    <w:link w:val="TextosCar"/>
    <w:autoRedefine/>
    <w:qFormat/>
    <w:rsid w:val="000957BE"/>
    <w:pPr>
      <w:spacing w:after="120" w:line="240" w:lineRule="auto"/>
    </w:pPr>
    <w:rPr>
      <w:szCs w:val="28"/>
    </w:rPr>
  </w:style>
  <w:style w:type="character" w:styleId="TextosCar" w:customStyle="1">
    <w:name w:val="Textos Car"/>
    <w:basedOn w:val="Fuentedeprrafopredeter"/>
    <w:link w:val="Textos0"/>
    <w:rsid w:val="000957BE"/>
    <w:rPr>
      <w:rFonts w:ascii="Calibri" w:hAnsi="Calibri" w:eastAsia="Calibri" w:cs="Calibri"/>
      <w:szCs w:val="28"/>
      <w:lang w:val="en-US" w:eastAsia="ja-JP"/>
    </w:rPr>
  </w:style>
  <w:style w:type="paragraph" w:styleId="Fuentes" w:customStyle="1">
    <w:name w:val="Fuentes"/>
    <w:basedOn w:val="Textos0"/>
    <w:link w:val="FuentesCar"/>
    <w:autoRedefine/>
    <w:qFormat/>
    <w:rsid w:val="000957BE"/>
    <w:pPr>
      <w:spacing w:before="100" w:beforeAutospacing="1" w:after="0" w:afterAutospacing="1"/>
      <w:ind w:left="34" w:hanging="9"/>
    </w:pPr>
    <w:rPr>
      <w:szCs w:val="20"/>
    </w:rPr>
  </w:style>
  <w:style w:type="character" w:styleId="FuentesCar" w:customStyle="1">
    <w:name w:val="Fuentes Car"/>
    <w:basedOn w:val="TextosCar"/>
    <w:link w:val="Fuentes"/>
    <w:rsid w:val="000957BE"/>
    <w:rPr>
      <w:rFonts w:ascii="Calibri" w:hAnsi="Calibri" w:eastAsia="Calibri" w:cs="Calibri"/>
      <w:szCs w:val="20"/>
      <w:lang w:val="en-US" w:eastAsia="ja-JP"/>
    </w:rPr>
  </w:style>
  <w:style w:type="paragraph" w:styleId="Jerarquaextra" w:customStyle="1">
    <w:name w:val="Jerarquía extra"/>
    <w:basedOn w:val="Prrafodelista"/>
    <w:link w:val="JerarquaextraCar"/>
    <w:qFormat/>
    <w:rsid w:val="000957BE"/>
    <w:pPr>
      <w:numPr>
        <w:numId w:val="18"/>
      </w:numPr>
      <w:spacing w:after="200" w:line="240" w:lineRule="auto"/>
    </w:pPr>
    <w:rPr>
      <w:rFonts w:eastAsia="Times New Roman" w:cs="Times New Roman"/>
      <w:b/>
      <w:bCs/>
      <w:color w:val="1F669D" w:themeColor="accent1"/>
      <w:sz w:val="24"/>
      <w:szCs w:val="24"/>
    </w:rPr>
  </w:style>
  <w:style w:type="character" w:styleId="JerarquaextraCar" w:customStyle="1">
    <w:name w:val="Jerarquía extra Car"/>
    <w:basedOn w:val="PrrafodelistaCar"/>
    <w:link w:val="Jerarquaextra"/>
    <w:rsid w:val="000957BE"/>
    <w:rPr>
      <w:rFonts w:ascii="Calibri" w:hAnsi="Calibri" w:eastAsia="Times New Roman" w:cs="Times New Roman"/>
      <w:b/>
      <w:bCs/>
      <w:color w:val="1F669D" w:themeColor="accent1"/>
      <w:sz w:val="24"/>
      <w:szCs w:val="24"/>
      <w:lang w:val="en-US" w:eastAsia="ja-JP"/>
    </w:rPr>
  </w:style>
  <w:style w:type="paragraph" w:styleId="otros" w:customStyle="1">
    <w:name w:val="otros"/>
    <w:basedOn w:val="Textos0"/>
    <w:link w:val="otrosCar"/>
    <w:qFormat/>
    <w:rsid w:val="000957BE"/>
    <w:rPr>
      <w:b/>
      <w:bCs/>
    </w:rPr>
  </w:style>
  <w:style w:type="character" w:styleId="otrosCar" w:customStyle="1">
    <w:name w:val="otros Car"/>
    <w:basedOn w:val="TextosCar"/>
    <w:link w:val="otros"/>
    <w:rsid w:val="000957BE"/>
    <w:rPr>
      <w:rFonts w:ascii="Calibri" w:hAnsi="Calibri" w:eastAsia="Calibri" w:cs="Calibri"/>
      <w:b/>
      <w:bCs/>
      <w:szCs w:val="28"/>
      <w:lang w:val="en-US" w:eastAsia="ja-JP"/>
    </w:rPr>
  </w:style>
  <w:style w:type="paragraph" w:styleId="Estilin" w:customStyle="1">
    <w:name w:val="Estilin"/>
    <w:basedOn w:val="Textos0"/>
    <w:link w:val="EstilinCar"/>
    <w:qFormat/>
    <w:rsid w:val="000957BE"/>
    <w:pPr>
      <w:numPr>
        <w:numId w:val="19"/>
      </w:numPr>
    </w:pPr>
    <w:rPr>
      <w:sz w:val="20"/>
    </w:rPr>
  </w:style>
  <w:style w:type="character" w:styleId="EstilinCar" w:customStyle="1">
    <w:name w:val="Estilin Car"/>
    <w:basedOn w:val="TextosCar"/>
    <w:link w:val="Estilin"/>
    <w:rsid w:val="000957BE"/>
    <w:rPr>
      <w:rFonts w:ascii="Calibri" w:hAnsi="Calibri" w:eastAsia="Calibri" w:cs="Calibri"/>
      <w:sz w:val="20"/>
      <w:szCs w:val="28"/>
      <w:lang w:val="en-US" w:eastAsia="ja-JP"/>
    </w:rPr>
  </w:style>
  <w:style w:type="paragraph" w:styleId="Default" w:customStyle="1">
    <w:name w:val="Default"/>
    <w:rsid w:val="000957BE"/>
    <w:pPr>
      <w:autoSpaceDE w:val="0"/>
      <w:autoSpaceDN w:val="0"/>
      <w:adjustRightInd w:val="0"/>
      <w:spacing w:after="0" w:line="240" w:lineRule="auto"/>
    </w:pPr>
    <w:rPr>
      <w:rFonts w:ascii="Calibri" w:hAnsi="Calibri" w:eastAsia="Calibri" w:cs="Calibri"/>
      <w:color w:val="000000"/>
      <w:sz w:val="24"/>
      <w:szCs w:val="24"/>
      <w:lang w:val="en-US" w:eastAsia="ja-JP"/>
    </w:rPr>
  </w:style>
  <w:style w:type="paragraph" w:styleId="Revisin">
    <w:name w:val="Revision"/>
    <w:hidden/>
    <w:uiPriority w:val="99"/>
    <w:semiHidden/>
    <w:rsid w:val="000957BE"/>
    <w:pPr>
      <w:spacing w:after="0" w:line="240" w:lineRule="auto"/>
    </w:pPr>
    <w:rPr>
      <w:rFonts w:ascii="Calibri" w:hAnsi="Calibri" w:eastAsia="Calibri" w:cs="Calibri"/>
      <w:lang w:val="en-US" w:eastAsia="ja-JP"/>
    </w:rPr>
  </w:style>
  <w:style w:type="paragraph" w:styleId="font5" w:customStyle="1">
    <w:name w:val="font5"/>
    <w:basedOn w:val="Normal0"/>
    <w:rsid w:val="000957BE"/>
    <w:pPr>
      <w:spacing w:before="100" w:beforeAutospacing="1" w:after="100" w:afterAutospacing="1" w:line="240" w:lineRule="auto"/>
    </w:pPr>
    <w:rPr>
      <w:rFonts w:eastAsia="Times New Roman"/>
      <w:color w:val="000000"/>
      <w:sz w:val="20"/>
      <w:szCs w:val="20"/>
      <w:lang w:val="es-PE"/>
    </w:rPr>
  </w:style>
  <w:style w:type="paragraph" w:styleId="font6" w:customStyle="1">
    <w:name w:val="font6"/>
    <w:basedOn w:val="Normal0"/>
    <w:rsid w:val="000957BE"/>
    <w:pPr>
      <w:spacing w:before="100" w:beforeAutospacing="1" w:after="100" w:afterAutospacing="1" w:line="240" w:lineRule="auto"/>
    </w:pPr>
    <w:rPr>
      <w:rFonts w:eastAsia="Times New Roman"/>
      <w:i/>
      <w:iCs/>
      <w:color w:val="000000"/>
      <w:sz w:val="20"/>
      <w:szCs w:val="20"/>
      <w:lang w:val="es-PE"/>
    </w:rPr>
  </w:style>
  <w:style w:type="paragraph" w:styleId="xl63" w:customStyle="1">
    <w:name w:val="xl63"/>
    <w:basedOn w:val="Normal0"/>
    <w:rsid w:val="000957BE"/>
    <w:pPr>
      <w:pBdr>
        <w:top w:val="single" w:color="000000" w:sz="8" w:space="0"/>
      </w:pBdr>
      <w:shd w:val="clear" w:color="2F5496" w:fill="2F5496"/>
      <w:spacing w:before="100" w:beforeAutospacing="1" w:after="100" w:afterAutospacing="1" w:line="240" w:lineRule="auto"/>
      <w:jc w:val="center"/>
      <w:textAlignment w:val="center"/>
    </w:pPr>
    <w:rPr>
      <w:rFonts w:ascii="Times New Roman" w:hAnsi="Times New Roman" w:eastAsia="Times New Roman" w:cs="Times New Roman"/>
      <w:b/>
      <w:bCs/>
      <w:color w:val="FFFFFF"/>
      <w:sz w:val="24"/>
      <w:szCs w:val="24"/>
      <w:lang w:val="es-PE"/>
    </w:rPr>
  </w:style>
  <w:style w:type="paragraph" w:styleId="xl64" w:customStyle="1">
    <w:name w:val="xl64"/>
    <w:basedOn w:val="Normal0"/>
    <w:rsid w:val="000957BE"/>
    <w:pPr>
      <w:pBdr>
        <w:top w:val="single" w:color="000000" w:sz="8" w:space="0"/>
        <w:left w:val="single" w:color="000000" w:sz="8" w:space="0"/>
      </w:pBdr>
      <w:shd w:val="clear" w:color="2F5496" w:fill="2F5496"/>
      <w:spacing w:before="100" w:beforeAutospacing="1" w:after="100" w:afterAutospacing="1" w:line="240" w:lineRule="auto"/>
      <w:jc w:val="center"/>
      <w:textAlignment w:val="center"/>
    </w:pPr>
    <w:rPr>
      <w:rFonts w:ascii="Times New Roman" w:hAnsi="Times New Roman" w:eastAsia="Times New Roman" w:cs="Times New Roman"/>
      <w:b/>
      <w:bCs/>
      <w:color w:val="FFFFFF"/>
      <w:sz w:val="24"/>
      <w:szCs w:val="24"/>
      <w:lang w:val="es-PE"/>
    </w:rPr>
  </w:style>
  <w:style w:type="paragraph" w:styleId="xl65" w:customStyle="1">
    <w:name w:val="xl65"/>
    <w:basedOn w:val="Normal0"/>
    <w:rsid w:val="000957BE"/>
    <w:pPr>
      <w:pBdr>
        <w:top w:val="single" w:color="000000" w:sz="8" w:space="0"/>
        <w:left w:val="single" w:color="000000" w:sz="8" w:space="0"/>
        <w:right w:val="single" w:color="000000" w:sz="8" w:space="0"/>
      </w:pBdr>
      <w:shd w:val="clear" w:color="2F5496" w:fill="2F5496"/>
      <w:spacing w:before="100" w:beforeAutospacing="1" w:after="100" w:afterAutospacing="1" w:line="240" w:lineRule="auto"/>
      <w:jc w:val="center"/>
      <w:textAlignment w:val="center"/>
    </w:pPr>
    <w:rPr>
      <w:rFonts w:ascii="Times New Roman" w:hAnsi="Times New Roman" w:eastAsia="Times New Roman" w:cs="Times New Roman"/>
      <w:b/>
      <w:bCs/>
      <w:color w:val="FFFFFF"/>
      <w:sz w:val="20"/>
      <w:szCs w:val="20"/>
      <w:lang w:val="es-PE"/>
    </w:rPr>
  </w:style>
  <w:style w:type="numbering" w:styleId="Sinlista2" w:customStyle="1">
    <w:name w:val="Sin lista2"/>
    <w:next w:val="Sinlista"/>
    <w:uiPriority w:val="99"/>
    <w:semiHidden/>
    <w:unhideWhenUsed/>
    <w:rsid w:val="000957BE"/>
  </w:style>
  <w:style w:type="paragraph" w:styleId="Subtitle0" w:customStyle="1">
    <w:name w:val="Subtitle0"/>
    <w:basedOn w:val="Normal0"/>
    <w:next w:val="Normal0"/>
    <w:rsid w:val="000957BE"/>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microsoft.com/office/2011/relationships/people" Target="people.xml" Id="rId18" /><Relationship Type="http://schemas.openxmlformats.org/officeDocument/2006/relationships/customXml" Target="../customXml/item3.xml" Id="rId3"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AGROS\Desktop\Plantilla%20Deuman.dotx" TargetMode="External"/></Relationships>
</file>

<file path=word/theme/theme1.xml><?xml version="1.0" encoding="utf-8"?>
<a:theme xmlns:a="http://schemas.openxmlformats.org/drawingml/2006/main" xmlns:thm15="http://schemas.microsoft.com/office/thememl/2012/main" name="Tema de Office">
  <a:themeElements>
    <a:clrScheme name="Deuman 2021 v2">
      <a:dk1>
        <a:srgbClr val="244388"/>
      </a:dk1>
      <a:lt1>
        <a:sysClr val="window" lastClr="FFFFFF"/>
      </a:lt1>
      <a:dk2>
        <a:srgbClr val="5F5F5F"/>
      </a:dk2>
      <a:lt2>
        <a:srgbClr val="8BD6E7"/>
      </a:lt2>
      <a:accent1>
        <a:srgbClr val="1F669D"/>
      </a:accent1>
      <a:accent2>
        <a:srgbClr val="429EBD"/>
      </a:accent2>
      <a:accent3>
        <a:srgbClr val="F27F0C"/>
      </a:accent3>
      <a:accent4>
        <a:srgbClr val="37B844"/>
      </a:accent4>
      <a:accent5>
        <a:srgbClr val="F7AD19"/>
      </a:accent5>
      <a:accent6>
        <a:srgbClr val="92CC43"/>
      </a:accent6>
      <a:hlink>
        <a:srgbClr val="1F669D"/>
      </a:hlink>
      <a:folHlink>
        <a:srgbClr val="429EBD"/>
      </a:folHlink>
    </a:clrScheme>
    <a:fontScheme name="Deuman">
      <a:majorFont>
        <a:latin typeface="Open Sans Medium"/>
        <a:ea typeface=""/>
        <a:cs typeface=""/>
      </a:majorFont>
      <a:minorFont>
        <a:latin typeface="Nuni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d26de45-5b72-4a3f-bc04-d58414a2bdf9" xsi:nil="true"/>
    <lcf76f155ced4ddcb4097134ff3c332f xmlns="c5524b80-8bb4-49de-aeb9-aebb967547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D0D66AC16B7064EA151016D4661FF52" ma:contentTypeVersion="12" ma:contentTypeDescription="Crear nuevo documento." ma:contentTypeScope="" ma:versionID="dcc71ebebcac0e7eb6ce7ec68be4a9e5">
  <xsd:schema xmlns:xsd="http://www.w3.org/2001/XMLSchema" xmlns:xs="http://www.w3.org/2001/XMLSchema" xmlns:p="http://schemas.microsoft.com/office/2006/metadata/properties" xmlns:ns2="c5524b80-8bb4-49de-aeb9-aebb967547d1" xmlns:ns3="7d26de45-5b72-4a3f-bc04-d58414a2bdf9" targetNamespace="http://schemas.microsoft.com/office/2006/metadata/properties" ma:root="true" ma:fieldsID="00646d56e97e2981bf3da500be445ebf" ns2:_="" ns3:_="">
    <xsd:import namespace="c5524b80-8bb4-49de-aeb9-aebb967547d1"/>
    <xsd:import namespace="7d26de45-5b72-4a3f-bc04-d58414a2bdf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24b80-8bb4-49de-aeb9-aebb96754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9a3e31e5-08ba-4fec-b4aa-a4fa5375ba6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26de45-5b72-4a3f-bc04-d58414a2bdf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ad6e0d-ac2c-43c1-8387-56001845dbea}" ma:internalName="TaxCatchAll" ma:showField="CatchAllData" ma:web="7d26de45-5b72-4a3f-bc04-d58414a2bd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F1B1F6-A3AB-44A6-B3E6-37F71A433A55}">
  <ds:schemaRefs>
    <ds:schemaRef ds:uri="http://schemas.openxmlformats.org/officeDocument/2006/bibliography"/>
  </ds:schemaRefs>
</ds:datastoreItem>
</file>

<file path=customXml/itemProps2.xml><?xml version="1.0" encoding="utf-8"?>
<ds:datastoreItem xmlns:ds="http://schemas.openxmlformats.org/officeDocument/2006/customXml" ds:itemID="{44BF26B6-A3FA-4794-B8A4-09E59DCAD282}">
  <ds:schemaRefs>
    <ds:schemaRef ds:uri="http://schemas.microsoft.com/office/2006/metadata/properties"/>
    <ds:schemaRef ds:uri="http://schemas.microsoft.com/office/infopath/2007/PartnerControls"/>
    <ds:schemaRef ds:uri="96ba0a65-bea6-4df1-b859-9b748d7d77ca"/>
  </ds:schemaRefs>
</ds:datastoreItem>
</file>

<file path=customXml/itemProps3.xml><?xml version="1.0" encoding="utf-8"?>
<ds:datastoreItem xmlns:ds="http://schemas.openxmlformats.org/officeDocument/2006/customXml" ds:itemID="{3FB05804-44B6-4473-9691-80BA3D90E5D1}">
  <ds:schemaRefs>
    <ds:schemaRef ds:uri="http://schemas.microsoft.com/sharepoint/v3/contenttype/forms"/>
  </ds:schemaRefs>
</ds:datastoreItem>
</file>

<file path=customXml/itemProps4.xml><?xml version="1.0" encoding="utf-8"?>
<ds:datastoreItem xmlns:ds="http://schemas.openxmlformats.org/officeDocument/2006/customXml" ds:itemID="{99BF73B3-8584-4CD5-BC16-31A43DC04ED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Plantilla Deuman</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Milagros</dc:creator>
  <keywords/>
  <dc:description/>
  <lastModifiedBy>Camila  Muñoz-Najar Vasquez</lastModifiedBy>
  <revision>7</revision>
  <lastPrinted>2025-11-13T01:07:00.0000000Z</lastPrinted>
  <dcterms:created xsi:type="dcterms:W3CDTF">2025-11-12T21:13:00.0000000Z</dcterms:created>
  <dcterms:modified xsi:type="dcterms:W3CDTF">2025-11-25T04:36:53.5145690Z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871c37da-6227-3d81-aacb-9099712bc66d</vt:lpwstr>
  </property>
  <property fmtid="{D5CDD505-2E9C-101B-9397-08002B2CF9AE}" pid="5" name="ContentTypeId">
    <vt:lpwstr>0x010100AD0D66AC16B7064EA151016D4661FF52</vt:lpwstr>
  </property>
  <property fmtid="{D5CDD505-2E9C-101B-9397-08002B2CF9AE}" pid="6" name="Order">
    <vt:r8>3300</vt:r8>
  </property>
  <property fmtid="{D5CDD505-2E9C-101B-9397-08002B2CF9AE}" pid="7" name="_activity">
    <vt:lpwstr>{"FileActivityType":"9","FileActivityTimeStamp":"2025-03-12T14:47:14.950Z","FileActivityUsersOnPage":[{"DisplayName":"Martha Angela Zevallos Alvites","Id":"mzevallos@deuman.com"}],"FileActivityNavigationId":null}</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xd_Signature">
    <vt:bool>false</vt:bool>
  </property>
  <property fmtid="{D5CDD505-2E9C-101B-9397-08002B2CF9AE}" pid="12" name="xd_ProgID">
    <vt:lpwstr/>
  </property>
  <property fmtid="{D5CDD505-2E9C-101B-9397-08002B2CF9AE}" pid="13" name="TemplateUrl">
    <vt:lpwstr/>
  </property>
  <property fmtid="{D5CDD505-2E9C-101B-9397-08002B2CF9AE}" pid="14" name="MediaServiceImageTags">
    <vt:lpwstr/>
  </property>
</Properties>
</file>